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79B78" w14:textId="77777777" w:rsidR="00612463" w:rsidRPr="002A16E2" w:rsidRDefault="00CE17CD" w:rsidP="0061246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4AE7FE67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b w:val="0"/>
          <w:sz w:val="22"/>
          <w:szCs w:val="22"/>
        </w:rPr>
        <w:tab/>
      </w:r>
      <w:r w:rsidR="00612463" w:rsidRPr="002A16E2">
        <w:rPr>
          <w:rFonts w:ascii="Times New Roman" w:hAnsi="Times New Roman"/>
          <w:sz w:val="22"/>
          <w:szCs w:val="22"/>
        </w:rPr>
        <w:t>Załącznik nr 1</w:t>
      </w:r>
    </w:p>
    <w:p w14:paraId="41B43392" w14:textId="77777777" w:rsidR="00612463" w:rsidRPr="002A16E2" w:rsidRDefault="00612463" w:rsidP="0061246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2B2DDF" w14:textId="77777777" w:rsidR="00612463" w:rsidRPr="002A16E2" w:rsidRDefault="00612463" w:rsidP="0061246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88BA8F1" w14:textId="77777777" w:rsidR="00612463" w:rsidRPr="002A16E2" w:rsidRDefault="00612463" w:rsidP="0061246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0DCF2BA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758A6DC" w14:textId="77777777" w:rsidR="00612463" w:rsidRPr="00FA50AF" w:rsidRDefault="00612463" w:rsidP="0061246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F05FEDF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40F6648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DD3DDFB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3F7A98C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F301EA7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414A864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78CAEE2" w14:textId="77777777" w:rsidR="00612463" w:rsidRPr="002A16E2" w:rsidRDefault="00612463" w:rsidP="0061246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B1E1AE5" w14:textId="77777777" w:rsidR="00612463" w:rsidRPr="002A16E2" w:rsidRDefault="00612463" w:rsidP="0061246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CFABAB3" w14:textId="77777777" w:rsidR="00612463" w:rsidRPr="002A16E2" w:rsidRDefault="00612463" w:rsidP="0061246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9D95A71" w14:textId="77777777" w:rsidR="00612463" w:rsidRPr="002A16E2" w:rsidRDefault="00612463" w:rsidP="0061246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26F6CCD" w14:textId="77777777" w:rsidR="00612463" w:rsidRPr="002A16E2" w:rsidRDefault="00612463" w:rsidP="0061246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67ADE6D0" w14:textId="77777777" w:rsidR="00612463" w:rsidRPr="002A16E2" w:rsidRDefault="00612463" w:rsidP="0061246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57C9A73" w14:textId="77777777" w:rsidR="00612463" w:rsidRPr="002A16E2" w:rsidRDefault="00612463" w:rsidP="0061246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83DDBEE" w14:textId="77777777" w:rsidR="00612463" w:rsidRPr="002A16E2" w:rsidRDefault="00612463" w:rsidP="00612463">
      <w:pPr>
        <w:ind w:firstLine="3969"/>
        <w:rPr>
          <w:b/>
          <w:sz w:val="22"/>
          <w:szCs w:val="22"/>
        </w:rPr>
      </w:pPr>
    </w:p>
    <w:p w14:paraId="282B3578" w14:textId="1FB01198" w:rsidR="00612463" w:rsidRPr="002A16E2" w:rsidRDefault="00612463" w:rsidP="0061246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2 szt. </w:t>
      </w:r>
      <w:r>
        <w:rPr>
          <w:b/>
          <w:sz w:val="22"/>
          <w:szCs w:val="22"/>
        </w:rPr>
        <w:t>serwerów</w:t>
      </w:r>
      <w:r w:rsidRPr="00550365">
        <w:rPr>
          <w:b/>
          <w:sz w:val="22"/>
          <w:szCs w:val="22"/>
        </w:rPr>
        <w:t xml:space="preserve"> dla </w:t>
      </w:r>
      <w:r>
        <w:rPr>
          <w:b/>
          <w:sz w:val="22"/>
          <w:szCs w:val="22"/>
        </w:rPr>
        <w:t>Centrum Rekrutacji AGH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260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685C74" w:rsidRPr="002A16E2" w14:paraId="3DAB5FF9" w14:textId="77777777" w:rsidTr="002E42B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8F48D9" w14:textId="77777777" w:rsidR="00685C74" w:rsidRPr="002A16E2" w:rsidRDefault="00685C74" w:rsidP="002E42B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A9A9A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0B39E3C2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E34CD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0792E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29B3D4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8A775B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119820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3505FB10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7D5CD2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015EAD20" w14:textId="77777777" w:rsidR="00685C74" w:rsidRPr="002A16E2" w:rsidRDefault="00685C74" w:rsidP="002E42B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28244705" w14:textId="77777777" w:rsidR="00685C74" w:rsidRPr="002A16E2" w:rsidRDefault="00685C74" w:rsidP="002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C54C9C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618A7B8" w14:textId="77777777" w:rsidR="00685C74" w:rsidRPr="002A16E2" w:rsidRDefault="00685C74" w:rsidP="002E42B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AE7120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85C74" w:rsidRPr="002A16E2" w14:paraId="4E65F8B9" w14:textId="77777777" w:rsidTr="002E42B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8DAD98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498DC4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D06142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FFEA3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488F01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A2E065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876407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51226" w14:textId="77777777" w:rsidR="00685C74" w:rsidRPr="002A16E2" w:rsidRDefault="00685C74" w:rsidP="002E42B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85C74" w:rsidRPr="002A16E2" w14:paraId="792669EB" w14:textId="77777777" w:rsidTr="002E42B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039E89" w14:textId="77777777" w:rsidR="00685C74" w:rsidRPr="002A16E2" w:rsidRDefault="00685C74" w:rsidP="002E42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B2A1" w14:textId="680BF2C4" w:rsidR="00685C74" w:rsidRPr="00A47B30" w:rsidRDefault="00685C74" w:rsidP="002E42B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Serwer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A18E" w14:textId="77777777" w:rsidR="00685C74" w:rsidRPr="00A47B30" w:rsidRDefault="00685C74" w:rsidP="002E42B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4FCA0F9" w14:textId="77777777" w:rsidR="00685C74" w:rsidRPr="00A47B30" w:rsidRDefault="00685C74" w:rsidP="002E42B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48DF" w14:textId="77777777" w:rsidR="00685C74" w:rsidRPr="00685C74" w:rsidRDefault="00685C74" w:rsidP="002E42B0">
            <w:pPr>
              <w:rPr>
                <w:sz w:val="16"/>
                <w:szCs w:val="16"/>
              </w:rPr>
            </w:pPr>
            <w:r w:rsidRPr="00685C74"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79BC" w14:textId="77777777" w:rsidR="00685C74" w:rsidRPr="002A16E2" w:rsidRDefault="00685C74" w:rsidP="002E42B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229F" w14:textId="77777777" w:rsidR="00685C74" w:rsidRPr="002A16E2" w:rsidRDefault="00685C74" w:rsidP="002E42B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CC1B62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34E79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</w:tr>
      <w:tr w:rsidR="00685C74" w:rsidRPr="002A16E2" w14:paraId="1FA2F8CA" w14:textId="77777777" w:rsidTr="002E42B0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BA6723" w14:textId="77777777" w:rsidR="00685C74" w:rsidRDefault="00685C74" w:rsidP="002E42B0">
            <w:pPr>
              <w:ind w:right="425"/>
              <w:rPr>
                <w:sz w:val="22"/>
                <w:szCs w:val="22"/>
              </w:rPr>
            </w:pPr>
          </w:p>
          <w:p w14:paraId="771392D6" w14:textId="77777777" w:rsidR="00685C74" w:rsidRDefault="00685C74" w:rsidP="002E42B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4F515E0" w14:textId="77777777" w:rsidR="00685C74" w:rsidRPr="002A16E2" w:rsidRDefault="00685C74" w:rsidP="002E42B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50F37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35667B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A94AAF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</w:tr>
      <w:tr w:rsidR="00685C74" w:rsidRPr="002A16E2" w14:paraId="447EBD34" w14:textId="77777777" w:rsidTr="002E42B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2F0F5C" w14:textId="77777777" w:rsidR="00685C74" w:rsidRPr="002A16E2" w:rsidRDefault="00685C74" w:rsidP="002E42B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A6D1C2F" w14:textId="77777777" w:rsidR="00685C74" w:rsidRPr="002A16E2" w:rsidRDefault="00685C74" w:rsidP="002E42B0">
            <w:pPr>
              <w:rPr>
                <w:sz w:val="22"/>
                <w:szCs w:val="22"/>
              </w:rPr>
            </w:pPr>
          </w:p>
          <w:p w14:paraId="16DEEFCC" w14:textId="77777777" w:rsidR="00685C74" w:rsidRPr="002A16E2" w:rsidRDefault="00685C74" w:rsidP="002E42B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1A22BD9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C2ED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DAE68D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CB761B" w14:textId="77777777" w:rsidR="00685C74" w:rsidRPr="002A16E2" w:rsidRDefault="00685C74" w:rsidP="002E42B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ACDE13D" w14:textId="77777777" w:rsidR="00612463" w:rsidRDefault="00612463" w:rsidP="00612463">
      <w:pPr>
        <w:rPr>
          <w:i/>
          <w:iCs/>
          <w:sz w:val="22"/>
          <w:szCs w:val="22"/>
        </w:rPr>
      </w:pPr>
    </w:p>
    <w:p w14:paraId="19F7A06F" w14:textId="77777777" w:rsidR="00612463" w:rsidRDefault="00612463" w:rsidP="00612463">
      <w:pPr>
        <w:rPr>
          <w:i/>
          <w:iCs/>
          <w:sz w:val="22"/>
          <w:szCs w:val="22"/>
        </w:rPr>
      </w:pPr>
    </w:p>
    <w:p w14:paraId="1FA718A6" w14:textId="61BB81AF" w:rsidR="00612463" w:rsidRPr="002A16E2" w:rsidRDefault="00612463" w:rsidP="00612463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wchodzące w zakres niniejsze</w:t>
      </w:r>
      <w:r w:rsidR="00921C79">
        <w:rPr>
          <w:i/>
          <w:iCs/>
          <w:sz w:val="22"/>
          <w:szCs w:val="22"/>
        </w:rPr>
        <w:t>go zamówienia</w:t>
      </w:r>
      <w:r w:rsidRPr="002A16E2">
        <w:rPr>
          <w:i/>
          <w:iCs/>
          <w:sz w:val="22"/>
          <w:szCs w:val="22"/>
        </w:rPr>
        <w:t xml:space="preserve">. Po przedstawieniu przez </w:t>
      </w:r>
      <w:r w:rsidRPr="002A16E2">
        <w:rPr>
          <w:i/>
          <w:iCs/>
          <w:sz w:val="22"/>
          <w:szCs w:val="22"/>
        </w:rPr>
        <w:lastRenderedPageBreak/>
        <w:t xml:space="preserve">Zamawiającego zamówienia potwierdzonego przez organ nadzorujący Zamawiającego Wykonawca uwzględni w wystawionej fakturze 0% stawkę podatku VAT.  </w:t>
      </w:r>
    </w:p>
    <w:p w14:paraId="68695884" w14:textId="77777777" w:rsidR="00612463" w:rsidRPr="002A16E2" w:rsidRDefault="00612463" w:rsidP="00612463">
      <w:pPr>
        <w:tabs>
          <w:tab w:val="right" w:pos="9000"/>
        </w:tabs>
        <w:rPr>
          <w:sz w:val="22"/>
          <w:szCs w:val="22"/>
        </w:rPr>
      </w:pPr>
    </w:p>
    <w:p w14:paraId="2C75B358" w14:textId="76F78FE7" w:rsidR="00612463" w:rsidRPr="002A16E2" w:rsidRDefault="00612463" w:rsidP="0061246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A6E0652" w14:textId="77777777" w:rsidR="00612463" w:rsidRPr="002A16E2" w:rsidRDefault="00612463" w:rsidP="0061246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9F538FA" w14:textId="77777777" w:rsidR="00612463" w:rsidRPr="002A16E2" w:rsidRDefault="00612463" w:rsidP="0061246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F97A9B5" w14:textId="77777777" w:rsidR="00612463" w:rsidRPr="002A16E2" w:rsidRDefault="00612463" w:rsidP="0061246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8566B42" w14:textId="77777777" w:rsidR="00612463" w:rsidRPr="002A16E2" w:rsidRDefault="00612463" w:rsidP="00612463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65D8908" w14:textId="77777777" w:rsidR="00612463" w:rsidRPr="002A16E2" w:rsidRDefault="00612463" w:rsidP="00612463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D5EF1BE" w14:textId="77777777" w:rsidR="00612463" w:rsidRPr="002A16E2" w:rsidRDefault="00612463" w:rsidP="0061246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2E6CC6D6" w14:textId="1E64ABF3" w:rsidR="00612463" w:rsidRDefault="00612463" w:rsidP="006124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7254D3D" w14:textId="128B87ED" w:rsidR="00955562" w:rsidRDefault="00955562" w:rsidP="006124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FF0000"/>
        </w:rPr>
        <w:t>Oświadczamy, że s</w:t>
      </w:r>
      <w:r>
        <w:rPr>
          <w:color w:val="FF0000"/>
        </w:rPr>
        <w:t xml:space="preserve">erwis oferowanych urządzeń </w:t>
      </w:r>
      <w:r>
        <w:rPr>
          <w:color w:val="FF0000"/>
        </w:rPr>
        <w:t>będzie</w:t>
      </w:r>
      <w:r>
        <w:rPr>
          <w:color w:val="FF0000"/>
        </w:rPr>
        <w:t xml:space="preserve"> realizowany przez producenta lub autoryzowanego partnera serwisowego producenta  urządzeń</w:t>
      </w:r>
      <w:r>
        <w:rPr>
          <w:color w:val="FF0000"/>
        </w:rPr>
        <w:t xml:space="preserve"> (należy wskazać podmiot odpowiedzialny): </w:t>
      </w:r>
    </w:p>
    <w:p w14:paraId="1E14DE27" w14:textId="250E63C3" w:rsidR="00612463" w:rsidRPr="002A16E2" w:rsidRDefault="00612463" w:rsidP="0061246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219B52EA" w14:textId="74E85556" w:rsidR="00612463" w:rsidRPr="002A16E2" w:rsidRDefault="00612463" w:rsidP="00612463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5EC89F31" w14:textId="77777777" w:rsidR="00612463" w:rsidRPr="002A16E2" w:rsidRDefault="00612463" w:rsidP="0061246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18FFFE1" w14:textId="77777777" w:rsidR="00612463" w:rsidRPr="002A16E2" w:rsidRDefault="00612463" w:rsidP="0061246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5835DB" w14:textId="77777777" w:rsidR="00612463" w:rsidRPr="002A16E2" w:rsidRDefault="00612463" w:rsidP="0061246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16C13C" w14:textId="77777777" w:rsidR="00612463" w:rsidRPr="002A16E2" w:rsidRDefault="00612463" w:rsidP="0061246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2463" w:rsidRPr="002A16E2" w14:paraId="0F05CDCF" w14:textId="77777777" w:rsidTr="002E42B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02138" w14:textId="77777777" w:rsidR="00612463" w:rsidRPr="002A16E2" w:rsidRDefault="00612463" w:rsidP="002E42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73616" w14:textId="77777777" w:rsidR="00612463" w:rsidRPr="002A16E2" w:rsidRDefault="00612463" w:rsidP="002E42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EB2D48A" w14:textId="77777777" w:rsidR="00612463" w:rsidRPr="002A16E2" w:rsidRDefault="00612463" w:rsidP="002E42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09736" w14:textId="77777777" w:rsidR="00612463" w:rsidRPr="002A16E2" w:rsidRDefault="00612463" w:rsidP="002E42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612463" w:rsidRPr="002A16E2" w14:paraId="71C551CD" w14:textId="77777777" w:rsidTr="002E42B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533D8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2E7C4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2459C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12463" w:rsidRPr="002A16E2" w14:paraId="66FC286C" w14:textId="77777777" w:rsidTr="002E42B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02766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44CB1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F1DEF" w14:textId="77777777" w:rsidR="00612463" w:rsidRPr="002A16E2" w:rsidRDefault="00612463" w:rsidP="002E42B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2A7A5D3" w14:textId="77777777" w:rsidR="00612463" w:rsidRPr="002A16E2" w:rsidRDefault="00612463" w:rsidP="0061246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49193C1" w14:textId="77777777" w:rsidR="00612463" w:rsidRPr="002A16E2" w:rsidRDefault="00612463" w:rsidP="0061246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FDE0F94" w14:textId="77777777" w:rsidR="00612463" w:rsidRPr="002A16E2" w:rsidRDefault="00612463" w:rsidP="0061246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089103" w14:textId="77777777" w:rsidR="00612463" w:rsidRPr="002A16E2" w:rsidRDefault="00612463" w:rsidP="0061246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4AFD776" w14:textId="77777777" w:rsidR="00612463" w:rsidRPr="002A16E2" w:rsidRDefault="00612463" w:rsidP="0061246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8E9AC9F" w14:textId="77777777" w:rsidR="00612463" w:rsidRPr="002A16E2" w:rsidRDefault="00612463" w:rsidP="0061246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90390A" w14:textId="77777777" w:rsidR="00612463" w:rsidRPr="002A16E2" w:rsidRDefault="00612463" w:rsidP="0061246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2E8EFFB" w14:textId="77777777" w:rsidR="00612463" w:rsidRPr="002A16E2" w:rsidRDefault="00612463" w:rsidP="006124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D4B1E45" w14:textId="77777777" w:rsidR="00612463" w:rsidRPr="002A16E2" w:rsidRDefault="00612463" w:rsidP="0061246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5D4E561" w14:textId="77777777" w:rsidR="00612463" w:rsidRPr="00F47191" w:rsidRDefault="00612463" w:rsidP="0061246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3708971" w14:textId="77777777" w:rsidR="00612463" w:rsidRPr="000A160D" w:rsidRDefault="00612463" w:rsidP="00612463"/>
    <w:p w14:paraId="5386633C" w14:textId="77777777" w:rsidR="00FE545C" w:rsidRPr="00176C03" w:rsidRDefault="00FE545C" w:rsidP="00176C03"/>
    <w:sectPr w:rsidR="00FE545C" w:rsidRPr="00176C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B1368" w14:textId="77777777" w:rsidR="00C63091" w:rsidRDefault="00C63091">
      <w:r>
        <w:separator/>
      </w:r>
    </w:p>
  </w:endnote>
  <w:endnote w:type="continuationSeparator" w:id="0">
    <w:p w14:paraId="7A81E9A3" w14:textId="77777777" w:rsidR="00C63091" w:rsidRDefault="00C6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C483" w14:textId="77777777" w:rsidR="00F90DBA" w:rsidRDefault="00F90D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71A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B184D" w14:textId="77777777" w:rsidR="00F90DBA" w:rsidRDefault="00F90D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9C168" w14:textId="77777777" w:rsidR="00C63091" w:rsidRDefault="00C63091">
      <w:r>
        <w:separator/>
      </w:r>
    </w:p>
  </w:footnote>
  <w:footnote w:type="continuationSeparator" w:id="0">
    <w:p w14:paraId="389716B3" w14:textId="77777777" w:rsidR="00C63091" w:rsidRDefault="00C63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D1B0B" w14:textId="77777777" w:rsidR="00F90DBA" w:rsidRDefault="00F90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8C89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DBE7" w14:textId="77777777" w:rsidR="00F90DBA" w:rsidRDefault="00F90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091"/>
    <w:rsid w:val="00012286"/>
    <w:rsid w:val="00071CCC"/>
    <w:rsid w:val="000B731D"/>
    <w:rsid w:val="000D6134"/>
    <w:rsid w:val="000E09C7"/>
    <w:rsid w:val="000F6589"/>
    <w:rsid w:val="00106636"/>
    <w:rsid w:val="00116EC6"/>
    <w:rsid w:val="00176C03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12463"/>
    <w:rsid w:val="0063384F"/>
    <w:rsid w:val="00643C6F"/>
    <w:rsid w:val="00646202"/>
    <w:rsid w:val="0065290F"/>
    <w:rsid w:val="006815F6"/>
    <w:rsid w:val="00685C74"/>
    <w:rsid w:val="007748F0"/>
    <w:rsid w:val="007A4321"/>
    <w:rsid w:val="00833933"/>
    <w:rsid w:val="00853083"/>
    <w:rsid w:val="008B2F0C"/>
    <w:rsid w:val="008B4928"/>
    <w:rsid w:val="008D2AB8"/>
    <w:rsid w:val="008F1C66"/>
    <w:rsid w:val="00921C79"/>
    <w:rsid w:val="00955562"/>
    <w:rsid w:val="00970FE4"/>
    <w:rsid w:val="00A0022B"/>
    <w:rsid w:val="00A346FE"/>
    <w:rsid w:val="00A47B4D"/>
    <w:rsid w:val="00A83018"/>
    <w:rsid w:val="00B774DC"/>
    <w:rsid w:val="00C63091"/>
    <w:rsid w:val="00C969A6"/>
    <w:rsid w:val="00CA7D36"/>
    <w:rsid w:val="00CE17CD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0DB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D37411"/>
  <w15:chartTrackingRefBased/>
  <w15:docId w15:val="{58F39755-C410-4B00-964A-8C964F7D2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4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721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2021-06-11T08:25:00Z</cp:lastPrinted>
  <dcterms:created xsi:type="dcterms:W3CDTF">2021-06-11T08:41:00Z</dcterms:created>
  <dcterms:modified xsi:type="dcterms:W3CDTF">2021-06-11T08:41:00Z</dcterms:modified>
</cp:coreProperties>
</file>