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098D27C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A4061" w:rsidRPr="006A4061">
        <w:rPr>
          <w:b/>
        </w:rPr>
        <w:t>opracowanie, wykonanie i wdrożenie strony internetowej  wraz z systemem sprzedaży, zarządzania treścią oraz usługą administrowania i niezbędnymi funkcjonalnościami – KC-zp.272-255/21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4352F1BE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6F47E5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bookmarkStart w:id="0" w:name="_GoBack"/>
      <w:bookmarkEnd w:id="0"/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3EDCD" w14:textId="77777777" w:rsidR="005847BF" w:rsidRDefault="005847BF" w:rsidP="0038231F">
      <w:pPr>
        <w:spacing w:after="0" w:line="240" w:lineRule="auto"/>
      </w:pPr>
      <w:r>
        <w:separator/>
      </w:r>
    </w:p>
  </w:endnote>
  <w:endnote w:type="continuationSeparator" w:id="0">
    <w:p w14:paraId="7A57D5EF" w14:textId="77777777" w:rsidR="005847BF" w:rsidRDefault="005847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AA1A99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4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4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573C0" w14:textId="77777777" w:rsidR="005847BF" w:rsidRDefault="005847BF" w:rsidP="0038231F">
      <w:pPr>
        <w:spacing w:after="0" w:line="240" w:lineRule="auto"/>
      </w:pPr>
      <w:r>
        <w:separator/>
      </w:r>
    </w:p>
  </w:footnote>
  <w:footnote w:type="continuationSeparator" w:id="0">
    <w:p w14:paraId="347E84AB" w14:textId="77777777" w:rsidR="005847BF" w:rsidRDefault="005847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5A38"/>
    <w:rsid w:val="001C50A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7BF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4061"/>
    <w:rsid w:val="006A52B6"/>
    <w:rsid w:val="006A7AB3"/>
    <w:rsid w:val="006B43F3"/>
    <w:rsid w:val="006F0034"/>
    <w:rsid w:val="006F3D32"/>
    <w:rsid w:val="006F47E5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00FB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314D-39E8-4741-A041-E56FE9B6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2021-06-17T08:39:00Z</cp:lastPrinted>
  <dcterms:created xsi:type="dcterms:W3CDTF">2021-06-17T08:39:00Z</dcterms:created>
  <dcterms:modified xsi:type="dcterms:W3CDTF">2021-06-17T08:39:00Z</dcterms:modified>
</cp:coreProperties>
</file>