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F8234" w14:textId="77777777" w:rsidR="0001613A" w:rsidRPr="00466B37" w:rsidRDefault="0001613A" w:rsidP="0001613A">
      <w:pPr>
        <w:spacing w:before="48" w:line="240" w:lineRule="atLeast"/>
        <w:jc w:val="right"/>
        <w:rPr>
          <w:b/>
          <w:sz w:val="22"/>
          <w:szCs w:val="22"/>
          <w:lang w:val="pl-PL"/>
        </w:rPr>
      </w:pPr>
      <w:r w:rsidRPr="00466B37">
        <w:rPr>
          <w:b/>
          <w:sz w:val="22"/>
          <w:szCs w:val="22"/>
          <w:lang w:val="pl-PL"/>
        </w:rPr>
        <w:t>Załącznik nr 3</w:t>
      </w:r>
    </w:p>
    <w:p w14:paraId="60A2DA9B" w14:textId="77777777" w:rsidR="0001613A" w:rsidRPr="00466B37" w:rsidRDefault="0001613A" w:rsidP="0001613A">
      <w:pPr>
        <w:spacing w:before="48" w:line="240" w:lineRule="atLeast"/>
        <w:jc w:val="right"/>
        <w:rPr>
          <w:b/>
          <w:sz w:val="22"/>
          <w:szCs w:val="22"/>
          <w:lang w:val="pl-PL"/>
        </w:rPr>
      </w:pPr>
    </w:p>
    <w:p w14:paraId="62A964B7" w14:textId="77777777" w:rsidR="0001613A" w:rsidRPr="00466B37" w:rsidRDefault="0001613A" w:rsidP="0001613A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466B37">
        <w:rPr>
          <w:b/>
          <w:sz w:val="22"/>
          <w:szCs w:val="22"/>
          <w:lang w:val="pl-PL"/>
        </w:rPr>
        <w:t>WZÓR UMOWY</w:t>
      </w:r>
    </w:p>
    <w:p w14:paraId="1789BCB7" w14:textId="77777777" w:rsidR="0001613A" w:rsidRPr="00466B37" w:rsidRDefault="0001613A" w:rsidP="0001613A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466B37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1A19721A" w14:textId="77777777" w:rsidR="0001613A" w:rsidRPr="00466B37" w:rsidRDefault="0001613A" w:rsidP="0001613A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</w:p>
    <w:p w14:paraId="5D3B1D12" w14:textId="25EA89F8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Zawarta w Krakowie w wyniku przeprowadzonego postępowania o zamówienie publiczne w trybie </w:t>
      </w:r>
      <w:r w:rsidR="00466B37" w:rsidRPr="00466B37">
        <w:rPr>
          <w:rFonts w:ascii="Times New Roman" w:hAnsi="Times New Roman"/>
          <w:sz w:val="22"/>
          <w:szCs w:val="22"/>
        </w:rPr>
        <w:t>podstawowym</w:t>
      </w:r>
      <w:r w:rsidRPr="00466B37">
        <w:rPr>
          <w:rFonts w:ascii="Times New Roman" w:hAnsi="Times New Roman"/>
          <w:sz w:val="22"/>
          <w:szCs w:val="22"/>
        </w:rPr>
        <w:t xml:space="preserve"> </w:t>
      </w:r>
    </w:p>
    <w:p w14:paraId="3FD71C46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pomiędzy</w:t>
      </w:r>
    </w:p>
    <w:p w14:paraId="3A647003" w14:textId="0FDA569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 w:rsidR="00466B37" w:rsidRPr="00466B37">
        <w:rPr>
          <w:rFonts w:ascii="Times New Roman" w:hAnsi="Times New Roman"/>
          <w:b/>
          <w:sz w:val="22"/>
          <w:szCs w:val="22"/>
        </w:rPr>
        <w:t>, 30-059 Kraków,</w:t>
      </w:r>
      <w:r w:rsidRPr="00466B37">
        <w:rPr>
          <w:rFonts w:ascii="Times New Roman" w:hAnsi="Times New Roman"/>
          <w:sz w:val="22"/>
          <w:szCs w:val="22"/>
        </w:rPr>
        <w:t xml:space="preserve">  Wydział / inna jednostka .................................</w:t>
      </w:r>
    </w:p>
    <w:p w14:paraId="3A2A00FA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reprezentowana przez:</w:t>
      </w:r>
    </w:p>
    <w:p w14:paraId="78744125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1.Dziekana Wydziału /Kierownika Jednostki/............................................................................. </w:t>
      </w:r>
    </w:p>
    <w:p w14:paraId="18DC0747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zwaną dalej KUPUJĄCYM</w:t>
      </w:r>
    </w:p>
    <w:p w14:paraId="4C0FDCCC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a </w:t>
      </w:r>
    </w:p>
    <w:p w14:paraId="17966C2F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055EB026" w14:textId="139E576C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466B37">
        <w:rPr>
          <w:rFonts w:ascii="Times New Roman" w:hAnsi="Times New Roman"/>
          <w:i/>
          <w:sz w:val="22"/>
          <w:szCs w:val="22"/>
        </w:rPr>
        <w:t xml:space="preserve">(nazwa i siedziba przedsiębiorcy oraz jego adres). </w:t>
      </w:r>
    </w:p>
    <w:p w14:paraId="1C986219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reprezentowanym przez:</w:t>
      </w:r>
    </w:p>
    <w:p w14:paraId="1CF81236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5E6C464D" w14:textId="37A9F0EB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zwanym dalej SPRZEDAWCĄ</w:t>
      </w:r>
      <w:r w:rsidR="00466B37">
        <w:rPr>
          <w:rFonts w:ascii="Times New Roman" w:hAnsi="Times New Roman"/>
          <w:sz w:val="22"/>
          <w:szCs w:val="22"/>
        </w:rPr>
        <w:t>.</w:t>
      </w:r>
    </w:p>
    <w:p w14:paraId="60AF901C" w14:textId="7777777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1</w:t>
      </w:r>
    </w:p>
    <w:p w14:paraId="4A38671A" w14:textId="546833B5" w:rsidR="0001613A" w:rsidRPr="00466B37" w:rsidRDefault="0001613A" w:rsidP="004A6876">
      <w:pPr>
        <w:pStyle w:val="Tekstpodstawowy"/>
        <w:numPr>
          <w:ilvl w:val="0"/>
          <w:numId w:val="6"/>
        </w:numPr>
        <w:tabs>
          <w:tab w:val="clear" w:pos="780"/>
          <w:tab w:val="num" w:pos="284"/>
        </w:tabs>
        <w:ind w:left="284" w:right="-47" w:hanging="284"/>
        <w:jc w:val="both"/>
        <w:rPr>
          <w:rFonts w:ascii="Times New Roman" w:hAnsi="Times New Roman"/>
          <w:bCs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Przedmiotem niniejszej umowy jest sprzedaż i </w:t>
      </w:r>
      <w:r w:rsidR="00B052C6" w:rsidRPr="00C211A9">
        <w:rPr>
          <w:rFonts w:ascii="Times New Roman" w:hAnsi="Times New Roman"/>
          <w:b/>
          <w:bCs/>
          <w:sz w:val="22"/>
          <w:szCs w:val="22"/>
        </w:rPr>
        <w:t>dostawę termobloku prostego z wkładem 1 szt. - KC-zp.272-270/21</w:t>
      </w:r>
    </w:p>
    <w:p w14:paraId="70D81D9E" w14:textId="77777777" w:rsidR="0001613A" w:rsidRPr="00466B37" w:rsidRDefault="0001613A" w:rsidP="0001613A">
      <w:pPr>
        <w:pStyle w:val="Tekstpodstawowy"/>
        <w:numPr>
          <w:ilvl w:val="0"/>
          <w:numId w:val="6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Szczegółowa specyfikacja sprzętu jest określona w Załączniku nr 1, który stanowi integralną część niniejszej umowy.</w:t>
      </w:r>
    </w:p>
    <w:p w14:paraId="2DF53A0D" w14:textId="58A76C06" w:rsidR="0001613A" w:rsidRPr="00466B37" w:rsidRDefault="0001613A" w:rsidP="0001613A">
      <w:pPr>
        <w:pStyle w:val="Tekstpodstawowy"/>
        <w:numPr>
          <w:ilvl w:val="0"/>
          <w:numId w:val="6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Sprzedawca oświadcza, że dostarczy sprzęt stanowiący przedmiot niniejszej umowy jest fabrycznie nowy (tj. nieużywany, niefabrykowany, nieregenerowany, nieużywany we wcześniejszych wdrożeniach), kompletny, sprawny techniczne, jego zakup i korzystanie z niego zgodnie z przeznaczeniem nie narusza prawa, w tym praw osób trzecich. </w:t>
      </w:r>
    </w:p>
    <w:p w14:paraId="043C04A2" w14:textId="7777777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2</w:t>
      </w:r>
    </w:p>
    <w:p w14:paraId="0D8A6FD4" w14:textId="11C105E0" w:rsidR="0001613A" w:rsidRPr="00466B37" w:rsidRDefault="0001613A" w:rsidP="0001613A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i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Sprzedawca zobowiązuje się dostarczyć sprzęt, o którym mowa w § 1 w terminie do </w:t>
      </w:r>
      <w:r w:rsidR="001F5A5F">
        <w:rPr>
          <w:rFonts w:ascii="Times New Roman" w:hAnsi="Times New Roman"/>
          <w:sz w:val="22"/>
          <w:szCs w:val="22"/>
        </w:rPr>
        <w:t>……..</w:t>
      </w:r>
      <w:r w:rsidRPr="00466B37">
        <w:rPr>
          <w:rFonts w:ascii="Times New Roman" w:hAnsi="Times New Roman"/>
          <w:sz w:val="22"/>
          <w:szCs w:val="22"/>
        </w:rPr>
        <w:t>dni od daty podpisania niniejszej umowy do siedziby Kupującego.</w:t>
      </w:r>
    </w:p>
    <w:p w14:paraId="12F0DB9B" w14:textId="77777777" w:rsidR="0001613A" w:rsidRPr="00466B37" w:rsidRDefault="0001613A" w:rsidP="0001613A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Wydanie przedmiotu umowy Kupującemu winno nastąpić w miejscu wskazanym w pkt. 1  w godzinach uzgodnionych z Kupującym.</w:t>
      </w:r>
    </w:p>
    <w:p w14:paraId="3D2576A4" w14:textId="77777777" w:rsidR="0001613A" w:rsidRPr="00466B37" w:rsidRDefault="0001613A" w:rsidP="0001613A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Termin dostarczenia sprzętu uznaje się za dotrzymany, jeżeli przed jego upływem  Sprzedawca dostarczy towar na miejsce przeznaczenia w stanie zupełnym.</w:t>
      </w:r>
    </w:p>
    <w:p w14:paraId="39CD00A8" w14:textId="7777777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3</w:t>
      </w:r>
    </w:p>
    <w:p w14:paraId="089F02E7" w14:textId="77777777" w:rsidR="0001613A" w:rsidRPr="00466B37" w:rsidRDefault="0001613A" w:rsidP="0001613A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Strony ustalają cenę netto za przedmiot umowy szczegółowo określony w § 1 na  kwotę...........................</w:t>
      </w:r>
      <w:r w:rsidRPr="00466B37">
        <w:rPr>
          <w:rFonts w:ascii="Times New Roman" w:hAnsi="Times New Roman"/>
          <w:i/>
          <w:sz w:val="22"/>
          <w:szCs w:val="22"/>
        </w:rPr>
        <w:t>(słownie....................................................................................)</w:t>
      </w:r>
    </w:p>
    <w:p w14:paraId="573F1189" w14:textId="77777777" w:rsidR="0001613A" w:rsidRPr="00466B37" w:rsidRDefault="0001613A" w:rsidP="0001613A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Do powyższej kwoty Sprzedawca doliczy podatek VAT w wysokości ................................</w:t>
      </w:r>
      <w:r w:rsidRPr="00466B37">
        <w:rPr>
          <w:rFonts w:ascii="Times New Roman" w:hAnsi="Times New Roman"/>
          <w:i/>
          <w:sz w:val="22"/>
          <w:szCs w:val="22"/>
        </w:rPr>
        <w:t>(słownie: ...................................................................................)</w:t>
      </w:r>
    </w:p>
    <w:p w14:paraId="2990A8C3" w14:textId="77777777" w:rsidR="0001613A" w:rsidRPr="00466B37" w:rsidRDefault="0001613A" w:rsidP="0001613A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Cena brutto za przedmiot umowy szczegółowo określony w § 1 wynosi……………………(</w:t>
      </w:r>
      <w:r w:rsidRPr="00466B37">
        <w:rPr>
          <w:rFonts w:ascii="Times New Roman" w:hAnsi="Times New Roman"/>
          <w:i/>
          <w:sz w:val="22"/>
          <w:szCs w:val="22"/>
        </w:rPr>
        <w:t>słownie:…………………………………………………………, 00/100.)</w:t>
      </w:r>
    </w:p>
    <w:p w14:paraId="2DA6FB36" w14:textId="469EDC40" w:rsidR="0001613A" w:rsidRPr="00466B37" w:rsidRDefault="0001613A" w:rsidP="0001613A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Cena obejmuje całkowitą należność jaką Kupujący zobowiązany jest zapłacić za sprzęt </w:t>
      </w:r>
      <w:r w:rsidRPr="00466B37">
        <w:rPr>
          <w:rFonts w:ascii="Times New Roman" w:hAnsi="Times New Roman"/>
          <w:sz w:val="22"/>
          <w:szCs w:val="22"/>
        </w:rPr>
        <w:br/>
        <w:t>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umowy.</w:t>
      </w:r>
    </w:p>
    <w:p w14:paraId="6F073B69" w14:textId="7777777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4</w:t>
      </w:r>
    </w:p>
    <w:p w14:paraId="037F1BEA" w14:textId="77777777" w:rsidR="0001613A" w:rsidRPr="00466B37" w:rsidRDefault="0001613A" w:rsidP="0001613A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3E5EA1B8" w14:textId="77777777" w:rsidR="0001613A" w:rsidRPr="00466B37" w:rsidRDefault="0001613A" w:rsidP="0001613A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lastRenderedPageBreak/>
        <w:t>Zapłata wynagrodzenia nastąpi przelewem na rachunek Wykonawcy zawarty na dzień zlecenia przelewu w wykazie podmiotów o których mowa w art. 96b ust. 1) Ustawy o podatku od towarów i usług.</w:t>
      </w:r>
    </w:p>
    <w:p w14:paraId="4F6EF525" w14:textId="77777777" w:rsidR="0001613A" w:rsidRPr="00466B37" w:rsidRDefault="0001613A" w:rsidP="0001613A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6EBF7C75" w14:textId="77777777" w:rsidR="0001613A" w:rsidRPr="00466B37" w:rsidRDefault="0001613A" w:rsidP="0001613A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Wykonawca nie może dokonywać cesji wierzytelności wynikających z niniejszej umowy.</w:t>
      </w:r>
    </w:p>
    <w:p w14:paraId="51C17331" w14:textId="7777777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5</w:t>
      </w:r>
    </w:p>
    <w:p w14:paraId="056CF6C5" w14:textId="77777777" w:rsidR="0001613A" w:rsidRPr="00466B37" w:rsidRDefault="0001613A" w:rsidP="0001613A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14:paraId="4043A07C" w14:textId="77777777" w:rsidR="0001613A" w:rsidRPr="00466B37" w:rsidRDefault="0001613A" w:rsidP="0001613A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Sprzedawca zapłaci Kupującemu kary umowne:</w:t>
      </w:r>
    </w:p>
    <w:p w14:paraId="7D70825F" w14:textId="77777777" w:rsidR="0001613A" w:rsidRPr="00466B37" w:rsidRDefault="0001613A" w:rsidP="0001613A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za zwłokę w wykonaniu przedmiotu umowy w wysokości 0,2 % ceny netto określonej w §  3 pkt. 1  za każdy dzień zwłoki;</w:t>
      </w:r>
    </w:p>
    <w:p w14:paraId="604661BC" w14:textId="77777777" w:rsidR="0001613A" w:rsidRPr="00466B37" w:rsidRDefault="0001613A" w:rsidP="0001613A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za zwłokę w usunięciu wad stwierdzonych przy odbiorze lub w okresie rękojmi, gwarancji w wysokości 0,2</w:t>
      </w:r>
      <w:r w:rsidRPr="00466B37">
        <w:rPr>
          <w:rFonts w:ascii="Times New Roman" w:hAnsi="Times New Roman"/>
          <w:i/>
          <w:sz w:val="22"/>
          <w:szCs w:val="22"/>
        </w:rPr>
        <w:t xml:space="preserve"> % </w:t>
      </w:r>
      <w:r w:rsidRPr="00466B37">
        <w:rPr>
          <w:rFonts w:ascii="Times New Roman" w:hAnsi="Times New Roman"/>
          <w:sz w:val="22"/>
          <w:szCs w:val="22"/>
        </w:rPr>
        <w:t>ceny netto określonej w § 3 pkt.1 za każdy dzień zwłoki liczony od dnia  wyznaczonego na usunięcie wad;</w:t>
      </w:r>
    </w:p>
    <w:p w14:paraId="07204071" w14:textId="77777777" w:rsidR="0001613A" w:rsidRPr="00466B37" w:rsidRDefault="0001613A" w:rsidP="0001613A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7B54EC0A" w14:textId="77777777" w:rsidR="0001613A" w:rsidRPr="00466B37" w:rsidRDefault="0001613A" w:rsidP="0001613A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03F0364B" w14:textId="77777777" w:rsidR="0001613A" w:rsidRPr="00466B37" w:rsidRDefault="0001613A" w:rsidP="0001613A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Kupujący zapłaci Sprzedawcy karę umową:</w:t>
      </w:r>
    </w:p>
    <w:p w14:paraId="315F9C0F" w14:textId="77777777" w:rsidR="0001613A" w:rsidRPr="00466B37" w:rsidRDefault="0001613A" w:rsidP="0001613A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3BF2C9DC" w14:textId="77777777" w:rsidR="0001613A" w:rsidRPr="00466B37" w:rsidRDefault="0001613A" w:rsidP="0001613A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6C36D1AA" w14:textId="77777777" w:rsidR="0001613A" w:rsidRPr="00466B37" w:rsidRDefault="0001613A" w:rsidP="0001613A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93A0291" w14:textId="7777777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6</w:t>
      </w:r>
    </w:p>
    <w:p w14:paraId="7CDAA0FE" w14:textId="0D8C2917" w:rsidR="0001613A" w:rsidRPr="00466B37" w:rsidRDefault="0001613A" w:rsidP="0001613A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 w:val="22"/>
          <w:szCs w:val="22"/>
          <w:lang w:eastAsia="en-US"/>
        </w:rPr>
      </w:pPr>
      <w:r w:rsidRPr="00466B37"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W razie zaistnienia istotnej zmiany okoliczności powodującej, że wykonanie umowy </w:t>
      </w:r>
      <w:r w:rsidRPr="00466B37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6A5F25E9" w14:textId="77777777" w:rsidR="0001613A" w:rsidRPr="00466B37" w:rsidRDefault="0001613A" w:rsidP="0001613A">
      <w:pPr>
        <w:pStyle w:val="Tekstpodstawowy"/>
        <w:ind w:left="284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eastAsia="Calibri" w:hAnsi="Times New Roman"/>
          <w:color w:val="000000"/>
          <w:sz w:val="22"/>
          <w:szCs w:val="22"/>
          <w:lang w:eastAsia="en-US"/>
        </w:rPr>
        <w:t>W tym wypadku postanowienia o karze umownej nie mają zastosowania.</w:t>
      </w:r>
    </w:p>
    <w:p w14:paraId="719F1BD1" w14:textId="285493CF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 xml:space="preserve">§ </w:t>
      </w:r>
      <w:r w:rsidR="00466B37">
        <w:rPr>
          <w:rFonts w:ascii="Times New Roman" w:hAnsi="Times New Roman"/>
          <w:b/>
          <w:sz w:val="22"/>
          <w:szCs w:val="22"/>
        </w:rPr>
        <w:t>7</w:t>
      </w:r>
    </w:p>
    <w:p w14:paraId="7FFB252C" w14:textId="1CFFF1B0" w:rsidR="0001613A" w:rsidRPr="00466B37" w:rsidRDefault="0001613A" w:rsidP="0001613A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466B37">
        <w:rPr>
          <w:sz w:val="22"/>
          <w:szCs w:val="22"/>
          <w:lang w:val="pl-PL"/>
        </w:rPr>
        <w:t xml:space="preserve">Sprzedawca udziela </w:t>
      </w:r>
      <w:r w:rsidR="001A3354">
        <w:rPr>
          <w:sz w:val="22"/>
          <w:szCs w:val="22"/>
          <w:lang w:val="pl-PL"/>
        </w:rPr>
        <w:t>12-</w:t>
      </w:r>
      <w:r w:rsidRPr="00466B37">
        <w:rPr>
          <w:sz w:val="22"/>
          <w:szCs w:val="22"/>
          <w:lang w:val="pl-PL"/>
        </w:rPr>
        <w:t xml:space="preserve">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14:paraId="60CDF9C0" w14:textId="77777777" w:rsidR="0001613A" w:rsidRPr="00466B37" w:rsidRDefault="0001613A" w:rsidP="0001613A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466B37">
        <w:rPr>
          <w:sz w:val="22"/>
          <w:szCs w:val="22"/>
          <w:lang w:val="pl-PL"/>
        </w:rPr>
        <w:t>Sprzedawca udziela Kupującemu gwarancji, że dostarczony przedmiot zamówienia jest fabrycznie nowy i wolny od wad fizycznych i wad prawnych.</w:t>
      </w:r>
    </w:p>
    <w:p w14:paraId="58F322D3" w14:textId="77777777" w:rsidR="0001613A" w:rsidRPr="00466B37" w:rsidRDefault="0001613A" w:rsidP="0001613A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466B37">
        <w:rPr>
          <w:bCs/>
          <w:sz w:val="22"/>
          <w:szCs w:val="22"/>
          <w:lang w:val="pl-PL" w:eastAsia="en-US"/>
        </w:rPr>
        <w:t xml:space="preserve">Sprzedawca zapewni wykonanie napraw w okresie gwarancyjnym w siedzibie użytkownika bądź przewóz do serwisu na własny koszt.  </w:t>
      </w:r>
    </w:p>
    <w:p w14:paraId="028BDDF6" w14:textId="77777777" w:rsidR="0001613A" w:rsidRPr="00466B37" w:rsidRDefault="0001613A" w:rsidP="0001613A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466B37">
        <w:rPr>
          <w:bCs/>
          <w:sz w:val="22"/>
          <w:szCs w:val="22"/>
          <w:lang w:val="pl-PL" w:eastAsia="en-US"/>
        </w:rPr>
        <w:t>Koszty transportu, serwisowania, przeglądów okresowych, koszty materiałów wymienianych oraz koszty wymiany tych materiałów ponosi Sprzedawca.</w:t>
      </w:r>
    </w:p>
    <w:p w14:paraId="6E15AF28" w14:textId="45431C9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 xml:space="preserve">§ </w:t>
      </w:r>
      <w:r w:rsidR="00466B37">
        <w:rPr>
          <w:rFonts w:ascii="Times New Roman" w:hAnsi="Times New Roman"/>
          <w:b/>
          <w:sz w:val="22"/>
          <w:szCs w:val="22"/>
        </w:rPr>
        <w:t>8</w:t>
      </w:r>
    </w:p>
    <w:p w14:paraId="50ED95EE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459DA3CD" w14:textId="0AF9FE0F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 xml:space="preserve">§ </w:t>
      </w:r>
      <w:r w:rsidR="00466B37">
        <w:rPr>
          <w:rFonts w:ascii="Times New Roman" w:hAnsi="Times New Roman"/>
          <w:b/>
          <w:sz w:val="22"/>
          <w:szCs w:val="22"/>
        </w:rPr>
        <w:t>9</w:t>
      </w:r>
    </w:p>
    <w:p w14:paraId="4BA1CF3B" w14:textId="77777777" w:rsidR="0001613A" w:rsidRPr="00466B37" w:rsidRDefault="0001613A" w:rsidP="0001613A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lastRenderedPageBreak/>
        <w:t>Wszelkie zmiany umowy wymagają zgody obu Stron i zachowania formy pisemnej pod rygorem nieważności.</w:t>
      </w:r>
    </w:p>
    <w:p w14:paraId="1997E985" w14:textId="77777777" w:rsidR="0001613A" w:rsidRPr="00466B37" w:rsidRDefault="0001613A" w:rsidP="0001613A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 xml:space="preserve">Zmiany umowy, o których mowa w ust. 1 muszą być dokonywane z zachowaniem przepisu art. 454 oraz art. 455 ustawy Prawo zamówień publicznych.  </w:t>
      </w:r>
    </w:p>
    <w:p w14:paraId="73E65A0C" w14:textId="77777777" w:rsidR="0001613A" w:rsidRPr="00466B37" w:rsidRDefault="0001613A" w:rsidP="0001613A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 xml:space="preserve">Dopuszcza się możliwość zmiany ustaleń niniejszej umowy w stosunku do treści oferty Wykonawcy w następującym zakresie: </w:t>
      </w:r>
    </w:p>
    <w:p w14:paraId="67196A2E" w14:textId="77777777" w:rsidR="0001613A" w:rsidRPr="00466B37" w:rsidRDefault="0001613A" w:rsidP="0001613A">
      <w:pPr>
        <w:numPr>
          <w:ilvl w:val="0"/>
          <w:numId w:val="5"/>
        </w:numPr>
        <w:rPr>
          <w:color w:val="000000"/>
          <w:kern w:val="2"/>
          <w:sz w:val="22"/>
          <w:szCs w:val="22"/>
          <w:lang w:val="pl-PL"/>
        </w:rPr>
      </w:pPr>
      <w:r w:rsidRPr="00466B37">
        <w:rPr>
          <w:b/>
          <w:color w:val="000000"/>
          <w:kern w:val="2"/>
          <w:sz w:val="22"/>
          <w:szCs w:val="22"/>
          <w:lang w:val="pl-PL"/>
        </w:rPr>
        <w:t xml:space="preserve">terminu realizacji przedmiotu zamówienia, </w:t>
      </w:r>
      <w:r w:rsidRPr="00466B37">
        <w:rPr>
          <w:color w:val="000000"/>
          <w:kern w:val="2"/>
          <w:sz w:val="22"/>
          <w:szCs w:val="22"/>
          <w:lang w:val="pl-PL"/>
        </w:rPr>
        <w:t>gdy jest ona spowodowana:</w:t>
      </w:r>
    </w:p>
    <w:p w14:paraId="550B4F3C" w14:textId="77777777" w:rsidR="0001613A" w:rsidRPr="00466B37" w:rsidRDefault="0001613A" w:rsidP="0001613A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 xml:space="preserve">następstwem okoliczności leżących po stronie Zamawiającego lub przeszkodami dającymi się przypisać Zamawiającemu, </w:t>
      </w:r>
    </w:p>
    <w:p w14:paraId="2DEB998C" w14:textId="77777777" w:rsidR="0001613A" w:rsidRPr="00466B37" w:rsidRDefault="0001613A" w:rsidP="0001613A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 xml:space="preserve">następstwem wprowadzania zmian w obowiązujących przepisach prawnych mających wpływ na realizację przedmiotu zamówienia. </w:t>
      </w:r>
    </w:p>
    <w:p w14:paraId="426E6727" w14:textId="77777777" w:rsidR="0001613A" w:rsidRPr="00466B37" w:rsidRDefault="0001613A" w:rsidP="0001613A">
      <w:pPr>
        <w:numPr>
          <w:ilvl w:val="0"/>
          <w:numId w:val="5"/>
        </w:numPr>
        <w:rPr>
          <w:b/>
          <w:color w:val="000000"/>
          <w:kern w:val="2"/>
          <w:sz w:val="22"/>
          <w:szCs w:val="22"/>
          <w:lang w:val="pl-PL"/>
        </w:rPr>
      </w:pPr>
      <w:r w:rsidRPr="00466B37">
        <w:rPr>
          <w:b/>
          <w:color w:val="000000"/>
          <w:kern w:val="2"/>
          <w:sz w:val="22"/>
          <w:szCs w:val="22"/>
          <w:lang w:val="pl-PL"/>
        </w:rPr>
        <w:t>wysokości wynagrodzenia w przypadku:</w:t>
      </w:r>
    </w:p>
    <w:p w14:paraId="20780E19" w14:textId="77777777" w:rsidR="0001613A" w:rsidRPr="00466B37" w:rsidRDefault="0001613A" w:rsidP="0001613A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>zmiany stawki podatku VAT, w odniesieniu do tej części wynagrodzenia, której zmiana dotyczy,</w:t>
      </w:r>
    </w:p>
    <w:p w14:paraId="38C1A123" w14:textId="77777777" w:rsidR="0001613A" w:rsidRPr="00466B37" w:rsidRDefault="0001613A" w:rsidP="0001613A">
      <w:pPr>
        <w:numPr>
          <w:ilvl w:val="0"/>
          <w:numId w:val="5"/>
        </w:numPr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b/>
          <w:color w:val="000000"/>
          <w:kern w:val="2"/>
          <w:sz w:val="22"/>
          <w:szCs w:val="22"/>
          <w:lang w:val="pl-PL"/>
        </w:rPr>
        <w:t>jakości lub innych</w:t>
      </w:r>
      <w:r w:rsidRPr="00466B37">
        <w:rPr>
          <w:color w:val="000000"/>
          <w:kern w:val="2"/>
          <w:sz w:val="22"/>
          <w:szCs w:val="22"/>
          <w:lang w:val="pl-PL"/>
        </w:rPr>
        <w:t xml:space="preserve"> </w:t>
      </w:r>
      <w:r w:rsidRPr="00466B37">
        <w:rPr>
          <w:b/>
          <w:color w:val="000000"/>
          <w:kern w:val="2"/>
          <w:sz w:val="22"/>
          <w:szCs w:val="22"/>
          <w:lang w:val="pl-PL"/>
        </w:rPr>
        <w:t>parametrów urządzeń zaoferowanych w ofercie</w:t>
      </w:r>
      <w:r w:rsidRPr="00466B37">
        <w:rPr>
          <w:color w:val="000000"/>
          <w:kern w:val="2"/>
          <w:sz w:val="22"/>
          <w:szCs w:val="22"/>
          <w:lang w:val="pl-PL"/>
        </w:rPr>
        <w:t>, przy czym zmiana taka może być spowodowana:</w:t>
      </w:r>
    </w:p>
    <w:p w14:paraId="774F7D33" w14:textId="77777777" w:rsidR="0001613A" w:rsidRPr="00466B37" w:rsidRDefault="0001613A" w:rsidP="0001613A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>pojawieniem się na rynku urządzeń o lepszych parametrach niż wskazane w ofercie,</w:t>
      </w:r>
    </w:p>
    <w:p w14:paraId="3F83044A" w14:textId="77777777" w:rsidR="0001613A" w:rsidRPr="00466B37" w:rsidRDefault="0001613A" w:rsidP="0001613A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2"/>
          <w:szCs w:val="22"/>
          <w:lang w:val="pl-PL"/>
        </w:rPr>
      </w:pPr>
      <w:r w:rsidRPr="00466B37">
        <w:rPr>
          <w:b/>
          <w:color w:val="000000"/>
          <w:kern w:val="2"/>
          <w:sz w:val="22"/>
          <w:szCs w:val="22"/>
          <w:lang w:val="pl-PL"/>
        </w:rPr>
        <w:t xml:space="preserve">pod warunkiem, że zmiany wskazane powyżej nie spowodują zwiększenia ceny ofertowej. </w:t>
      </w:r>
    </w:p>
    <w:p w14:paraId="204860FA" w14:textId="77777777" w:rsidR="0001613A" w:rsidRPr="00466B37" w:rsidRDefault="0001613A" w:rsidP="0001613A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13BD2559" w14:textId="77777777" w:rsidR="0001613A" w:rsidRPr="00466B37" w:rsidRDefault="0001613A" w:rsidP="0001613A">
      <w:pPr>
        <w:pStyle w:val="Tekstpodstawowy"/>
        <w:ind w:right="-47"/>
        <w:rPr>
          <w:rFonts w:ascii="Times New Roman" w:hAnsi="Times New Roman"/>
          <w:sz w:val="22"/>
          <w:szCs w:val="22"/>
        </w:rPr>
      </w:pPr>
    </w:p>
    <w:p w14:paraId="0943E5C8" w14:textId="77777777" w:rsidR="00466B37" w:rsidRDefault="00466B37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0E078F38" w14:textId="77777777" w:rsidR="00466B37" w:rsidRDefault="00466B37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5A4E8898" w14:textId="0CD2CCCD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§1</w:t>
      </w:r>
      <w:r w:rsidR="00466B37">
        <w:rPr>
          <w:rFonts w:ascii="Times New Roman" w:hAnsi="Times New Roman"/>
          <w:b/>
          <w:sz w:val="22"/>
          <w:szCs w:val="22"/>
        </w:rPr>
        <w:t>0</w:t>
      </w:r>
    </w:p>
    <w:p w14:paraId="11DB1114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14:paraId="5ACAA696" w14:textId="39DF319D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§1</w:t>
      </w:r>
      <w:r w:rsidR="00466B37">
        <w:rPr>
          <w:rFonts w:ascii="Times New Roman" w:hAnsi="Times New Roman"/>
          <w:b/>
          <w:sz w:val="22"/>
          <w:szCs w:val="22"/>
        </w:rPr>
        <w:t>1</w:t>
      </w:r>
    </w:p>
    <w:p w14:paraId="2B65C16E" w14:textId="77777777" w:rsidR="0001613A" w:rsidRPr="00466B37" w:rsidRDefault="0001613A" w:rsidP="00466B37">
      <w:pPr>
        <w:pStyle w:val="NormalnyWeb"/>
        <w:spacing w:before="0" w:after="0"/>
        <w:jc w:val="both"/>
        <w:rPr>
          <w:sz w:val="22"/>
          <w:szCs w:val="22"/>
        </w:rPr>
      </w:pPr>
      <w:r w:rsidRPr="00466B37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79BA52E1" w14:textId="77777777" w:rsidR="0001613A" w:rsidRPr="00466B37" w:rsidRDefault="0001613A" w:rsidP="00466B37">
      <w:pPr>
        <w:pStyle w:val="NormalnyWeb"/>
        <w:spacing w:before="0" w:after="0"/>
        <w:jc w:val="both"/>
        <w:rPr>
          <w:sz w:val="22"/>
          <w:szCs w:val="22"/>
        </w:rPr>
      </w:pPr>
      <w:r w:rsidRPr="00466B37">
        <w:rPr>
          <w:sz w:val="22"/>
          <w:szCs w:val="22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7C0A6B3C" w14:textId="77777777" w:rsidR="0001613A" w:rsidRPr="00466B37" w:rsidRDefault="0001613A" w:rsidP="00466B37">
      <w:pPr>
        <w:pStyle w:val="NormalnyWeb"/>
        <w:spacing w:before="0" w:after="0"/>
        <w:jc w:val="both"/>
        <w:rPr>
          <w:sz w:val="22"/>
          <w:szCs w:val="22"/>
        </w:rPr>
      </w:pPr>
      <w:r w:rsidRPr="00466B37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36C0D369" w14:textId="77777777" w:rsidR="0001613A" w:rsidRPr="00466B37" w:rsidRDefault="0001613A" w:rsidP="00466B37">
      <w:pPr>
        <w:pStyle w:val="NormalnyWeb"/>
        <w:spacing w:before="0" w:after="0"/>
        <w:jc w:val="both"/>
        <w:rPr>
          <w:sz w:val="22"/>
          <w:szCs w:val="22"/>
        </w:rPr>
      </w:pPr>
      <w:r w:rsidRPr="00466B37">
        <w:rPr>
          <w:sz w:val="22"/>
          <w:szCs w:val="22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1E7B2B4E" w14:textId="77777777" w:rsidR="0001613A" w:rsidRPr="00466B37" w:rsidRDefault="0001613A" w:rsidP="00466B37">
      <w:pPr>
        <w:pStyle w:val="NormalnyWeb"/>
        <w:spacing w:before="0" w:after="0"/>
        <w:jc w:val="both"/>
        <w:rPr>
          <w:sz w:val="22"/>
          <w:szCs w:val="22"/>
        </w:rPr>
      </w:pPr>
      <w:r w:rsidRPr="00466B37">
        <w:rPr>
          <w:sz w:val="22"/>
          <w:szCs w:val="22"/>
        </w:rPr>
        <w:t>5. Powyższe przepisy nie będą miały zastosowania wobec informacji powszechnie znanych lub opublikowanych oraz w przypadku żądania ich ujawnienia przez uprawniony organ.</w:t>
      </w:r>
    </w:p>
    <w:p w14:paraId="7638FFBD" w14:textId="77777777" w:rsidR="0001613A" w:rsidRPr="00466B37" w:rsidRDefault="0001613A" w:rsidP="00466B37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14:paraId="03B7DC8A" w14:textId="21273D8B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§1</w:t>
      </w:r>
      <w:r w:rsidR="00466B37">
        <w:rPr>
          <w:rFonts w:ascii="Times New Roman" w:hAnsi="Times New Roman"/>
          <w:b/>
          <w:sz w:val="22"/>
          <w:szCs w:val="22"/>
        </w:rPr>
        <w:t>2</w:t>
      </w:r>
    </w:p>
    <w:p w14:paraId="3F945CBF" w14:textId="6B149EE4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</w:t>
      </w:r>
      <w:r w:rsidR="00466B37">
        <w:rPr>
          <w:rFonts w:ascii="Times New Roman" w:hAnsi="Times New Roman"/>
          <w:sz w:val="22"/>
          <w:szCs w:val="22"/>
        </w:rPr>
        <w:t>.</w:t>
      </w:r>
    </w:p>
    <w:p w14:paraId="35853646" w14:textId="77EAFC75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§1</w:t>
      </w:r>
      <w:r w:rsidR="00466B37">
        <w:rPr>
          <w:rFonts w:ascii="Times New Roman" w:hAnsi="Times New Roman"/>
          <w:b/>
          <w:sz w:val="22"/>
          <w:szCs w:val="22"/>
        </w:rPr>
        <w:t>3</w:t>
      </w:r>
    </w:p>
    <w:p w14:paraId="527FE89B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100B5F99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1F5F2988" w14:textId="21971C8F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§1</w:t>
      </w:r>
      <w:r w:rsidR="00466B37">
        <w:rPr>
          <w:rFonts w:ascii="Times New Roman" w:hAnsi="Times New Roman"/>
          <w:b/>
          <w:sz w:val="22"/>
          <w:szCs w:val="22"/>
        </w:rPr>
        <w:t>4</w:t>
      </w:r>
    </w:p>
    <w:p w14:paraId="20C8FBAF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14:paraId="596C21AB" w14:textId="77777777" w:rsidR="0001613A" w:rsidRPr="00466B37" w:rsidRDefault="0001613A" w:rsidP="0001613A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245486B2" w14:textId="77777777" w:rsidR="0001613A" w:rsidRPr="00466B37" w:rsidRDefault="0001613A" w:rsidP="0001613A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466B37">
        <w:rPr>
          <w:b/>
          <w:sz w:val="22"/>
          <w:szCs w:val="22"/>
        </w:rPr>
        <w:t xml:space="preserve">      Za Sprzedawcę                                                                                   Za Kupującego</w:t>
      </w:r>
    </w:p>
    <w:p w14:paraId="59C031E1" w14:textId="77777777" w:rsidR="0001613A" w:rsidRPr="00466B37" w:rsidRDefault="0001613A" w:rsidP="0001613A">
      <w:pPr>
        <w:rPr>
          <w:sz w:val="22"/>
          <w:szCs w:val="22"/>
          <w:lang w:val="pl-PL"/>
        </w:rPr>
      </w:pPr>
    </w:p>
    <w:p w14:paraId="3D466F10" w14:textId="77777777" w:rsidR="0001613A" w:rsidRPr="00466B37" w:rsidRDefault="0001613A" w:rsidP="0001613A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521F88FC" w14:textId="77777777" w:rsidR="0001613A" w:rsidRPr="00466B37" w:rsidRDefault="0001613A" w:rsidP="0001613A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1ED71306" w14:textId="01F1E34F" w:rsidR="0001613A" w:rsidRPr="00466B37" w:rsidRDefault="0001613A" w:rsidP="0001613A">
      <w:pPr>
        <w:pStyle w:val="Zwykytekst"/>
        <w:rPr>
          <w:rFonts w:ascii="Times New Roman" w:hAnsi="Times New Roman" w:cs="Times New Roman"/>
          <w:sz w:val="18"/>
          <w:szCs w:val="18"/>
          <w:lang w:val="pl-PL"/>
        </w:rPr>
      </w:pPr>
      <w:r w:rsidRPr="00466B37">
        <w:rPr>
          <w:rFonts w:ascii="Times New Roman" w:hAnsi="Times New Roman" w:cs="Times New Roman"/>
          <w:sz w:val="18"/>
          <w:szCs w:val="18"/>
          <w:lang w:val="pl-PL"/>
        </w:rPr>
        <w:t>....................................................................</w:t>
      </w:r>
      <w:r w:rsidRPr="00466B37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466B37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466B37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466B37">
        <w:rPr>
          <w:rFonts w:ascii="Times New Roman" w:hAnsi="Times New Roman" w:cs="Times New Roman"/>
          <w:sz w:val="18"/>
          <w:szCs w:val="18"/>
          <w:lang w:val="pl-PL"/>
        </w:rPr>
        <w:tab/>
        <w:t xml:space="preserve">          .......................................................</w:t>
      </w:r>
    </w:p>
    <w:p w14:paraId="3C01A11A" w14:textId="77777777" w:rsidR="0001613A" w:rsidRPr="00466B37" w:rsidRDefault="0001613A" w:rsidP="0001613A">
      <w:pPr>
        <w:pStyle w:val="Zwykytekst"/>
        <w:tabs>
          <w:tab w:val="left" w:pos="7050"/>
        </w:tabs>
        <w:rPr>
          <w:rFonts w:ascii="Times New Roman" w:hAnsi="Times New Roman" w:cs="Times New Roman"/>
          <w:sz w:val="18"/>
          <w:szCs w:val="18"/>
          <w:lang w:val="pl-PL"/>
        </w:rPr>
      </w:pPr>
      <w:r w:rsidRPr="00466B37">
        <w:rPr>
          <w:rFonts w:ascii="Times New Roman" w:hAnsi="Times New Roman" w:cs="Times New Roman"/>
          <w:sz w:val="18"/>
          <w:szCs w:val="18"/>
          <w:lang w:val="pl-PL"/>
        </w:rPr>
        <w:lastRenderedPageBreak/>
        <w:t xml:space="preserve">                (data i podpis)</w:t>
      </w:r>
      <w:r w:rsidRPr="00466B37">
        <w:rPr>
          <w:rFonts w:ascii="Times New Roman" w:hAnsi="Times New Roman" w:cs="Times New Roman"/>
          <w:sz w:val="18"/>
          <w:szCs w:val="18"/>
          <w:lang w:val="pl-PL"/>
        </w:rPr>
        <w:tab/>
        <w:t>(data i podpis)</w:t>
      </w:r>
    </w:p>
    <w:p w14:paraId="258E26B5" w14:textId="77777777" w:rsidR="0001613A" w:rsidRPr="00466B37" w:rsidRDefault="0001613A" w:rsidP="0001613A">
      <w:pPr>
        <w:rPr>
          <w:sz w:val="22"/>
          <w:szCs w:val="22"/>
          <w:lang w:val="pl-PL"/>
        </w:rPr>
      </w:pPr>
    </w:p>
    <w:p w14:paraId="036ECC4D" w14:textId="487077CB" w:rsidR="00496551" w:rsidRPr="00466B37" w:rsidRDefault="00AE07FB" w:rsidP="00AE07FB">
      <w:pPr>
        <w:jc w:val="center"/>
        <w:rPr>
          <w:b/>
          <w:bCs/>
          <w:sz w:val="22"/>
          <w:szCs w:val="22"/>
          <w:lang w:val="pl-PL"/>
        </w:rPr>
      </w:pPr>
      <w:r w:rsidRPr="00466B37">
        <w:rPr>
          <w:b/>
          <w:bCs/>
          <w:sz w:val="22"/>
          <w:szCs w:val="22"/>
          <w:lang w:val="pl-PL"/>
        </w:rPr>
        <w:t>KONTRASYGNATA FINANSOWA</w:t>
      </w:r>
    </w:p>
    <w:sectPr w:rsidR="00496551" w:rsidRPr="00466B37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80827" w14:textId="77777777" w:rsidR="009074FC" w:rsidRDefault="009074FC">
      <w:r>
        <w:separator/>
      </w:r>
    </w:p>
  </w:endnote>
  <w:endnote w:type="continuationSeparator" w:id="0">
    <w:p w14:paraId="4AFB91D6" w14:textId="77777777" w:rsidR="009074FC" w:rsidRDefault="00907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0DE60" w14:textId="77777777" w:rsidR="0001613A" w:rsidRDefault="0001613A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53C10C68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D9ECD" w14:textId="77777777" w:rsidR="009074FC" w:rsidRDefault="009074FC">
      <w:r>
        <w:separator/>
      </w:r>
    </w:p>
  </w:footnote>
  <w:footnote w:type="continuationSeparator" w:id="0">
    <w:p w14:paraId="03E1C373" w14:textId="77777777" w:rsidR="009074FC" w:rsidRDefault="00907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EAD27" w14:textId="669676D3" w:rsidR="00E874DC" w:rsidRPr="00A03B17" w:rsidRDefault="00A03B17" w:rsidP="00A03B17">
    <w:pPr>
      <w:pStyle w:val="Nagwek"/>
    </w:pPr>
    <w:r>
      <w:rPr>
        <w:noProof/>
      </w:rPr>
      <w:drawing>
        <wp:inline distT="0" distB="0" distL="0" distR="0" wp14:anchorId="3559584A" wp14:editId="5CAD568E">
          <wp:extent cx="5730875" cy="603250"/>
          <wp:effectExtent l="0" t="0" r="3175" b="6350"/>
          <wp:docPr id="1" name="Obraz 1" descr="C:\Users\User\Pictures\Log1 bw (2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User\Pictures\Log1 bw (2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875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19"/>
  </w:num>
  <w:num w:numId="6">
    <w:abstractNumId w:val="21"/>
  </w:num>
  <w:num w:numId="7">
    <w:abstractNumId w:val="22"/>
  </w:num>
  <w:num w:numId="8">
    <w:abstractNumId w:val="14"/>
  </w:num>
  <w:num w:numId="9">
    <w:abstractNumId w:val="25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3"/>
  </w:num>
  <w:num w:numId="18">
    <w:abstractNumId w:val="17"/>
  </w:num>
  <w:num w:numId="19">
    <w:abstractNumId w:val="13"/>
  </w:num>
  <w:num w:numId="20">
    <w:abstractNumId w:val="15"/>
  </w:num>
  <w:num w:numId="21">
    <w:abstractNumId w:val="12"/>
  </w:num>
  <w:num w:numId="22">
    <w:abstractNumId w:val="0"/>
  </w:num>
  <w:num w:numId="23">
    <w:abstractNumId w:val="24"/>
  </w:num>
  <w:num w:numId="24">
    <w:abstractNumId w:val="10"/>
  </w:num>
  <w:num w:numId="25">
    <w:abstractNumId w:val="2"/>
  </w:num>
  <w:num w:numId="26">
    <w:abstractNumId w:val="2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E4F"/>
    <w:rsid w:val="000033EA"/>
    <w:rsid w:val="0001613A"/>
    <w:rsid w:val="0002467C"/>
    <w:rsid w:val="00040A7A"/>
    <w:rsid w:val="000936CA"/>
    <w:rsid w:val="00097182"/>
    <w:rsid w:val="000B1A00"/>
    <w:rsid w:val="000C0F66"/>
    <w:rsid w:val="00105CFD"/>
    <w:rsid w:val="001764D4"/>
    <w:rsid w:val="001A3354"/>
    <w:rsid w:val="001F341B"/>
    <w:rsid w:val="001F5A5F"/>
    <w:rsid w:val="002430FD"/>
    <w:rsid w:val="00267340"/>
    <w:rsid w:val="00275C59"/>
    <w:rsid w:val="00305C09"/>
    <w:rsid w:val="00337165"/>
    <w:rsid w:val="003974EB"/>
    <w:rsid w:val="003C6167"/>
    <w:rsid w:val="003F1749"/>
    <w:rsid w:val="00466B37"/>
    <w:rsid w:val="00496551"/>
    <w:rsid w:val="004A6876"/>
    <w:rsid w:val="004C4EC3"/>
    <w:rsid w:val="00512FD2"/>
    <w:rsid w:val="00523F87"/>
    <w:rsid w:val="00591552"/>
    <w:rsid w:val="00593CEB"/>
    <w:rsid w:val="005C6D38"/>
    <w:rsid w:val="005D2104"/>
    <w:rsid w:val="005D4E4F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B0D06"/>
    <w:rsid w:val="007D703B"/>
    <w:rsid w:val="00800261"/>
    <w:rsid w:val="00841B63"/>
    <w:rsid w:val="00853586"/>
    <w:rsid w:val="0086736E"/>
    <w:rsid w:val="008B384E"/>
    <w:rsid w:val="008D3AF3"/>
    <w:rsid w:val="008E0730"/>
    <w:rsid w:val="009074FC"/>
    <w:rsid w:val="0092337E"/>
    <w:rsid w:val="0092730E"/>
    <w:rsid w:val="009561DA"/>
    <w:rsid w:val="0098432D"/>
    <w:rsid w:val="00997B0E"/>
    <w:rsid w:val="009A694A"/>
    <w:rsid w:val="009A7064"/>
    <w:rsid w:val="009F7ECA"/>
    <w:rsid w:val="00A03B17"/>
    <w:rsid w:val="00A57131"/>
    <w:rsid w:val="00A601F8"/>
    <w:rsid w:val="00A70EA7"/>
    <w:rsid w:val="00AA7F39"/>
    <w:rsid w:val="00AE07FB"/>
    <w:rsid w:val="00AF7449"/>
    <w:rsid w:val="00B052C6"/>
    <w:rsid w:val="00B27A60"/>
    <w:rsid w:val="00BA1B11"/>
    <w:rsid w:val="00BD0C12"/>
    <w:rsid w:val="00BD5E3D"/>
    <w:rsid w:val="00C07E7C"/>
    <w:rsid w:val="00C12A61"/>
    <w:rsid w:val="00C14141"/>
    <w:rsid w:val="00C211A9"/>
    <w:rsid w:val="00C2196F"/>
    <w:rsid w:val="00C23E95"/>
    <w:rsid w:val="00C74D2A"/>
    <w:rsid w:val="00C923E8"/>
    <w:rsid w:val="00C93478"/>
    <w:rsid w:val="00D01DDE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35837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8B75D"/>
  <w15:chartTrackingRefBased/>
  <w15:docId w15:val="{8D6EAB27-A949-4BDC-9C38-E36AD3029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613A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01613A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rsid w:val="0001613A"/>
  </w:style>
  <w:style w:type="character" w:customStyle="1" w:styleId="StopkaZnak">
    <w:name w:val="Stopka Znak"/>
    <w:link w:val="Stopka"/>
    <w:uiPriority w:val="99"/>
    <w:rsid w:val="0001613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1195</Words>
  <Characters>8262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Sylwia Lempart</cp:lastModifiedBy>
  <cp:revision>5</cp:revision>
  <cp:lastPrinted>2021-05-06T10:58:00Z</cp:lastPrinted>
  <dcterms:created xsi:type="dcterms:W3CDTF">2021-06-14T11:55:00Z</dcterms:created>
  <dcterms:modified xsi:type="dcterms:W3CDTF">2021-06-15T08:16:00Z</dcterms:modified>
</cp:coreProperties>
</file>