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843EE" w14:textId="704C19B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3B2D5E7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EC4F3F5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4CFCD5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305DD3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30594C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829566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4E5A66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92CD11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F303B8">
        <w:rPr>
          <w:sz w:val="22"/>
          <w:lang w:val="en-US"/>
        </w:rPr>
        <w:t>……………………………………………………………………………………………..</w:t>
      </w:r>
    </w:p>
    <w:p w14:paraId="475D86B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F303B8">
        <w:rPr>
          <w:sz w:val="22"/>
          <w:lang w:val="en-US"/>
        </w:rPr>
        <w:t>…………………………………………………………………………………………….</w:t>
      </w:r>
    </w:p>
    <w:p w14:paraId="6A05F8F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22CF77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21D90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33C7DC7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2B20387" w14:textId="77777777" w:rsidR="007F760B" w:rsidRPr="007F760B" w:rsidRDefault="007F760B" w:rsidP="008D2AB8">
      <w:pPr>
        <w:ind w:right="-110"/>
        <w:rPr>
          <w:b/>
        </w:rPr>
      </w:pPr>
      <w:r w:rsidRPr="007F760B">
        <w:rPr>
          <w:b/>
        </w:rPr>
        <w:t>Akademia Górniczo - Hutnicza</w:t>
      </w:r>
    </w:p>
    <w:p w14:paraId="523E096A" w14:textId="77777777" w:rsidR="007F760B" w:rsidRPr="007F760B" w:rsidRDefault="007F760B" w:rsidP="008D2AB8">
      <w:pPr>
        <w:ind w:right="-110"/>
        <w:rPr>
          <w:b/>
        </w:rPr>
      </w:pPr>
      <w:r w:rsidRPr="007F760B">
        <w:rPr>
          <w:b/>
        </w:rPr>
        <w:t>im. Stanisława Staszica w Krakowie</w:t>
      </w:r>
    </w:p>
    <w:p w14:paraId="30FC0A44" w14:textId="77777777" w:rsidR="008D2AB8" w:rsidRDefault="007F760B" w:rsidP="008D2AB8">
      <w:pPr>
        <w:ind w:right="-110"/>
        <w:rPr>
          <w:b/>
        </w:rPr>
      </w:pPr>
      <w:r w:rsidRPr="007F760B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9D289BE" w14:textId="3AA665C7" w:rsidR="008D2AB8" w:rsidRDefault="007F760B" w:rsidP="00C12529">
      <w:pPr>
        <w:ind w:right="-110"/>
        <w:rPr>
          <w:b/>
        </w:rPr>
      </w:pPr>
      <w:r w:rsidRPr="007F760B">
        <w:rPr>
          <w:b/>
        </w:rPr>
        <w:t>Al. Mickiewicza</w:t>
      </w:r>
      <w:r w:rsidR="008D2AB8">
        <w:rPr>
          <w:b/>
        </w:rPr>
        <w:t xml:space="preserve"> </w:t>
      </w:r>
      <w:r w:rsidRPr="007F760B">
        <w:rPr>
          <w:b/>
        </w:rPr>
        <w:t>30</w:t>
      </w:r>
      <w:r w:rsidR="00C12529">
        <w:rPr>
          <w:b/>
        </w:rPr>
        <w:t xml:space="preserve">, </w:t>
      </w:r>
      <w:r w:rsidRPr="007F760B">
        <w:rPr>
          <w:b/>
        </w:rPr>
        <w:t>30-059</w:t>
      </w:r>
      <w:r w:rsidR="008D2AB8">
        <w:rPr>
          <w:b/>
        </w:rPr>
        <w:t xml:space="preserve"> </w:t>
      </w:r>
      <w:r w:rsidRPr="007F760B">
        <w:rPr>
          <w:b/>
        </w:rPr>
        <w:t>Kraków</w:t>
      </w:r>
      <w:r w:rsidR="008D2AB8">
        <w:rPr>
          <w:b/>
        </w:rPr>
        <w:t xml:space="preserve">,  </w:t>
      </w:r>
    </w:p>
    <w:p w14:paraId="7CFB1277" w14:textId="77777777" w:rsidR="008D2AB8" w:rsidRDefault="008D2AB8" w:rsidP="008D2AB8">
      <w:pPr>
        <w:ind w:firstLine="3969"/>
        <w:rPr>
          <w:b/>
        </w:rPr>
      </w:pPr>
    </w:p>
    <w:p w14:paraId="47005445" w14:textId="19B9DCAC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</w:t>
      </w:r>
      <w:r w:rsidRPr="008E3DA2">
        <w:rPr>
          <w:sz w:val="22"/>
          <w:szCs w:val="22"/>
        </w:rPr>
        <w:t xml:space="preserve">jest </w:t>
      </w:r>
      <w:r w:rsidR="007F760B" w:rsidRPr="008E3DA2">
        <w:rPr>
          <w:b/>
          <w:sz w:val="22"/>
          <w:szCs w:val="22"/>
        </w:rPr>
        <w:t xml:space="preserve">dostawa </w:t>
      </w:r>
      <w:proofErr w:type="spellStart"/>
      <w:r w:rsidR="007F760B" w:rsidRPr="008E3DA2">
        <w:rPr>
          <w:b/>
          <w:sz w:val="22"/>
          <w:szCs w:val="22"/>
        </w:rPr>
        <w:t>termobloku</w:t>
      </w:r>
      <w:proofErr w:type="spellEnd"/>
      <w:r w:rsidR="007F760B" w:rsidRPr="008E3DA2">
        <w:rPr>
          <w:b/>
          <w:sz w:val="22"/>
          <w:szCs w:val="22"/>
        </w:rPr>
        <w:t xml:space="preserve"> prostego z wkładem</w:t>
      </w:r>
      <w:r w:rsidR="00963249" w:rsidRPr="008E3DA2">
        <w:rPr>
          <w:b/>
          <w:sz w:val="22"/>
          <w:szCs w:val="22"/>
        </w:rPr>
        <w:t xml:space="preserve"> 1 szt.</w:t>
      </w:r>
      <w:r w:rsidR="007F760B" w:rsidRPr="008E3DA2">
        <w:rPr>
          <w:b/>
          <w:sz w:val="22"/>
          <w:szCs w:val="22"/>
        </w:rPr>
        <w:t xml:space="preserve"> - KC-zp.272-270/21</w:t>
      </w:r>
      <w:r w:rsidRPr="008E3DA2">
        <w:rPr>
          <w:b/>
          <w:sz w:val="22"/>
          <w:szCs w:val="22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72ADAA6A" w14:textId="77777777" w:rsidR="008D2AB8" w:rsidRDefault="008D2AB8" w:rsidP="008D2AB8">
      <w:pPr>
        <w:tabs>
          <w:tab w:val="right" w:pos="9000"/>
        </w:tabs>
      </w:pPr>
    </w:p>
    <w:p w14:paraId="0964CF83" w14:textId="77777777" w:rsidR="00F303B8" w:rsidRPr="00803C15" w:rsidRDefault="00F303B8" w:rsidP="00F303B8">
      <w:pPr>
        <w:widowControl w:val="0"/>
        <w:spacing w:line="264" w:lineRule="auto"/>
        <w:ind w:right="1"/>
        <w:rPr>
          <w:b/>
        </w:rPr>
      </w:pPr>
      <w:r w:rsidRPr="00803C15">
        <w:rPr>
          <w:b/>
        </w:rPr>
        <w:t>Cena netto:   .........................................................................PLN</w:t>
      </w:r>
    </w:p>
    <w:p w14:paraId="7B798451" w14:textId="77777777" w:rsidR="00F303B8" w:rsidRPr="00803C15" w:rsidRDefault="00F303B8" w:rsidP="00F303B8">
      <w:pPr>
        <w:widowControl w:val="0"/>
        <w:spacing w:line="264" w:lineRule="auto"/>
        <w:ind w:right="1"/>
        <w:rPr>
          <w:b/>
        </w:rPr>
      </w:pPr>
    </w:p>
    <w:p w14:paraId="7FD61AB0" w14:textId="77777777" w:rsidR="00F303B8" w:rsidRPr="00803C15" w:rsidRDefault="00F303B8" w:rsidP="00F303B8">
      <w:pPr>
        <w:widowControl w:val="0"/>
        <w:spacing w:line="264" w:lineRule="auto"/>
        <w:ind w:right="1"/>
        <w:rPr>
          <w:b/>
        </w:rPr>
      </w:pPr>
      <w:r w:rsidRPr="00803C15">
        <w:rPr>
          <w:b/>
        </w:rPr>
        <w:t>Cena brutto: .........................................................................PLN</w:t>
      </w:r>
    </w:p>
    <w:p w14:paraId="53CACBFF" w14:textId="77777777" w:rsidR="00F303B8" w:rsidRPr="00803C15" w:rsidRDefault="00F303B8" w:rsidP="00F303B8">
      <w:pPr>
        <w:widowControl w:val="0"/>
        <w:spacing w:line="264" w:lineRule="auto"/>
        <w:ind w:right="1"/>
        <w:jc w:val="both"/>
      </w:pPr>
      <w:r w:rsidRPr="00803C15">
        <w:t>Słownie brutto :.......................................................................................................................</w:t>
      </w:r>
    </w:p>
    <w:p w14:paraId="2600CB6E" w14:textId="77777777" w:rsidR="00F303B8" w:rsidRPr="00803C15" w:rsidRDefault="00F303B8" w:rsidP="00F303B8">
      <w:pPr>
        <w:widowControl w:val="0"/>
        <w:spacing w:line="264" w:lineRule="auto"/>
        <w:ind w:right="1"/>
        <w:jc w:val="both"/>
      </w:pPr>
    </w:p>
    <w:p w14:paraId="078913FB" w14:textId="0A53850F" w:rsidR="00F303B8" w:rsidRDefault="00F303B8" w:rsidP="00F303B8">
      <w:pPr>
        <w:pStyle w:val="Tekstpodstawowy"/>
        <w:rPr>
          <w:sz w:val="22"/>
          <w:szCs w:val="22"/>
        </w:rPr>
      </w:pPr>
      <w:r w:rsidRPr="00803C15">
        <w:rPr>
          <w:sz w:val="22"/>
          <w:szCs w:val="22"/>
        </w:rPr>
        <w:t>Powyższa cena zawiera podatek VAT w wysokości .......... % tj.…………………….PLN</w:t>
      </w:r>
    </w:p>
    <w:p w14:paraId="41244A5E" w14:textId="0849BF62" w:rsidR="008E3DA2" w:rsidRDefault="008E3DA2" w:rsidP="00F303B8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Producent/model </w:t>
      </w:r>
      <w:proofErr w:type="spellStart"/>
      <w:r>
        <w:rPr>
          <w:sz w:val="22"/>
          <w:szCs w:val="22"/>
        </w:rPr>
        <w:t>termobloku</w:t>
      </w:r>
      <w:proofErr w:type="spellEnd"/>
      <w:r>
        <w:rPr>
          <w:sz w:val="22"/>
          <w:szCs w:val="22"/>
        </w:rPr>
        <w:t>: ……………………………</w:t>
      </w:r>
    </w:p>
    <w:p w14:paraId="103FC448" w14:textId="6134F131" w:rsidR="0038165E" w:rsidRPr="00803C15" w:rsidRDefault="0038165E" w:rsidP="00F303B8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Okres oferowanej gwarancji – 12 miesięcy</w:t>
      </w:r>
    </w:p>
    <w:p w14:paraId="30CA5960" w14:textId="0E621DC3" w:rsidR="00F303B8" w:rsidRPr="00795123" w:rsidRDefault="00F303B8" w:rsidP="00F303B8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803C15">
        <w:rPr>
          <w:b/>
          <w:sz w:val="22"/>
          <w:szCs w:val="22"/>
        </w:rPr>
        <w:t xml:space="preserve">Termin realizacji umowy: </w:t>
      </w:r>
      <w:r>
        <w:rPr>
          <w:b/>
          <w:sz w:val="22"/>
          <w:szCs w:val="22"/>
        </w:rPr>
        <w:t xml:space="preserve">do ….. dni </w:t>
      </w:r>
      <w:r w:rsidRPr="00803C15">
        <w:rPr>
          <w:b/>
          <w:sz w:val="22"/>
          <w:szCs w:val="22"/>
        </w:rPr>
        <w:t xml:space="preserve">od daty podpisania umowy </w:t>
      </w:r>
      <w:r>
        <w:rPr>
          <w:b/>
          <w:sz w:val="22"/>
          <w:szCs w:val="22"/>
        </w:rPr>
        <w:t xml:space="preserve"> </w:t>
      </w:r>
      <w:r w:rsidRPr="00795123">
        <w:rPr>
          <w:b/>
          <w:color w:val="FF0000"/>
          <w:sz w:val="22"/>
          <w:szCs w:val="22"/>
        </w:rPr>
        <w:t>(Kryterium oceny ofert)</w:t>
      </w:r>
    </w:p>
    <w:p w14:paraId="764DE845" w14:textId="77777777" w:rsidR="00C12529" w:rsidRDefault="00F303B8" w:rsidP="00C12529">
      <w:pPr>
        <w:tabs>
          <w:tab w:val="left" w:pos="426"/>
        </w:tabs>
        <w:jc w:val="both"/>
        <w:rPr>
          <w:sz w:val="22"/>
          <w:szCs w:val="22"/>
        </w:rPr>
      </w:pPr>
      <w:r w:rsidRPr="00803C15">
        <w:rPr>
          <w:b/>
          <w:sz w:val="22"/>
          <w:szCs w:val="22"/>
        </w:rPr>
        <w:t xml:space="preserve">Termin płatności: </w:t>
      </w:r>
      <w:r w:rsidRPr="00803C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6EF42D5" w14:textId="77777777" w:rsidR="00C12529" w:rsidRDefault="00C12529" w:rsidP="00C12529">
      <w:pPr>
        <w:tabs>
          <w:tab w:val="left" w:pos="426"/>
        </w:tabs>
        <w:jc w:val="both"/>
        <w:rPr>
          <w:sz w:val="22"/>
          <w:szCs w:val="22"/>
        </w:rPr>
      </w:pPr>
    </w:p>
    <w:p w14:paraId="167BE2D2" w14:textId="25D491EF" w:rsidR="00F303B8" w:rsidRPr="00B66A62" w:rsidRDefault="00F303B8" w:rsidP="00C12529">
      <w:pPr>
        <w:tabs>
          <w:tab w:val="left" w:pos="426"/>
        </w:tabs>
        <w:jc w:val="both"/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95E91" w14:textId="77777777" w:rsidR="00F303B8" w:rsidRPr="00B66A62" w:rsidRDefault="00F303B8" w:rsidP="00F303B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476DB711" w14:textId="77777777" w:rsidR="00F303B8" w:rsidRPr="00B66A62" w:rsidRDefault="00F303B8" w:rsidP="00F303B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</w:t>
      </w:r>
      <w:r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 xml:space="preserve">że 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 w:rsidRPr="00B66A62">
        <w:rPr>
          <w:color w:val="000000"/>
          <w:sz w:val="22"/>
          <w:szCs w:val="20"/>
          <w:lang w:eastAsia="ar-SA"/>
        </w:rPr>
        <w:lastRenderedPageBreak/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714F193" w14:textId="77777777" w:rsidR="00F303B8" w:rsidRPr="00B66A62" w:rsidRDefault="00F303B8" w:rsidP="00F303B8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9846B8B" w14:textId="77777777" w:rsidR="00F303B8" w:rsidRPr="00B66A62" w:rsidRDefault="00F303B8" w:rsidP="00F303B8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81E96DA" w14:textId="77777777" w:rsidR="00F303B8" w:rsidRPr="00B66A62" w:rsidRDefault="00F303B8" w:rsidP="00F303B8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8DFD7D" w14:textId="77777777" w:rsidR="00F303B8" w:rsidRPr="00B66A62" w:rsidRDefault="00F303B8" w:rsidP="00F303B8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303B8" w:rsidRPr="00B66A62" w14:paraId="0E9E0957" w14:textId="77777777" w:rsidTr="0033089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428B83" w14:textId="77777777" w:rsidR="00F303B8" w:rsidRPr="00B66A62" w:rsidRDefault="00F303B8" w:rsidP="0033089E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EEF808" w14:textId="77777777" w:rsidR="00F303B8" w:rsidRPr="00B66A62" w:rsidRDefault="00F303B8" w:rsidP="0033089E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7BAE23C5" w14:textId="77777777" w:rsidR="00F303B8" w:rsidRPr="00B66A62" w:rsidRDefault="00F303B8" w:rsidP="0033089E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9F26BD" w14:textId="77777777" w:rsidR="00F303B8" w:rsidRPr="00B66A62" w:rsidRDefault="00F303B8" w:rsidP="0033089E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F303B8" w:rsidRPr="00B66A62" w14:paraId="4F7DE442" w14:textId="77777777" w:rsidTr="003308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8F890" w14:textId="77777777" w:rsidR="00F303B8" w:rsidRPr="00B66A62" w:rsidRDefault="00F303B8" w:rsidP="0033089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4A1BA" w14:textId="77777777" w:rsidR="00F303B8" w:rsidRPr="00B66A62" w:rsidRDefault="00F303B8" w:rsidP="0033089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D2840" w14:textId="77777777" w:rsidR="00F303B8" w:rsidRPr="00B66A62" w:rsidRDefault="00F303B8" w:rsidP="0033089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F303B8" w:rsidRPr="00B66A62" w14:paraId="591B0AE5" w14:textId="77777777" w:rsidTr="003308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A9CFB" w14:textId="77777777" w:rsidR="00F303B8" w:rsidRPr="00B66A62" w:rsidRDefault="00F303B8" w:rsidP="0033089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51D54" w14:textId="77777777" w:rsidR="00F303B8" w:rsidRPr="00B66A62" w:rsidRDefault="00F303B8" w:rsidP="0033089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2F8AF" w14:textId="77777777" w:rsidR="00F303B8" w:rsidRPr="00B66A62" w:rsidRDefault="00F303B8" w:rsidP="0033089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D7DCB4E" w14:textId="77777777" w:rsidR="00F303B8" w:rsidRPr="00B66A62" w:rsidRDefault="00F303B8" w:rsidP="00F303B8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5DED608D" w14:textId="77777777" w:rsidR="00F303B8" w:rsidRPr="00B66A62" w:rsidRDefault="00F303B8" w:rsidP="00F303B8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69DECBE" w14:textId="77777777" w:rsidR="00F303B8" w:rsidRPr="00B66A62" w:rsidRDefault="00F303B8" w:rsidP="00F303B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239027F7" w14:textId="77777777" w:rsidR="00F303B8" w:rsidRPr="00B66A62" w:rsidRDefault="00F303B8" w:rsidP="00F303B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6C59FAC8" w14:textId="77777777" w:rsidR="00F303B8" w:rsidRPr="00B66A62" w:rsidRDefault="00F303B8" w:rsidP="00F303B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52F6B282" w14:textId="77777777" w:rsidR="00F303B8" w:rsidRPr="00B66A62" w:rsidRDefault="00F303B8" w:rsidP="00F303B8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5D2AF5C6" w14:textId="77777777" w:rsidR="00F303B8" w:rsidRPr="00B66A62" w:rsidRDefault="00F303B8" w:rsidP="00F303B8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542390E2" w14:textId="77777777" w:rsidR="00F303B8" w:rsidRPr="00B66A62" w:rsidRDefault="00F303B8" w:rsidP="00F303B8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737A13C7" w14:textId="77777777" w:rsidR="00F303B8" w:rsidRPr="00B66A62" w:rsidRDefault="00F303B8" w:rsidP="00F303B8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D55A5CA" w14:textId="77777777" w:rsidR="00F303B8" w:rsidRPr="00B66A62" w:rsidRDefault="00F303B8" w:rsidP="00F303B8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49C610D2" w14:textId="77777777" w:rsidR="00F303B8" w:rsidRPr="00B66A62" w:rsidRDefault="00F303B8" w:rsidP="00F303B8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4E802B58" w14:textId="77777777" w:rsidR="00F303B8" w:rsidRPr="00B66A62" w:rsidRDefault="00F303B8" w:rsidP="00F303B8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60BADC1" w14:textId="77777777" w:rsidR="00F303B8" w:rsidRPr="00B66A62" w:rsidRDefault="00F303B8" w:rsidP="00F303B8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29159656" w14:textId="77777777" w:rsidR="00F303B8" w:rsidRPr="00B66A62" w:rsidRDefault="00F303B8" w:rsidP="00F303B8">
      <w:pPr>
        <w:jc w:val="both"/>
        <w:rPr>
          <w:sz w:val="22"/>
          <w:szCs w:val="20"/>
        </w:rPr>
      </w:pPr>
    </w:p>
    <w:p w14:paraId="3C35372F" w14:textId="77777777" w:rsidR="00F303B8" w:rsidRPr="00B66A62" w:rsidRDefault="00F303B8" w:rsidP="00F303B8">
      <w:pPr>
        <w:jc w:val="right"/>
        <w:rPr>
          <w:sz w:val="22"/>
          <w:szCs w:val="20"/>
        </w:rPr>
      </w:pPr>
    </w:p>
    <w:p w14:paraId="6092ED06" w14:textId="77777777" w:rsidR="00F303B8" w:rsidRPr="002E7627" w:rsidRDefault="00F303B8" w:rsidP="00F303B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 lub </w:t>
      </w:r>
      <w:r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osobistym.</w:t>
      </w:r>
    </w:p>
    <w:p w14:paraId="7F9BEF0B" w14:textId="77777777" w:rsidR="00F303B8" w:rsidRPr="00B66A62" w:rsidRDefault="00F303B8" w:rsidP="00F303B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sz w:val="22"/>
          <w:szCs w:val="20"/>
          <w:lang w:eastAsia="zh-CN"/>
        </w:rPr>
      </w:pPr>
    </w:p>
    <w:p w14:paraId="1C2E8078" w14:textId="77777777" w:rsidR="00F303B8" w:rsidRDefault="00F303B8" w:rsidP="00F303B8">
      <w:pPr>
        <w:jc w:val="right"/>
        <w:rPr>
          <w:sz w:val="20"/>
          <w:szCs w:val="20"/>
        </w:rPr>
      </w:pPr>
    </w:p>
    <w:p w14:paraId="4AFEBDEA" w14:textId="77777777" w:rsidR="00FE545C" w:rsidRDefault="00FE545C" w:rsidP="00F303B8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B09A0" w14:textId="77777777" w:rsidR="00A82282" w:rsidRDefault="00A82282">
      <w:r>
        <w:separator/>
      </w:r>
    </w:p>
  </w:endnote>
  <w:endnote w:type="continuationSeparator" w:id="0">
    <w:p w14:paraId="5DF13A76" w14:textId="77777777" w:rsidR="00A82282" w:rsidRDefault="00A82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B814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65EBF" w14:textId="77777777" w:rsidR="00A82282" w:rsidRDefault="00A82282">
      <w:r>
        <w:separator/>
      </w:r>
    </w:p>
  </w:footnote>
  <w:footnote w:type="continuationSeparator" w:id="0">
    <w:p w14:paraId="3421CDB1" w14:textId="77777777" w:rsidR="00A82282" w:rsidRDefault="00A82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101F" w14:textId="397FA0E4" w:rsidR="00F53146" w:rsidRPr="00963249" w:rsidRDefault="0038165E" w:rsidP="00963249">
    <w:pPr>
      <w:pStyle w:val="Nagwek"/>
    </w:pPr>
    <w:r>
      <w:rPr>
        <w:noProof/>
      </w:rPr>
      <w:pict w14:anchorId="4E0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8pt;visibility:visible;mso-wrap-style:square">
          <v:imagedata r:id="rId1" o:title="Log1 bw (2)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228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8165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F760B"/>
    <w:rsid w:val="00833933"/>
    <w:rsid w:val="00853083"/>
    <w:rsid w:val="008B2F0C"/>
    <w:rsid w:val="008B4928"/>
    <w:rsid w:val="008D2AB8"/>
    <w:rsid w:val="008E3DA2"/>
    <w:rsid w:val="008F1C66"/>
    <w:rsid w:val="00963249"/>
    <w:rsid w:val="00970FE4"/>
    <w:rsid w:val="00A0022B"/>
    <w:rsid w:val="00A346FE"/>
    <w:rsid w:val="00A47B4D"/>
    <w:rsid w:val="00A82282"/>
    <w:rsid w:val="00A83018"/>
    <w:rsid w:val="00B774DC"/>
    <w:rsid w:val="00C1252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303B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36BEDB6B"/>
  <w15:chartTrackingRefBased/>
  <w15:docId w15:val="{E838F8B6-87C0-4C55-9456-A017C0F0C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451</Words>
  <Characters>3946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2021-06-21T08:06:00Z</cp:lastPrinted>
  <dcterms:created xsi:type="dcterms:W3CDTF">2021-06-21T08:06:00Z</dcterms:created>
  <dcterms:modified xsi:type="dcterms:W3CDTF">2021-06-21T08:06:00Z</dcterms:modified>
</cp:coreProperties>
</file>