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09A07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6421E891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03E3DD58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57AF2434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750CB14F" w14:textId="5C166552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3E2FF3" w:rsidRPr="003E2FF3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DE741C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02FB1C6A" w14:textId="77777777" w:rsidR="00237270" w:rsidRPr="0093180B" w:rsidRDefault="003E2FF3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E2FF3">
        <w:rPr>
          <w:rFonts w:ascii="Verdana" w:eastAsia="Times New Roman" w:hAnsi="Verdana"/>
          <w:b/>
          <w:sz w:val="20"/>
          <w:szCs w:val="20"/>
          <w:lang w:eastAsia="pl-PL"/>
        </w:rPr>
        <w:t>dostawa i montaż mebli biurowych oraz wyposażenia do pomieszczeń CTK AGH w Krakowie - KC-zp.272-243/21</w:t>
      </w:r>
    </w:p>
    <w:p w14:paraId="767DB398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4F5FCB0D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28FD93CE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231C16C3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7A1F0EA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AA3EBB7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2D96B9DA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0A64A907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52B53A4C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0D8A5DC3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103BC7C0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3035E1C0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D648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B7792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72010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5343A55E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57B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06E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D78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58D976C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BF7F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93E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F8F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3844148E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0E8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478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005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3E149352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54F7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9E2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767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366478A5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47753333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7639FC86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29998815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02065A96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48CDCE82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1A783CE7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EEDF2" w14:textId="77777777" w:rsidR="00E50203" w:rsidRDefault="00E50203">
      <w:pPr>
        <w:spacing w:after="0" w:line="240" w:lineRule="auto"/>
      </w:pPr>
      <w:r>
        <w:separator/>
      </w:r>
    </w:p>
  </w:endnote>
  <w:endnote w:type="continuationSeparator" w:id="0">
    <w:p w14:paraId="2A0CF522" w14:textId="77777777" w:rsidR="00E50203" w:rsidRDefault="00E50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73F3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E906BB5" w14:textId="77777777" w:rsidR="00336EEB" w:rsidRDefault="000257C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A7A98" w14:textId="77777777" w:rsidR="00336EEB" w:rsidRDefault="000257CB" w:rsidP="004704CB">
    <w:pPr>
      <w:pStyle w:val="Stopka"/>
      <w:framePr w:wrap="around" w:vAnchor="text" w:hAnchor="margin" w:xAlign="right" w:y="1"/>
      <w:rPr>
        <w:rStyle w:val="Numerstrony"/>
      </w:rPr>
    </w:pPr>
  </w:p>
  <w:p w14:paraId="1AADCE6C" w14:textId="77777777" w:rsidR="00336EEB" w:rsidRDefault="000257CB" w:rsidP="00336EEB">
    <w:pPr>
      <w:pStyle w:val="Stopka"/>
      <w:tabs>
        <w:tab w:val="clear" w:pos="4536"/>
      </w:tabs>
      <w:jc w:val="center"/>
    </w:pPr>
    <w:r>
      <w:rPr>
        <w:noProof/>
      </w:rPr>
      <w:pict w14:anchorId="48E1F620">
        <v:line id="_x0000_s2049" style="position:absolute;left:0;text-align:left;z-index:251659264" from="-3.85pt,8.7pt" to="455.15pt,8.7pt"/>
      </w:pict>
    </w:r>
  </w:p>
  <w:p w14:paraId="18D4B75D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1D47F" w14:textId="77777777" w:rsidR="00E50203" w:rsidRDefault="00E50203">
      <w:pPr>
        <w:spacing w:after="0" w:line="240" w:lineRule="auto"/>
      </w:pPr>
      <w:r>
        <w:separator/>
      </w:r>
    </w:p>
  </w:footnote>
  <w:footnote w:type="continuationSeparator" w:id="0">
    <w:p w14:paraId="366FB6A6" w14:textId="77777777" w:rsidR="00E50203" w:rsidRDefault="00E50203">
      <w:pPr>
        <w:spacing w:after="0" w:line="240" w:lineRule="auto"/>
      </w:pPr>
      <w:r>
        <w:continuationSeparator/>
      </w:r>
    </w:p>
  </w:footnote>
  <w:footnote w:id="1">
    <w:p w14:paraId="1FAC0544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2552BACD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2818" w14:textId="4F717858" w:rsidR="00903726" w:rsidRDefault="00563580">
    <w:pPr>
      <w:pStyle w:val="Nagwek"/>
    </w:pPr>
    <w:r>
      <w:t xml:space="preserve">                                                                                                                                                              Załącznik</w:t>
    </w:r>
    <w:r w:rsidR="000257CB">
      <w:t xml:space="preserve"> nr</w:t>
    </w:r>
    <w:r>
      <w:t xml:space="preserve">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50203"/>
    <w:rsid w:val="000257CB"/>
    <w:rsid w:val="000563B7"/>
    <w:rsid w:val="000E6C60"/>
    <w:rsid w:val="001F4E82"/>
    <w:rsid w:val="00237270"/>
    <w:rsid w:val="00285E58"/>
    <w:rsid w:val="003D1274"/>
    <w:rsid w:val="003E2FF3"/>
    <w:rsid w:val="00430A9F"/>
    <w:rsid w:val="00563580"/>
    <w:rsid w:val="005E5BD1"/>
    <w:rsid w:val="00623F70"/>
    <w:rsid w:val="00927537"/>
    <w:rsid w:val="0093180B"/>
    <w:rsid w:val="00BC579B"/>
    <w:rsid w:val="00D137A1"/>
    <w:rsid w:val="00D70839"/>
    <w:rsid w:val="00DE741C"/>
    <w:rsid w:val="00E50203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9C34B5"/>
  <w15:docId w15:val="{EB6EF076-7B6C-4320-B3DA-F0CC4AC7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2021-05-26T09:31:00Z</cp:lastPrinted>
  <dcterms:created xsi:type="dcterms:W3CDTF">2021-06-11T09:24:00Z</dcterms:created>
  <dcterms:modified xsi:type="dcterms:W3CDTF">2021-06-11T09:24:00Z</dcterms:modified>
</cp:coreProperties>
</file>