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3B72EC" w:rsidRDefault="00A01521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b w:val="0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3B72EC">
        <w:rPr>
          <w:rFonts w:ascii="Times New Roman" w:hAnsi="Times New Roman" w:cs="Times New Roman"/>
          <w:sz w:val="22"/>
          <w:szCs w:val="22"/>
        </w:rPr>
        <w:t>1</w:t>
      </w:r>
    </w:p>
    <w:p w14:paraId="0EDB309E" w14:textId="77777777" w:rsidR="00A01521" w:rsidRPr="003B72EC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9E4E602" w14:textId="77777777" w:rsidR="00A01521" w:rsidRPr="003B72EC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FORMULARZ OFERTY</w:t>
      </w:r>
    </w:p>
    <w:p w14:paraId="2D588E94" w14:textId="77777777" w:rsidR="00A01521" w:rsidRPr="003B72EC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D6C68B4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NAZWA WYKONAWCY:……………………………………………………………………..</w:t>
      </w:r>
    </w:p>
    <w:p w14:paraId="42F9B5E7" w14:textId="77777777" w:rsidR="00201605" w:rsidRPr="003B72EC" w:rsidRDefault="00201605" w:rsidP="0020160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ADRES:…………………………………………………………………………………………</w:t>
      </w:r>
    </w:p>
    <w:p w14:paraId="055D1E26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605A4DD4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TEL.</w:t>
      </w:r>
      <w:r w:rsidRPr="003B72EC">
        <w:rPr>
          <w:sz w:val="22"/>
          <w:szCs w:val="22"/>
        </w:rPr>
        <w:t>……………………………………………………………………………………………..</w:t>
      </w:r>
    </w:p>
    <w:p w14:paraId="0368A1EF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 xml:space="preserve">FAX </w:t>
      </w:r>
      <w:r w:rsidRPr="003B72EC">
        <w:rPr>
          <w:sz w:val="22"/>
          <w:szCs w:val="22"/>
        </w:rPr>
        <w:t>…………………………………………………………………………………………….</w:t>
      </w:r>
    </w:p>
    <w:p w14:paraId="6018EEDE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  <w:lang w:val="de-DE"/>
        </w:rPr>
        <w:t xml:space="preserve">NIP…………………………………. </w:t>
      </w:r>
      <w:r w:rsidRPr="003B72EC">
        <w:rPr>
          <w:sz w:val="22"/>
          <w:szCs w:val="22"/>
        </w:rPr>
        <w:t>REGON:………………………………………………...</w:t>
      </w:r>
    </w:p>
    <w:p w14:paraId="4135AA3A" w14:textId="77777777" w:rsidR="00201605" w:rsidRPr="003B72EC" w:rsidRDefault="00201605" w:rsidP="00201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BANK/ NR KONTA ……………………………………………………………………………</w:t>
      </w:r>
    </w:p>
    <w:p w14:paraId="63D1B732" w14:textId="77777777" w:rsidR="00A01521" w:rsidRPr="003B72EC" w:rsidRDefault="00A01521" w:rsidP="00A01521">
      <w:pPr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Do: Nazwa i siedziba Zamawiającego:</w:t>
      </w:r>
    </w:p>
    <w:p w14:paraId="7F6DD399" w14:textId="77777777" w:rsidR="00945AB6" w:rsidRPr="003B72EC" w:rsidRDefault="00945AB6" w:rsidP="00A01521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Akademia Górniczo - Hutnicza</w:t>
      </w:r>
    </w:p>
    <w:p w14:paraId="335B9E00" w14:textId="77777777" w:rsidR="00945AB6" w:rsidRPr="003B72EC" w:rsidRDefault="00945AB6" w:rsidP="00A01521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im. Stanisława Staszica w Krakowie</w:t>
      </w:r>
    </w:p>
    <w:p w14:paraId="5CC944EF" w14:textId="77777777" w:rsidR="00A01521" w:rsidRPr="003B72EC" w:rsidRDefault="00945AB6" w:rsidP="00A01521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Dział Zamówień Publicznych</w:t>
      </w:r>
      <w:r w:rsidR="00A01521" w:rsidRPr="003B72EC">
        <w:rPr>
          <w:b/>
          <w:sz w:val="22"/>
          <w:szCs w:val="22"/>
        </w:rPr>
        <w:t xml:space="preserve">  </w:t>
      </w:r>
    </w:p>
    <w:p w14:paraId="6316883F" w14:textId="103C28DC" w:rsidR="00A01521" w:rsidRPr="003B72EC" w:rsidRDefault="00945AB6" w:rsidP="0002432F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Al. Mickiewicza</w:t>
      </w:r>
      <w:r w:rsidR="00A01521" w:rsidRPr="003B72EC">
        <w:rPr>
          <w:b/>
          <w:sz w:val="22"/>
          <w:szCs w:val="22"/>
        </w:rPr>
        <w:t xml:space="preserve"> </w:t>
      </w:r>
      <w:r w:rsidRPr="003B72EC">
        <w:rPr>
          <w:b/>
          <w:sz w:val="22"/>
          <w:szCs w:val="22"/>
        </w:rPr>
        <w:t>30</w:t>
      </w:r>
      <w:r w:rsidR="0002432F" w:rsidRPr="003B72EC">
        <w:rPr>
          <w:b/>
          <w:sz w:val="22"/>
          <w:szCs w:val="22"/>
        </w:rPr>
        <w:t xml:space="preserve">, </w:t>
      </w:r>
      <w:r w:rsidRPr="003B72EC">
        <w:rPr>
          <w:b/>
          <w:sz w:val="22"/>
          <w:szCs w:val="22"/>
        </w:rPr>
        <w:t>30-059</w:t>
      </w:r>
      <w:r w:rsidR="00A01521" w:rsidRPr="003B72EC">
        <w:rPr>
          <w:b/>
          <w:sz w:val="22"/>
          <w:szCs w:val="22"/>
        </w:rPr>
        <w:t xml:space="preserve"> </w:t>
      </w:r>
      <w:r w:rsidRPr="003B72EC">
        <w:rPr>
          <w:b/>
          <w:sz w:val="22"/>
          <w:szCs w:val="22"/>
        </w:rPr>
        <w:t>Kraków</w:t>
      </w:r>
      <w:r w:rsidR="00A01521" w:rsidRPr="003B72EC">
        <w:rPr>
          <w:b/>
          <w:sz w:val="22"/>
          <w:szCs w:val="22"/>
        </w:rPr>
        <w:t xml:space="preserve">,  </w:t>
      </w:r>
    </w:p>
    <w:p w14:paraId="11341354" w14:textId="1FD5AB7F" w:rsidR="002B4C17" w:rsidRDefault="00A01521" w:rsidP="00624DA4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Przystępując do postępowania o udzielenie zamówienia publicznego, którego przedmiotem</w:t>
      </w:r>
      <w:r w:rsidR="00321CD2" w:rsidRPr="003B72EC">
        <w:rPr>
          <w:sz w:val="22"/>
          <w:szCs w:val="22"/>
        </w:rPr>
        <w:t xml:space="preserve"> </w:t>
      </w:r>
      <w:r w:rsidRPr="003B72EC">
        <w:rPr>
          <w:sz w:val="22"/>
          <w:szCs w:val="22"/>
        </w:rPr>
        <w:t xml:space="preserve">jest </w:t>
      </w:r>
      <w:r w:rsidR="000247E4" w:rsidRPr="003B72EC">
        <w:rPr>
          <w:b/>
          <w:sz w:val="22"/>
          <w:szCs w:val="22"/>
        </w:rPr>
        <w:t xml:space="preserve">dostawa i montaż </w:t>
      </w:r>
      <w:r w:rsidR="00E42A0A">
        <w:rPr>
          <w:b/>
          <w:sz w:val="22"/>
          <w:szCs w:val="22"/>
        </w:rPr>
        <w:t>mebli biurowych oraz wyposażenia do pomieszczeń CTK AGH w Krakowie – KC-z.272-243/21</w:t>
      </w:r>
      <w:r w:rsidRPr="003B72EC">
        <w:rPr>
          <w:b/>
          <w:sz w:val="22"/>
          <w:szCs w:val="22"/>
        </w:rPr>
        <w:t xml:space="preserve">, </w:t>
      </w:r>
      <w:r w:rsidRPr="003B72EC">
        <w:rPr>
          <w:sz w:val="22"/>
          <w:szCs w:val="22"/>
        </w:rPr>
        <w:t>oferuję realizację przedmiotu zamówienia, zgodnie z zasadami określonymi w specyfikacji warunków zamówienia.</w:t>
      </w:r>
    </w:p>
    <w:p w14:paraId="6320EC38" w14:textId="77777777" w:rsidR="00E42A0A" w:rsidRPr="003B72EC" w:rsidRDefault="00E42A0A" w:rsidP="00624DA4">
      <w:pPr>
        <w:jc w:val="both"/>
        <w:rPr>
          <w:sz w:val="22"/>
          <w:szCs w:val="22"/>
        </w:rPr>
      </w:pPr>
    </w:p>
    <w:p w14:paraId="5335D6E6" w14:textId="77777777" w:rsidR="00667E62" w:rsidRPr="003B72EC" w:rsidRDefault="00667E62" w:rsidP="00667E6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Cena netto:   ......................................................................... PLN</w:t>
      </w:r>
    </w:p>
    <w:p w14:paraId="53821577" w14:textId="77777777" w:rsidR="00667E62" w:rsidRPr="003B72EC" w:rsidRDefault="00667E62" w:rsidP="00667E6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07E53E4" w14:textId="77777777" w:rsidR="00667E62" w:rsidRPr="003B72EC" w:rsidRDefault="00667E62" w:rsidP="00667E6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Cena brutto: ......................................................................... PLN</w:t>
      </w:r>
    </w:p>
    <w:p w14:paraId="49652D9D" w14:textId="77777777" w:rsidR="00667E62" w:rsidRPr="003B72EC" w:rsidRDefault="00667E62" w:rsidP="00667E6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993CD6E" w14:textId="26B597B9" w:rsidR="00667E62" w:rsidRPr="003B72EC" w:rsidRDefault="00667E62" w:rsidP="00667E6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Słownie brutto: ...................................................................................................................................</w:t>
      </w:r>
      <w:r w:rsidR="00E42A0A">
        <w:rPr>
          <w:sz w:val="22"/>
          <w:szCs w:val="22"/>
        </w:rPr>
        <w:t>...</w:t>
      </w:r>
    </w:p>
    <w:p w14:paraId="463CD64B" w14:textId="77777777" w:rsidR="00667E62" w:rsidRPr="003B72EC" w:rsidRDefault="00667E62" w:rsidP="00667E6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6F5D337" w14:textId="77777777" w:rsidR="00667E62" w:rsidRPr="003B72EC" w:rsidRDefault="00667E62" w:rsidP="00667E62">
      <w:pPr>
        <w:widowControl w:val="0"/>
        <w:spacing w:line="360" w:lineRule="auto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Powyższa cena zawiera podatek VAT w wysokości .......... % tj. ……………………. PLN</w:t>
      </w:r>
    </w:p>
    <w:p w14:paraId="0FB3C1E2" w14:textId="16B05A24" w:rsidR="00667E62" w:rsidRPr="003B72EC" w:rsidRDefault="00667E62" w:rsidP="00667E6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 xml:space="preserve">Okres udzielonej gwarancji </w:t>
      </w:r>
      <w:r w:rsidR="003B72EC" w:rsidRPr="003B72EC">
        <w:rPr>
          <w:b/>
          <w:sz w:val="22"/>
          <w:szCs w:val="22"/>
        </w:rPr>
        <w:t xml:space="preserve">na meble </w:t>
      </w:r>
      <w:r w:rsidRPr="003B72EC">
        <w:rPr>
          <w:b/>
          <w:sz w:val="22"/>
          <w:szCs w:val="22"/>
        </w:rPr>
        <w:t>wynosi:</w:t>
      </w:r>
      <w:r w:rsidRPr="003B72EC">
        <w:rPr>
          <w:sz w:val="22"/>
          <w:szCs w:val="22"/>
        </w:rPr>
        <w:t xml:space="preserve"> </w:t>
      </w:r>
      <w:r w:rsidRPr="003B72EC">
        <w:rPr>
          <w:bCs/>
          <w:sz w:val="22"/>
          <w:szCs w:val="22"/>
        </w:rPr>
        <w:t xml:space="preserve">……………….  </w:t>
      </w:r>
      <w:r w:rsidRPr="003B72EC">
        <w:rPr>
          <w:b/>
          <w:sz w:val="22"/>
          <w:szCs w:val="22"/>
        </w:rPr>
        <w:t xml:space="preserve">miesięcy </w:t>
      </w:r>
      <w:r w:rsidRPr="003B72EC">
        <w:rPr>
          <w:bCs/>
          <w:i/>
          <w:iCs/>
          <w:sz w:val="22"/>
          <w:szCs w:val="22"/>
          <w:highlight w:val="yellow"/>
        </w:rPr>
        <w:t>(kryterium oceny ofert)</w:t>
      </w:r>
    </w:p>
    <w:p w14:paraId="13D6B36F" w14:textId="1F8A5971" w:rsidR="003B72EC" w:rsidRPr="003B72EC" w:rsidRDefault="003B72EC" w:rsidP="003B72EC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 w:rsidRPr="003B72EC">
        <w:rPr>
          <w:rFonts w:eastAsia="Calibri"/>
          <w:b/>
          <w:iCs/>
          <w:spacing w:val="-3"/>
          <w:sz w:val="22"/>
          <w:szCs w:val="22"/>
        </w:rPr>
        <w:t>Okres gwarancji na wyposażenie i prace montażowe: 24  miesiące</w:t>
      </w:r>
    </w:p>
    <w:p w14:paraId="6B4F9CAD" w14:textId="6B05CCB5" w:rsidR="003B72EC" w:rsidRPr="003B72EC" w:rsidRDefault="003B72EC" w:rsidP="003B72EC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3B72EC">
        <w:rPr>
          <w:b/>
          <w:sz w:val="22"/>
          <w:szCs w:val="22"/>
        </w:rPr>
        <w:t>Termin realizacji umowy: do 50 dni od daty podpisania umowy.</w:t>
      </w:r>
    </w:p>
    <w:p w14:paraId="5065D9DC" w14:textId="4ED8C557" w:rsidR="00667E62" w:rsidRPr="003B72EC" w:rsidRDefault="00667E62" w:rsidP="00667E6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59F61E5" w14:textId="5B622651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3B72EC">
        <w:rPr>
          <w:b/>
          <w:sz w:val="22"/>
          <w:szCs w:val="22"/>
        </w:rPr>
        <w:t xml:space="preserve">Termin płatności: </w:t>
      </w:r>
      <w:r w:rsidR="003A1629" w:rsidRPr="003B72EC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F64E6C3" w14:textId="3CF5B1EA" w:rsidR="00BB534B" w:rsidRDefault="00BB534B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38B72723" w14:textId="65654E57" w:rsidR="00BB534B" w:rsidRDefault="00BB534B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7A7B5DA2" w14:textId="71FB6EE2" w:rsidR="00BB534B" w:rsidRDefault="00BB534B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55D9BB6D" w14:textId="77777777" w:rsidR="0091663B" w:rsidRDefault="0091663B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1EE59AA6" w14:textId="77777777" w:rsidR="00BB534B" w:rsidRPr="003B72EC" w:rsidRDefault="00BB534B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20742006" w14:textId="77777777" w:rsidR="00DE7746" w:rsidRPr="003B72EC" w:rsidRDefault="00DE7746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3B72EC" w:rsidRDefault="00A01521" w:rsidP="00A01521">
      <w:pPr>
        <w:rPr>
          <w:b/>
          <w:sz w:val="22"/>
          <w:szCs w:val="22"/>
          <w:u w:val="single"/>
        </w:rPr>
      </w:pPr>
      <w:r w:rsidRPr="003B72EC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1F70C10B" w:rsidR="00A01521" w:rsidRPr="003B72EC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72EC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5230A2">
        <w:rPr>
          <w:color w:val="000000"/>
          <w:sz w:val="22"/>
          <w:szCs w:val="22"/>
          <w:lang w:eastAsia="ar-SA"/>
        </w:rPr>
        <w:t>wskazany w SWZ.</w:t>
      </w:r>
    </w:p>
    <w:p w14:paraId="3DDC4E7F" w14:textId="5B6DA6E2" w:rsidR="00C11282" w:rsidRPr="0091663B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72EC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C0222D">
        <w:rPr>
          <w:color w:val="000000"/>
          <w:sz w:val="22"/>
          <w:szCs w:val="22"/>
          <w:lang w:eastAsia="ar-SA"/>
        </w:rPr>
        <w:t>, akceptujemy je</w:t>
      </w:r>
      <w:r w:rsidRPr="003B72EC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3B72EC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187C59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187C59">
        <w:rPr>
          <w:color w:val="000000"/>
          <w:sz w:val="22"/>
          <w:szCs w:val="22"/>
        </w:rPr>
        <w:t xml:space="preserve"> i nie wnosimy </w:t>
      </w:r>
      <w:r w:rsidRPr="0091663B">
        <w:rPr>
          <w:color w:val="000000"/>
          <w:sz w:val="22"/>
          <w:szCs w:val="22"/>
        </w:rPr>
        <w:t>do nich żadnych zastrzeżeń.</w:t>
      </w:r>
    </w:p>
    <w:p w14:paraId="7B6C93E8" w14:textId="77777777" w:rsidR="00351345" w:rsidRPr="00351345" w:rsidRDefault="00B1486B" w:rsidP="00351345">
      <w:pPr>
        <w:spacing w:after="160" w:line="256" w:lineRule="auto"/>
        <w:ind w:left="360"/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91663B">
        <w:rPr>
          <w:b/>
          <w:bCs/>
          <w:color w:val="000000" w:themeColor="text1"/>
          <w:sz w:val="22"/>
          <w:szCs w:val="22"/>
        </w:rPr>
        <w:t xml:space="preserve">- </w:t>
      </w:r>
      <w:r w:rsidR="003D3059" w:rsidRPr="0091663B">
        <w:rPr>
          <w:b/>
          <w:bCs/>
          <w:color w:val="000000" w:themeColor="text1"/>
          <w:sz w:val="22"/>
          <w:szCs w:val="22"/>
        </w:rPr>
        <w:t>Oświadczamy, że p</w:t>
      </w:r>
      <w:r w:rsidR="005A7178" w:rsidRPr="0091663B">
        <w:rPr>
          <w:b/>
          <w:bCs/>
          <w:color w:val="000000" w:themeColor="text1"/>
          <w:sz w:val="22"/>
          <w:szCs w:val="22"/>
        </w:rPr>
        <w:t>o wyborze najkorzystniejszej oferty a przed po</w:t>
      </w:r>
      <w:r w:rsidR="0048459E" w:rsidRPr="0091663B">
        <w:rPr>
          <w:b/>
          <w:bCs/>
          <w:color w:val="000000" w:themeColor="text1"/>
          <w:sz w:val="22"/>
          <w:szCs w:val="22"/>
        </w:rPr>
        <w:t>dp</w:t>
      </w:r>
      <w:r w:rsidR="005A7178" w:rsidRPr="0091663B">
        <w:rPr>
          <w:b/>
          <w:bCs/>
          <w:color w:val="000000" w:themeColor="text1"/>
          <w:sz w:val="22"/>
          <w:szCs w:val="22"/>
        </w:rPr>
        <w:t xml:space="preserve">isaniem umowy dostarczymy Zamawiającemu </w:t>
      </w:r>
      <w:r w:rsidRPr="0091663B">
        <w:rPr>
          <w:rFonts w:eastAsia="Calibri"/>
          <w:b/>
          <w:bCs/>
          <w:sz w:val="22"/>
          <w:szCs w:val="22"/>
          <w:lang w:eastAsia="en-US"/>
        </w:rPr>
        <w:t xml:space="preserve">wymagane w SWZ dokumenty tj.: </w:t>
      </w:r>
    </w:p>
    <w:p w14:paraId="2BDC7DDD" w14:textId="621426A5" w:rsidR="00351345" w:rsidRDefault="00351345" w:rsidP="0091663B">
      <w:pPr>
        <w:pStyle w:val="Akapitzlist"/>
        <w:numPr>
          <w:ilvl w:val="0"/>
          <w:numId w:val="11"/>
        </w:numPr>
        <w:spacing w:after="160" w:line="256" w:lineRule="auto"/>
        <w:jc w:val="both"/>
        <w:rPr>
          <w:sz w:val="22"/>
          <w:szCs w:val="22"/>
        </w:rPr>
      </w:pPr>
      <w:r w:rsidRPr="0091663B">
        <w:rPr>
          <w:sz w:val="22"/>
          <w:szCs w:val="22"/>
        </w:rPr>
        <w:t xml:space="preserve">Certyfikat zgodności z normą </w:t>
      </w:r>
      <w:r w:rsidRPr="0091663B">
        <w:rPr>
          <w:sz w:val="22"/>
          <w:szCs w:val="22"/>
        </w:rPr>
        <w:t xml:space="preserve">PN-EN 14073-2:2006 lub normą równoważną Meble biurowe – Meble do przechowywania – Część 2: Wymagania bezpieczeństwa dla pozycji szaf, szafek, regałów </w:t>
      </w:r>
    </w:p>
    <w:p w14:paraId="64B250BD" w14:textId="2AFD70EB" w:rsidR="00351345" w:rsidRPr="0091663B" w:rsidRDefault="00351345" w:rsidP="0091663B">
      <w:pPr>
        <w:pStyle w:val="Akapitzlist"/>
        <w:numPr>
          <w:ilvl w:val="0"/>
          <w:numId w:val="11"/>
        </w:numPr>
        <w:spacing w:after="160" w:line="256" w:lineRule="auto"/>
        <w:jc w:val="both"/>
        <w:rPr>
          <w:sz w:val="22"/>
          <w:szCs w:val="22"/>
        </w:rPr>
      </w:pPr>
      <w:r w:rsidRPr="0091663B">
        <w:rPr>
          <w:sz w:val="22"/>
          <w:szCs w:val="22"/>
        </w:rPr>
        <w:t>Certyfikat zgodności z normą PN-EN 14074:2006 lub normą równoważną Meble biurowe – Stoły, biurka i meble do przechowywania – Metody badań wytrzymałości i trwałości części ruchomych  -  dla pozycji szaf, szafek, regałów</w:t>
      </w:r>
    </w:p>
    <w:p w14:paraId="49634E5E" w14:textId="77777777" w:rsidR="00A01521" w:rsidRPr="003B72EC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187C59">
        <w:rPr>
          <w:sz w:val="22"/>
          <w:szCs w:val="22"/>
        </w:rPr>
        <w:t>Oświadczam, że wypełniłem obowiązki informacyjne</w:t>
      </w:r>
      <w:r w:rsidRPr="003B72EC">
        <w:rPr>
          <w:sz w:val="22"/>
          <w:szCs w:val="22"/>
        </w:rPr>
        <w:t xml:space="preserve">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3B72EC" w:rsidRDefault="00A01521" w:rsidP="00A01521">
      <w:pPr>
        <w:ind w:left="360"/>
        <w:jc w:val="both"/>
        <w:rPr>
          <w:i/>
          <w:sz w:val="22"/>
          <w:szCs w:val="22"/>
        </w:rPr>
      </w:pPr>
      <w:r w:rsidRPr="003B72E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3B72EC" w:rsidRDefault="00A01521" w:rsidP="00A01521">
      <w:pPr>
        <w:ind w:left="360"/>
        <w:jc w:val="both"/>
        <w:rPr>
          <w:i/>
          <w:sz w:val="22"/>
          <w:szCs w:val="22"/>
        </w:rPr>
      </w:pPr>
      <w:r w:rsidRPr="003B72E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3B72EC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3B72E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3B72E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3B72E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3B72E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3B72E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72EC">
              <w:rPr>
                <w:sz w:val="22"/>
                <w:szCs w:val="22"/>
              </w:rPr>
              <w:t>Nazwa podwykonawcy</w:t>
            </w:r>
            <w:r w:rsidRPr="003B72EC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3B72E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3B72E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3B72E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3B72E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3B72EC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3B72EC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B72E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  <w:r w:rsidRPr="003B72EC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3B72EC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3B72EC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........................................</w:t>
      </w:r>
      <w:r w:rsidR="00C92070" w:rsidRPr="003B72EC">
        <w:rPr>
          <w:sz w:val="22"/>
          <w:szCs w:val="22"/>
        </w:rPr>
        <w:t xml:space="preserve">                                                   </w:t>
      </w:r>
      <w:r w:rsidRPr="003B72EC">
        <w:rPr>
          <w:sz w:val="22"/>
          <w:szCs w:val="22"/>
        </w:rPr>
        <w:tab/>
      </w:r>
      <w:r w:rsidRPr="003B72EC">
        <w:rPr>
          <w:sz w:val="22"/>
          <w:szCs w:val="22"/>
        </w:rPr>
        <w:tab/>
        <w:t xml:space="preserve"> </w:t>
      </w:r>
    </w:p>
    <w:p w14:paraId="4C04FD6C" w14:textId="77777777" w:rsidR="00A01521" w:rsidRPr="003B72EC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upoważnienie dla powyżej wskazanych osób wynika z następującego (</w:t>
      </w:r>
      <w:proofErr w:type="spellStart"/>
      <w:r w:rsidRPr="003B72EC">
        <w:rPr>
          <w:sz w:val="22"/>
          <w:szCs w:val="22"/>
        </w:rPr>
        <w:t>ych</w:t>
      </w:r>
      <w:proofErr w:type="spellEnd"/>
      <w:r w:rsidRPr="003B72EC">
        <w:rPr>
          <w:sz w:val="22"/>
          <w:szCs w:val="22"/>
        </w:rPr>
        <w:t>) dokumentu(ów)</w:t>
      </w:r>
    </w:p>
    <w:p w14:paraId="767B0614" w14:textId="77777777" w:rsidR="00A01521" w:rsidRPr="003B72EC" w:rsidRDefault="00A01521" w:rsidP="00A01521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3B72EC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załącznikami do niniejszej oferty są:</w:t>
      </w:r>
    </w:p>
    <w:p w14:paraId="1FB215AD" w14:textId="3D55572F" w:rsidR="00A01521" w:rsidRPr="003B72EC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Pr="003B72EC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3B72EC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3B72EC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3B72EC" w:rsidRDefault="00A01521" w:rsidP="00A01521">
      <w:pPr>
        <w:jc w:val="both"/>
        <w:rPr>
          <w:sz w:val="22"/>
          <w:szCs w:val="22"/>
        </w:rPr>
      </w:pPr>
      <w:r w:rsidRPr="003B72EC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3B72EC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3B72EC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3B72EC">
        <w:rPr>
          <w:sz w:val="22"/>
          <w:szCs w:val="22"/>
        </w:rPr>
        <w:tab/>
      </w:r>
    </w:p>
    <w:p w14:paraId="6940BFCF" w14:textId="2629FA64" w:rsidR="00B62F32" w:rsidRPr="00BB534B" w:rsidRDefault="002036B5" w:rsidP="00BB534B">
      <w:pPr>
        <w:jc w:val="center"/>
        <w:rPr>
          <w:b/>
          <w:color w:val="FF0000"/>
          <w:sz w:val="22"/>
          <w:szCs w:val="22"/>
        </w:rPr>
      </w:pPr>
      <w:r w:rsidRPr="003B72EC">
        <w:rPr>
          <w:b/>
          <w:color w:val="FF0000"/>
          <w:sz w:val="22"/>
          <w:szCs w:val="22"/>
        </w:rPr>
        <w:t>Ofertę należy podpisać kwalifikowanym podpisem elektronicznym</w:t>
      </w:r>
    </w:p>
    <w:sectPr w:rsidR="00B62F32" w:rsidRPr="00BB5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BC4D6" w14:textId="77777777" w:rsidR="00A23EB2" w:rsidRDefault="00A23EB2">
      <w:r>
        <w:separator/>
      </w:r>
    </w:p>
  </w:endnote>
  <w:endnote w:type="continuationSeparator" w:id="0">
    <w:p w14:paraId="6F4D5A80" w14:textId="77777777" w:rsidR="00A23EB2" w:rsidRDefault="00A23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A2689" w14:textId="77777777" w:rsidR="00A23EB2" w:rsidRDefault="00A23EB2">
      <w:r>
        <w:separator/>
      </w:r>
    </w:p>
  </w:footnote>
  <w:footnote w:type="continuationSeparator" w:id="0">
    <w:p w14:paraId="307489CC" w14:textId="77777777" w:rsidR="00A23EB2" w:rsidRDefault="00A23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0B052B"/>
    <w:multiLevelType w:val="hybridMultilevel"/>
    <w:tmpl w:val="52C4A3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03EC7"/>
    <w:multiLevelType w:val="hybridMultilevel"/>
    <w:tmpl w:val="3CB662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B27F74"/>
    <w:multiLevelType w:val="hybridMultilevel"/>
    <w:tmpl w:val="E9CE2F76"/>
    <w:lvl w:ilvl="0" w:tplc="2C201D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vertAlign w:val="baseli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B8"/>
    <w:rsid w:val="000247E4"/>
    <w:rsid w:val="000304DF"/>
    <w:rsid w:val="00033D73"/>
    <w:rsid w:val="00036968"/>
    <w:rsid w:val="0004196C"/>
    <w:rsid w:val="00057E92"/>
    <w:rsid w:val="00113021"/>
    <w:rsid w:val="00113376"/>
    <w:rsid w:val="00124DD0"/>
    <w:rsid w:val="00130681"/>
    <w:rsid w:val="001312E3"/>
    <w:rsid w:val="00146D48"/>
    <w:rsid w:val="001473D3"/>
    <w:rsid w:val="00163822"/>
    <w:rsid w:val="00187C59"/>
    <w:rsid w:val="001915F7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B4C17"/>
    <w:rsid w:val="002C6E15"/>
    <w:rsid w:val="002D3DCB"/>
    <w:rsid w:val="002D7B86"/>
    <w:rsid w:val="002E4BE7"/>
    <w:rsid w:val="0031733C"/>
    <w:rsid w:val="00321538"/>
    <w:rsid w:val="00321CD2"/>
    <w:rsid w:val="003437A2"/>
    <w:rsid w:val="00351345"/>
    <w:rsid w:val="003A1629"/>
    <w:rsid w:val="003A5788"/>
    <w:rsid w:val="003B72EC"/>
    <w:rsid w:val="003D3059"/>
    <w:rsid w:val="003E32D7"/>
    <w:rsid w:val="00406A50"/>
    <w:rsid w:val="00411B25"/>
    <w:rsid w:val="004124D2"/>
    <w:rsid w:val="00420B6C"/>
    <w:rsid w:val="0048459E"/>
    <w:rsid w:val="004E4C7F"/>
    <w:rsid w:val="005230A2"/>
    <w:rsid w:val="00526126"/>
    <w:rsid w:val="005305D2"/>
    <w:rsid w:val="005540BD"/>
    <w:rsid w:val="005664E4"/>
    <w:rsid w:val="00581B5E"/>
    <w:rsid w:val="00582FD5"/>
    <w:rsid w:val="005A7178"/>
    <w:rsid w:val="006108F3"/>
    <w:rsid w:val="00624DA4"/>
    <w:rsid w:val="0064044B"/>
    <w:rsid w:val="006503A9"/>
    <w:rsid w:val="00655CFB"/>
    <w:rsid w:val="00667E62"/>
    <w:rsid w:val="00673DD3"/>
    <w:rsid w:val="006778B5"/>
    <w:rsid w:val="00684368"/>
    <w:rsid w:val="006907AE"/>
    <w:rsid w:val="006D17FC"/>
    <w:rsid w:val="006E5F6F"/>
    <w:rsid w:val="00716C7C"/>
    <w:rsid w:val="00730EFE"/>
    <w:rsid w:val="00751124"/>
    <w:rsid w:val="007815AB"/>
    <w:rsid w:val="007F3810"/>
    <w:rsid w:val="00800B75"/>
    <w:rsid w:val="008065AD"/>
    <w:rsid w:val="00810218"/>
    <w:rsid w:val="008422CC"/>
    <w:rsid w:val="00883D81"/>
    <w:rsid w:val="008A1E2B"/>
    <w:rsid w:val="008B57F7"/>
    <w:rsid w:val="008B75FA"/>
    <w:rsid w:val="008D4749"/>
    <w:rsid w:val="008D5BF3"/>
    <w:rsid w:val="008D7A6D"/>
    <w:rsid w:val="008E554B"/>
    <w:rsid w:val="009031B9"/>
    <w:rsid w:val="0091663B"/>
    <w:rsid w:val="0092490C"/>
    <w:rsid w:val="0093446B"/>
    <w:rsid w:val="00945AB6"/>
    <w:rsid w:val="0095021B"/>
    <w:rsid w:val="00965A41"/>
    <w:rsid w:val="00973E29"/>
    <w:rsid w:val="009966AB"/>
    <w:rsid w:val="009977E6"/>
    <w:rsid w:val="009B2489"/>
    <w:rsid w:val="009B3D7C"/>
    <w:rsid w:val="009C7FA3"/>
    <w:rsid w:val="00A01521"/>
    <w:rsid w:val="00A23EB2"/>
    <w:rsid w:val="00A40D76"/>
    <w:rsid w:val="00A70805"/>
    <w:rsid w:val="00AC49C3"/>
    <w:rsid w:val="00AE20E8"/>
    <w:rsid w:val="00AF3DC4"/>
    <w:rsid w:val="00B1486B"/>
    <w:rsid w:val="00B41BC8"/>
    <w:rsid w:val="00B4602A"/>
    <w:rsid w:val="00B62F32"/>
    <w:rsid w:val="00B72947"/>
    <w:rsid w:val="00B87F4A"/>
    <w:rsid w:val="00BB4D7D"/>
    <w:rsid w:val="00BB534B"/>
    <w:rsid w:val="00BE226E"/>
    <w:rsid w:val="00BF3FF2"/>
    <w:rsid w:val="00C0222D"/>
    <w:rsid w:val="00C02771"/>
    <w:rsid w:val="00C11282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2A0A"/>
    <w:rsid w:val="00E4737A"/>
    <w:rsid w:val="00E53EAF"/>
    <w:rsid w:val="00E564F9"/>
    <w:rsid w:val="00E72F7D"/>
    <w:rsid w:val="00E80580"/>
    <w:rsid w:val="00E96AFC"/>
    <w:rsid w:val="00EB4CE1"/>
    <w:rsid w:val="00EB6647"/>
    <w:rsid w:val="00EC7218"/>
    <w:rsid w:val="00EC7AB0"/>
    <w:rsid w:val="00EE0720"/>
    <w:rsid w:val="00EF3EFF"/>
    <w:rsid w:val="00F72799"/>
    <w:rsid w:val="00F75F48"/>
    <w:rsid w:val="00F94EB3"/>
    <w:rsid w:val="00F9687D"/>
    <w:rsid w:val="00FC5187"/>
    <w:rsid w:val="00FC66B8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7B720-AC61-4D07-8A55-2F5DB322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537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Joanna Kraińska</cp:lastModifiedBy>
  <cp:revision>4</cp:revision>
  <cp:lastPrinted>2021-05-26T09:29:00Z</cp:lastPrinted>
  <dcterms:created xsi:type="dcterms:W3CDTF">2021-06-11T09:54:00Z</dcterms:created>
  <dcterms:modified xsi:type="dcterms:W3CDTF">2021-06-11T09:58:00Z</dcterms:modified>
</cp:coreProperties>
</file>