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dostawa i montaż mebli biurowych oraz wyposażenia do pomieszczeń CTK AGH w Krakowie - KC-zp.272-243/21</w:t>
            </w:r>
          </w:p>
        </w:tc>
      </w:tr>
      <w:tr w:rsidR="00A65343" w:rsidRPr="00C2473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KC-zp.272-243/21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5F5D" w:rsidRDefault="00C35F5D">
      <w:pPr>
        <w:spacing w:after="0" w:line="240" w:lineRule="auto"/>
      </w:pPr>
      <w:r>
        <w:separator/>
      </w:r>
    </w:p>
  </w:endnote>
  <w:endnote w:type="continuationSeparator" w:id="0">
    <w:p w:rsidR="00C35F5D" w:rsidRDefault="00C35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5F5D" w:rsidRDefault="00C35F5D">
      <w:pPr>
        <w:spacing w:after="0" w:line="244" w:lineRule="auto"/>
        <w:ind w:left="0" w:right="69" w:firstLine="0"/>
      </w:pPr>
      <w:r>
        <w:separator/>
      </w:r>
    </w:p>
  </w:footnote>
  <w:footnote w:type="continuationSeparator" w:id="0">
    <w:p w:rsidR="00C35F5D" w:rsidRDefault="00C35F5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2021-05-26T09:14:00Z</dcterms:created>
  <dcterms:modified xsi:type="dcterms:W3CDTF">2021-05-26T09:14:00Z</dcterms:modified>
</cp:coreProperties>
</file>