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4091F" w14:textId="77777777" w:rsidR="008D2AB8" w:rsidRPr="00240E71" w:rsidRDefault="00F53FFF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0A26F90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3E97E5" w14:textId="777DE12D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3346C57" w14:textId="7D2D1C25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37CC3D0" w14:textId="77777777" w:rsidR="00A34688" w:rsidRPr="00FA50AF" w:rsidRDefault="00A34688" w:rsidP="00A3468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47102C5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E83EAF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5D94CA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C5DD351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680BCE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3DC4BD3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6555D04A" w14:textId="77777777" w:rsidR="00A34688" w:rsidRPr="002A16E2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824A3CA" w14:textId="77777777" w:rsidR="00A34688" w:rsidRPr="002A16E2" w:rsidRDefault="00A34688" w:rsidP="00A3468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0AC4E5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D46C7F6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F71E61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F958D6B" w14:textId="77777777" w:rsidR="00A34688" w:rsidRPr="002A16E2" w:rsidRDefault="00A34688" w:rsidP="00A3468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75F4C91" w14:textId="77777777" w:rsidR="00A34688" w:rsidRPr="002A16E2" w:rsidRDefault="00A34688" w:rsidP="00A3468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9128C" w14:textId="77777777" w:rsidR="00A34688" w:rsidRPr="002A16E2" w:rsidRDefault="00A34688" w:rsidP="00A34688">
      <w:pPr>
        <w:ind w:firstLine="3969"/>
        <w:rPr>
          <w:b/>
          <w:sz w:val="22"/>
          <w:szCs w:val="22"/>
        </w:rPr>
      </w:pPr>
    </w:p>
    <w:p w14:paraId="0D193D5C" w14:textId="555F0DB0" w:rsidR="00A34688" w:rsidRPr="002A16E2" w:rsidRDefault="00A34688" w:rsidP="00A3468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2A16E2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wielokanałowego potencjostatu-</w:t>
      </w:r>
      <w:proofErr w:type="spellStart"/>
      <w:r>
        <w:rPr>
          <w:b/>
          <w:sz w:val="22"/>
          <w:szCs w:val="22"/>
        </w:rPr>
        <w:t>galwanostatu</w:t>
      </w:r>
      <w:proofErr w:type="spellEnd"/>
      <w:r>
        <w:rPr>
          <w:b/>
          <w:sz w:val="22"/>
          <w:szCs w:val="22"/>
        </w:rPr>
        <w:t xml:space="preserve"> do testowania baterii – KC-zp.272-262/21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A34688" w:rsidRPr="002A16E2" w14:paraId="1A24F278" w14:textId="77777777" w:rsidTr="00436F2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53A440" w14:textId="77777777" w:rsidR="00A34688" w:rsidRPr="002A16E2" w:rsidRDefault="00A34688" w:rsidP="00810D6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D0FD12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F8982DE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E44A1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4BC75B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742BB311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81782E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EC50DB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4E6BAB9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2962AE4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35F844F2" w14:textId="77777777" w:rsidR="00A34688" w:rsidRPr="002A16E2" w:rsidRDefault="00A34688" w:rsidP="00810D6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1079C2C5" w14:textId="77777777" w:rsidR="00A34688" w:rsidRPr="002A16E2" w:rsidRDefault="00A34688" w:rsidP="00810D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31C4A7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2520047" w14:textId="77777777" w:rsidR="00A34688" w:rsidRPr="002A16E2" w:rsidRDefault="00A34688" w:rsidP="00810D6A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2EE173D1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A34688" w:rsidRPr="002A16E2" w14:paraId="7EEAE3D8" w14:textId="77777777" w:rsidTr="00436F2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769B65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343533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E9D89D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27FF3D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7798E8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31DCA4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DEA49AE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198AB3" w14:textId="77777777" w:rsidR="00A34688" w:rsidRPr="002A16E2" w:rsidRDefault="00A34688" w:rsidP="00810D6A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34688" w:rsidRPr="002A16E2" w14:paraId="674E5368" w14:textId="77777777" w:rsidTr="00436F2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33C81D" w14:textId="77777777" w:rsidR="00A34688" w:rsidRPr="002A16E2" w:rsidRDefault="00A34688" w:rsidP="00810D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B0B7" w14:textId="4EBB6311" w:rsidR="00A34688" w:rsidRPr="002A16E2" w:rsidRDefault="00A34688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color w:val="000000"/>
                <w:sz w:val="22"/>
                <w:szCs w:val="22"/>
              </w:rPr>
              <w:t>Zestaw wielokanałowego potencjostatu</w:t>
            </w:r>
            <w:r w:rsidR="002B046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galwanostatu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do testowania baterii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E70A" w14:textId="48665C86" w:rsidR="00A34688" w:rsidRPr="002A16E2" w:rsidRDefault="00A34688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E4EBC" w14:textId="0F188F29" w:rsidR="00A34688" w:rsidRPr="002A16E2" w:rsidRDefault="00A34688" w:rsidP="00810D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75E9" w14:textId="77777777" w:rsidR="00A34688" w:rsidRPr="002A16E2" w:rsidRDefault="00A34688" w:rsidP="00810D6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4FF9" w14:textId="77777777" w:rsidR="00A34688" w:rsidRPr="002A16E2" w:rsidRDefault="00A34688" w:rsidP="00810D6A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37E59D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708FED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</w:tr>
      <w:tr w:rsidR="00A34688" w:rsidRPr="002A16E2" w14:paraId="382F1182" w14:textId="77777777" w:rsidTr="00436F2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E2B497" w14:textId="77777777" w:rsidR="00A34688" w:rsidRPr="002A16E2" w:rsidRDefault="00A34688" w:rsidP="00810D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EFB5" w14:textId="3C61707A" w:rsidR="00A34688" w:rsidRPr="002A16E2" w:rsidRDefault="00A34688" w:rsidP="00810D6A">
            <w:pPr>
              <w:suppressAutoHyphens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Jednostka sterująca -zestaw komputera stacjonarnego </w:t>
            </w:r>
          </w:p>
          <w:p w14:paraId="6C96A6FA" w14:textId="77777777" w:rsidR="00A34688" w:rsidRPr="002A16E2" w:rsidRDefault="00A34688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B5CF" w14:textId="265D1D53" w:rsidR="00A34688" w:rsidRPr="002A16E2" w:rsidRDefault="00A34688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zestaw komputerow</w:t>
            </w:r>
            <w:r>
              <w:rPr>
                <w:b/>
                <w:sz w:val="22"/>
                <w:szCs w:val="22"/>
                <w:lang w:eastAsia="zh-CN"/>
              </w:rPr>
              <w:t>y stacjonarny</w:t>
            </w:r>
            <w:r w:rsidRPr="002A16E2">
              <w:rPr>
                <w:b/>
                <w:sz w:val="22"/>
                <w:szCs w:val="22"/>
                <w:lang w:eastAsia="zh-CN"/>
              </w:rPr>
              <w:t>: …………………………</w:t>
            </w:r>
            <w:r>
              <w:rPr>
                <w:b/>
                <w:sz w:val="22"/>
                <w:szCs w:val="22"/>
                <w:lang w:eastAsia="zh-CN"/>
              </w:rPr>
              <w:t>……</w:t>
            </w:r>
            <w:r w:rsidR="00436F26">
              <w:rPr>
                <w:b/>
                <w:sz w:val="22"/>
                <w:szCs w:val="22"/>
                <w:lang w:eastAsia="zh-CN"/>
              </w:rPr>
              <w:t>……</w:t>
            </w:r>
          </w:p>
          <w:p w14:paraId="76EE0E37" w14:textId="76558070" w:rsidR="00A34688" w:rsidRDefault="00A34688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2A16E2">
              <w:rPr>
                <w:b/>
                <w:sz w:val="22"/>
                <w:szCs w:val="22"/>
                <w:lang w:eastAsia="zh-CN"/>
              </w:rPr>
              <w:t>- monitor: …………………………</w:t>
            </w:r>
            <w:r>
              <w:rPr>
                <w:b/>
                <w:sz w:val="22"/>
                <w:szCs w:val="22"/>
                <w:lang w:eastAsia="zh-CN"/>
              </w:rPr>
              <w:t>……</w:t>
            </w:r>
            <w:r w:rsidR="00436F26">
              <w:rPr>
                <w:b/>
                <w:sz w:val="22"/>
                <w:szCs w:val="22"/>
                <w:lang w:eastAsia="zh-CN"/>
              </w:rPr>
              <w:t>……</w:t>
            </w:r>
          </w:p>
          <w:p w14:paraId="492D4179" w14:textId="77777777" w:rsidR="00F53FFF" w:rsidRDefault="00F53FFF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60CFC27B" w14:textId="77777777" w:rsidR="00F53FFF" w:rsidRDefault="00F53FFF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lastRenderedPageBreak/>
              <w:t>- klawiatura: ……………………………………</w:t>
            </w:r>
          </w:p>
          <w:p w14:paraId="19529725" w14:textId="77777777" w:rsidR="00F53FFF" w:rsidRDefault="00F53FFF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- mysz:</w:t>
            </w:r>
          </w:p>
          <w:p w14:paraId="4C9BC31B" w14:textId="4F57CCB8" w:rsidR="00F53FFF" w:rsidRPr="002A16E2" w:rsidRDefault="00F53FFF" w:rsidP="00810D6A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……………………………………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B4C9" w14:textId="15A8C7D6" w:rsidR="00A34688" w:rsidRPr="002A16E2" w:rsidRDefault="00A34688" w:rsidP="00810D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2B8F" w14:textId="77777777" w:rsidR="00A34688" w:rsidRPr="002A16E2" w:rsidRDefault="00A34688" w:rsidP="00810D6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CAB0" w14:textId="77777777" w:rsidR="00A34688" w:rsidRPr="002A16E2" w:rsidRDefault="00A34688" w:rsidP="00810D6A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0FB58D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B4C67A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</w:tr>
      <w:tr w:rsidR="00A34688" w:rsidRPr="002A16E2" w14:paraId="4AC6EDF0" w14:textId="77777777" w:rsidTr="00436F2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BF843E" w14:textId="77777777" w:rsidR="00A34688" w:rsidRDefault="00A34688" w:rsidP="00810D6A">
            <w:pPr>
              <w:ind w:right="425"/>
              <w:rPr>
                <w:sz w:val="22"/>
                <w:szCs w:val="22"/>
              </w:rPr>
            </w:pPr>
          </w:p>
          <w:p w14:paraId="4E40F419" w14:textId="77777777" w:rsidR="00A34688" w:rsidRDefault="00A34688" w:rsidP="00810D6A">
            <w:pPr>
              <w:ind w:right="425"/>
              <w:rPr>
                <w:sz w:val="22"/>
                <w:szCs w:val="22"/>
              </w:rPr>
            </w:pPr>
          </w:p>
          <w:p w14:paraId="2CE1380E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  <w:p w14:paraId="57302F46" w14:textId="77777777" w:rsidR="00A34688" w:rsidRDefault="00A34688" w:rsidP="00810D6A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E92877D" w14:textId="77777777" w:rsidR="00A34688" w:rsidRPr="002A16E2" w:rsidRDefault="00A34688" w:rsidP="00810D6A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B84E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FF3F68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306607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</w:tr>
      <w:tr w:rsidR="00A34688" w:rsidRPr="002A16E2" w14:paraId="7839F371" w14:textId="77777777" w:rsidTr="00436F2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A2F065" w14:textId="77777777" w:rsidR="00A34688" w:rsidRPr="002A16E2" w:rsidRDefault="00A34688" w:rsidP="00810D6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1ED3539" w14:textId="77777777" w:rsidR="00A34688" w:rsidRPr="002A16E2" w:rsidRDefault="00A34688" w:rsidP="00810D6A">
            <w:pPr>
              <w:rPr>
                <w:sz w:val="22"/>
                <w:szCs w:val="22"/>
              </w:rPr>
            </w:pPr>
          </w:p>
          <w:p w14:paraId="241FA014" w14:textId="77777777" w:rsidR="00A34688" w:rsidRPr="002A16E2" w:rsidRDefault="00A34688" w:rsidP="00810D6A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C4CE6F8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B1C7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1F888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686010" w14:textId="77777777" w:rsidR="00A34688" w:rsidRPr="002A16E2" w:rsidRDefault="00A34688" w:rsidP="00810D6A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23D27A4" w14:textId="540ED162" w:rsidR="00A34688" w:rsidRPr="002A16E2" w:rsidRDefault="00A34688" w:rsidP="00A3468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>na zestaw komputerow</w:t>
      </w:r>
      <w:r>
        <w:rPr>
          <w:b/>
          <w:bCs/>
          <w:i/>
          <w:iCs/>
          <w:sz w:val="22"/>
          <w:szCs w:val="22"/>
        </w:rPr>
        <w:t xml:space="preserve">y </w:t>
      </w:r>
      <w:r w:rsidRPr="002A16E2">
        <w:rPr>
          <w:b/>
          <w:bCs/>
          <w:i/>
          <w:iCs/>
          <w:sz w:val="22"/>
          <w:szCs w:val="22"/>
        </w:rPr>
        <w:t>stacjonarn</w:t>
      </w:r>
      <w:r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wraz z monitor</w:t>
      </w:r>
      <w:r>
        <w:rPr>
          <w:b/>
          <w:bCs/>
          <w:i/>
          <w:iCs/>
          <w:sz w:val="22"/>
          <w:szCs w:val="22"/>
        </w:rPr>
        <w:t>em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5F26A681" w14:textId="77777777" w:rsidR="00A34688" w:rsidRPr="002A16E2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68CE7A3A" w14:textId="77777777" w:rsidR="00A34688" w:rsidRPr="002A16E2" w:rsidRDefault="00A34688" w:rsidP="00A3468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MNiSW</w:t>
      </w:r>
      <w:proofErr w:type="spellEnd"/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>k</w:t>
      </w:r>
      <w:r w:rsidRPr="002A16E2">
        <w:rPr>
          <w:i/>
          <w:sz w:val="22"/>
          <w:szCs w:val="22"/>
          <w:highlight w:val="yellow"/>
        </w:rPr>
        <w:t>ryterium oceny ofert)</w:t>
      </w:r>
    </w:p>
    <w:p w14:paraId="5433FB54" w14:textId="1AE82447" w:rsidR="00A34688" w:rsidRPr="002A16E2" w:rsidRDefault="00A34688" w:rsidP="00A3468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przedmiot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</w:p>
    <w:p w14:paraId="693DB3CF" w14:textId="77777777" w:rsidR="00A34688" w:rsidRPr="002A16E2" w:rsidRDefault="00A34688" w:rsidP="00A3468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F27F46C" w14:textId="77777777" w:rsidR="00A34688" w:rsidRPr="002A16E2" w:rsidRDefault="00A34688" w:rsidP="00A3468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AD8C67A" w14:textId="77777777" w:rsidR="00A34688" w:rsidRPr="002A16E2" w:rsidRDefault="00A34688" w:rsidP="00A3468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942F7E2" w14:textId="77777777" w:rsidR="00A34688" w:rsidRPr="002A16E2" w:rsidRDefault="00A34688" w:rsidP="00A3468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92C7079" w14:textId="1B85530F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>
        <w:rPr>
          <w:color w:val="000000"/>
          <w:sz w:val="22"/>
          <w:szCs w:val="22"/>
          <w:lang w:eastAsia="ar-SA"/>
        </w:rPr>
        <w:t>wskazany w SWZ.</w:t>
      </w:r>
    </w:p>
    <w:p w14:paraId="08E37D7E" w14:textId="64D014C1" w:rsidR="00A34688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9A46B9D" w14:textId="79D9C95D" w:rsidR="00A34688" w:rsidRPr="002A16E2" w:rsidRDefault="00A34688" w:rsidP="00A346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</w:t>
      </w:r>
      <w:r>
        <w:rPr>
          <w:b/>
          <w:color w:val="000000"/>
          <w:sz w:val="22"/>
          <w:szCs w:val="22"/>
          <w:lang w:eastAsia="ar-SA"/>
        </w:rPr>
        <w:t>em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3C15947" w14:textId="71815D10" w:rsidR="00A34688" w:rsidRPr="002A16E2" w:rsidRDefault="00A34688" w:rsidP="00A3468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stacjonarn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monitor</w:t>
      </w:r>
      <w:r>
        <w:rPr>
          <w:b/>
          <w:color w:val="000000"/>
          <w:sz w:val="22"/>
          <w:szCs w:val="22"/>
          <w:lang w:eastAsia="ar-SA"/>
        </w:rPr>
        <w:t>em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</w:t>
      </w:r>
      <w:r w:rsidRPr="002A16E2">
        <w:rPr>
          <w:color w:val="000000"/>
          <w:sz w:val="22"/>
          <w:szCs w:val="22"/>
          <w:lang w:eastAsia="ar-SA"/>
        </w:rPr>
        <w:t xml:space="preserve"> przeznaczon</w:t>
      </w:r>
      <w:r>
        <w:rPr>
          <w:color w:val="000000"/>
          <w:sz w:val="22"/>
          <w:szCs w:val="22"/>
          <w:lang w:eastAsia="ar-SA"/>
        </w:rPr>
        <w:t>y</w:t>
      </w:r>
      <w:r w:rsidRPr="002A16E2">
        <w:rPr>
          <w:color w:val="000000"/>
          <w:sz w:val="22"/>
          <w:szCs w:val="22"/>
          <w:lang w:eastAsia="ar-SA"/>
        </w:rPr>
        <w:t xml:space="preserve">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7B8ABA34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164CB0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77777777" w:rsidR="00A34688" w:rsidRPr="002A16E2" w:rsidRDefault="00A34688" w:rsidP="00A3468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C9C6AA" w14:textId="77777777" w:rsidR="00A34688" w:rsidRPr="002A16E2" w:rsidRDefault="00A34688" w:rsidP="00A346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34688" w:rsidRPr="002A16E2" w14:paraId="14174A38" w14:textId="77777777" w:rsidTr="00810D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2A16E2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2A16E2" w14:paraId="1C30C7D8" w14:textId="77777777" w:rsidTr="00810D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2A16E2" w14:paraId="75CABFF9" w14:textId="77777777" w:rsidTr="00810D6A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2A16E2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E33B30E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0692D2E" w14:textId="77777777" w:rsidR="00A34688" w:rsidRPr="002A16E2" w:rsidRDefault="00A34688" w:rsidP="00A3468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DF6F262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5BD8E0B" w14:textId="77777777" w:rsidR="00A34688" w:rsidRPr="002A16E2" w:rsidRDefault="00A34688" w:rsidP="00A3468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3FEF9F6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7C83485" w14:textId="77777777" w:rsidR="00A34688" w:rsidRPr="002A16E2" w:rsidRDefault="00A34688" w:rsidP="00A3468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693D092" w14:textId="77777777" w:rsidR="00A34688" w:rsidRPr="002A16E2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FB54D6C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2A16E2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BAD84D1" w14:textId="77777777" w:rsidR="00A34688" w:rsidRPr="00F47191" w:rsidRDefault="00A34688" w:rsidP="00A3468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69DAFC7" w14:textId="2A6D3458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7DDFA6" w14:textId="77777777" w:rsidR="00A34688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2682657" w14:textId="77777777" w:rsidR="00A34688" w:rsidRDefault="00A34688" w:rsidP="00A34688">
      <w:pPr>
        <w:rPr>
          <w:sz w:val="20"/>
          <w:szCs w:val="20"/>
        </w:rPr>
      </w:pPr>
    </w:p>
    <w:sectPr w:rsidR="00A346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9535E" w14:textId="77777777" w:rsidR="00E87D1C" w:rsidRDefault="00E87D1C">
      <w:r>
        <w:separator/>
      </w:r>
    </w:p>
  </w:endnote>
  <w:endnote w:type="continuationSeparator" w:id="0">
    <w:p w14:paraId="610386B7" w14:textId="77777777" w:rsidR="00E87D1C" w:rsidRDefault="00E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B64FE" w14:textId="77777777" w:rsidR="00A409BB" w:rsidRDefault="00A409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4634" w14:textId="77777777" w:rsidR="00A409BB" w:rsidRDefault="00A409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7BD04" w14:textId="77777777" w:rsidR="00E87D1C" w:rsidRDefault="00E87D1C">
      <w:r>
        <w:separator/>
      </w:r>
    </w:p>
  </w:footnote>
  <w:footnote w:type="continuationSeparator" w:id="0">
    <w:p w14:paraId="77D4E415" w14:textId="77777777" w:rsidR="00E87D1C" w:rsidRDefault="00E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0FFC7" w14:textId="77777777" w:rsidR="00A409BB" w:rsidRDefault="00A409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FD2E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BB48" w14:textId="77777777" w:rsidR="00A409BB" w:rsidRDefault="00A409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D1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0461"/>
    <w:rsid w:val="00315A4A"/>
    <w:rsid w:val="00436F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88"/>
    <w:rsid w:val="00A346FE"/>
    <w:rsid w:val="00A409BB"/>
    <w:rsid w:val="00A47B4D"/>
    <w:rsid w:val="00A83018"/>
    <w:rsid w:val="00B774DC"/>
    <w:rsid w:val="00BF11AA"/>
    <w:rsid w:val="00C969A6"/>
    <w:rsid w:val="00CA7D36"/>
    <w:rsid w:val="00D24208"/>
    <w:rsid w:val="00D60C38"/>
    <w:rsid w:val="00D66893"/>
    <w:rsid w:val="00D90ACB"/>
    <w:rsid w:val="00DC1500"/>
    <w:rsid w:val="00E44371"/>
    <w:rsid w:val="00E87D1C"/>
    <w:rsid w:val="00E949B0"/>
    <w:rsid w:val="00F00591"/>
    <w:rsid w:val="00F51688"/>
    <w:rsid w:val="00F53146"/>
    <w:rsid w:val="00F53FFF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734</Words>
  <Characters>5244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2021-06-15T10:58:00Z</cp:lastPrinted>
  <dcterms:created xsi:type="dcterms:W3CDTF">2021-06-15T10:58:00Z</dcterms:created>
  <dcterms:modified xsi:type="dcterms:W3CDTF">2021-06-15T10:58:00Z</dcterms:modified>
</cp:coreProperties>
</file>