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6B71A" w14:textId="77777777"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14:paraId="17EB2BE7" w14:textId="77777777"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14:paraId="33FFED06" w14:textId="77777777"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7C34CA2E" w14:textId="77777777"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14:paraId="103D4019" w14:textId="6489F27D"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B63433" w:rsidRPr="00B63433">
        <w:rPr>
          <w:rFonts w:ascii="Verdana" w:hAnsi="Verdana"/>
          <w:sz w:val="20"/>
          <w:szCs w:val="20"/>
        </w:rPr>
        <w:t>tryb podstawowy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14:paraId="18D0BC73" w14:textId="77777777" w:rsidR="00237270" w:rsidRPr="0093180B" w:rsidRDefault="00B63433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63433">
        <w:rPr>
          <w:rFonts w:ascii="Verdana" w:eastAsia="Times New Roman" w:hAnsi="Verdana"/>
          <w:b/>
          <w:sz w:val="20"/>
          <w:szCs w:val="20"/>
          <w:lang w:eastAsia="pl-PL"/>
        </w:rPr>
        <w:t>dostawa aparatury Ultradźwiękowy Tester Prędkości dla WWNiG - KC-zp.272-242/21</w:t>
      </w:r>
    </w:p>
    <w:p w14:paraId="1ADA588D" w14:textId="77777777"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4583EBB8" w14:textId="77777777"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70F6CB28" w14:textId="77777777"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46DCAB27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1A9EC71E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58499C78" w14:textId="77777777"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1B0487E1" w14:textId="77777777"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17DD85E0" w14:textId="77777777"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14:paraId="2865B2A0" w14:textId="77777777"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60826C34" w14:textId="77777777"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067DFD0E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14:paraId="58E205D8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1C6B9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1695F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423E6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14:paraId="7804117A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720C2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A4E5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A6C1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2BBA6B9E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F6D94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B524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C88B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2C6051B4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F4E30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4D59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14DE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1C088F19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B440E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8283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A2A0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0F6663B0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660B13DA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520585E2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38EE1A53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2174B939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15F275BC" w14:textId="77777777"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14:paraId="119B5F5A" w14:textId="77777777"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418A6" w14:textId="77777777" w:rsidR="00F5690B" w:rsidRDefault="00F5690B">
      <w:pPr>
        <w:spacing w:after="0" w:line="240" w:lineRule="auto"/>
      </w:pPr>
      <w:r>
        <w:separator/>
      </w:r>
    </w:p>
  </w:endnote>
  <w:endnote w:type="continuationSeparator" w:id="0">
    <w:p w14:paraId="6A606287" w14:textId="77777777" w:rsidR="00F5690B" w:rsidRDefault="00F56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C1D1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35586D" w14:textId="77777777" w:rsidR="00336EEB" w:rsidRDefault="006756C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BD5EB" w14:textId="77777777" w:rsidR="00336EEB" w:rsidRDefault="006756C1" w:rsidP="004704CB">
    <w:pPr>
      <w:pStyle w:val="Stopka"/>
      <w:framePr w:wrap="around" w:vAnchor="text" w:hAnchor="margin" w:xAlign="right" w:y="1"/>
      <w:rPr>
        <w:rStyle w:val="Numerstrony"/>
      </w:rPr>
    </w:pPr>
  </w:p>
  <w:p w14:paraId="68EA41F4" w14:textId="77777777" w:rsidR="00336EEB" w:rsidRDefault="006756C1" w:rsidP="00336EEB">
    <w:pPr>
      <w:pStyle w:val="Stopka"/>
      <w:tabs>
        <w:tab w:val="clear" w:pos="4536"/>
      </w:tabs>
      <w:jc w:val="center"/>
    </w:pPr>
    <w:r>
      <w:rPr>
        <w:noProof/>
      </w:rPr>
      <w:pict w14:anchorId="7754557D">
        <v:line id="_x0000_s2049" style="position:absolute;left:0;text-align:left;z-index:251659264" from="-3.85pt,8.7pt" to="455.15pt,8.7pt"/>
      </w:pict>
    </w:r>
  </w:p>
  <w:p w14:paraId="7DF12692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17324" w14:textId="77777777" w:rsidR="00903726" w:rsidRDefault="00675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5DA6A" w14:textId="77777777" w:rsidR="00F5690B" w:rsidRDefault="00F5690B">
      <w:pPr>
        <w:spacing w:after="0" w:line="240" w:lineRule="auto"/>
      </w:pPr>
      <w:r>
        <w:separator/>
      </w:r>
    </w:p>
  </w:footnote>
  <w:footnote w:type="continuationSeparator" w:id="0">
    <w:p w14:paraId="11EDFE57" w14:textId="77777777" w:rsidR="00F5690B" w:rsidRDefault="00F5690B">
      <w:pPr>
        <w:spacing w:after="0" w:line="240" w:lineRule="auto"/>
      </w:pPr>
      <w:r>
        <w:continuationSeparator/>
      </w:r>
    </w:p>
  </w:footnote>
  <w:footnote w:id="1">
    <w:p w14:paraId="79608708" w14:textId="77777777"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7292A08" w14:textId="77777777"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2F356" w14:textId="77777777" w:rsidR="00903726" w:rsidRDefault="006756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96517" w14:textId="77777777" w:rsidR="00903726" w:rsidRDefault="006756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3E425" w14:textId="77777777" w:rsidR="00903726" w:rsidRDefault="006756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5690B"/>
    <w:rsid w:val="000563B7"/>
    <w:rsid w:val="000E6C60"/>
    <w:rsid w:val="001F4E82"/>
    <w:rsid w:val="00237270"/>
    <w:rsid w:val="00285E58"/>
    <w:rsid w:val="003D1274"/>
    <w:rsid w:val="00430A9F"/>
    <w:rsid w:val="005E5BD1"/>
    <w:rsid w:val="00623F70"/>
    <w:rsid w:val="006756C1"/>
    <w:rsid w:val="00927537"/>
    <w:rsid w:val="0093180B"/>
    <w:rsid w:val="00B63433"/>
    <w:rsid w:val="00BC579B"/>
    <w:rsid w:val="00D137A1"/>
    <w:rsid w:val="00D70839"/>
    <w:rsid w:val="00E67EFE"/>
    <w:rsid w:val="00F5690B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DF7C5B3"/>
  <w15:docId w15:val="{72D541EC-350D-48CE-87AB-1DBEA73E3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2AF5-F32B-40EA-BF08-6F70F7CF7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2021-05-26T09:00:00Z</dcterms:created>
  <dcterms:modified xsi:type="dcterms:W3CDTF">2021-05-26T09:00:00Z</dcterms:modified>
</cp:coreProperties>
</file>