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537E64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609D0" w:rsidRPr="00B609D0">
        <w:rPr>
          <w:sz w:val="24"/>
          <w:szCs w:val="24"/>
        </w:rPr>
        <w:t>NA/O/117/2021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01E81" w:rsidRDefault="00BB080B" w:rsidP="00301E81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609D0" w:rsidRPr="00B609D0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01E81">
        <w:rPr>
          <w:sz w:val="24"/>
        </w:rPr>
        <w:t xml:space="preserve"> </w:t>
      </w:r>
      <w:r w:rsidR="00B609D0" w:rsidRPr="00B609D0">
        <w:rPr>
          <w:b/>
          <w:sz w:val="24"/>
          <w:szCs w:val="24"/>
        </w:rPr>
        <w:t>Remont pomieszczeń nr 27, 66, 116,117,75B,101c,101d,102 oraz 218 w budynku „H” dla Wydziału Chemicznego oraz pomieszczeń nr 20, 20a, 20b dla Wydziału Elektrotechniki i Informatyki w budynku „B”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</w:t>
      </w:r>
      <w:r w:rsidR="00301E81">
        <w:rPr>
          <w:sz w:val="24"/>
        </w:rPr>
        <w:t>y</w:t>
      </w:r>
      <w:bookmarkStart w:id="0" w:name="_GoBack"/>
      <w:bookmarkEnd w:id="0"/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31F" w:rsidRDefault="000B231F">
      <w:r>
        <w:separator/>
      </w:r>
    </w:p>
  </w:endnote>
  <w:endnote w:type="continuationSeparator" w:id="0">
    <w:p w:rsidR="000B231F" w:rsidRDefault="000B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01E8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01E8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23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31F" w:rsidRDefault="000B231F">
      <w:r>
        <w:separator/>
      </w:r>
    </w:p>
  </w:footnote>
  <w:footnote w:type="continuationSeparator" w:id="0">
    <w:p w:rsidR="000B231F" w:rsidRDefault="000B2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D0" w:rsidRDefault="00B60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D0" w:rsidRDefault="00B60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31F"/>
    <w:rsid w:val="00013C96"/>
    <w:rsid w:val="00035F1B"/>
    <w:rsid w:val="00065ADD"/>
    <w:rsid w:val="000B231F"/>
    <w:rsid w:val="000D6FE5"/>
    <w:rsid w:val="001F059E"/>
    <w:rsid w:val="00260E96"/>
    <w:rsid w:val="002F5E7A"/>
    <w:rsid w:val="00301E81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609D0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1524EC"/>
  <w15:chartTrackingRefBased/>
  <w15:docId w15:val="{B9FDF668-E9AB-4CE8-BFB0-0A6B9B8D7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98577-F0B5-4748-ADFC-5775CD602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2021-06-17T07:44:00Z</dcterms:created>
  <dcterms:modified xsi:type="dcterms:W3CDTF">2021-06-17T07:44:00Z</dcterms:modified>
</cp:coreProperties>
</file>