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8234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Załącznik nr 3</w:t>
      </w:r>
    </w:p>
    <w:p w14:paraId="60A2DA9B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62A964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WZÓR UMOWY</w:t>
      </w:r>
    </w:p>
    <w:p w14:paraId="1789BC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A19721A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5D3B1D12" w14:textId="25EA89F8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</w:t>
      </w:r>
      <w:r w:rsidR="00466B37" w:rsidRPr="00466B37">
        <w:rPr>
          <w:rFonts w:ascii="Times New Roman" w:hAnsi="Times New Roman"/>
          <w:sz w:val="22"/>
          <w:szCs w:val="22"/>
        </w:rPr>
        <w:t>podstawowym</w:t>
      </w:r>
      <w:r w:rsidRPr="00466B37">
        <w:rPr>
          <w:rFonts w:ascii="Times New Roman" w:hAnsi="Times New Roman"/>
          <w:sz w:val="22"/>
          <w:szCs w:val="22"/>
        </w:rPr>
        <w:t xml:space="preserve"> </w:t>
      </w:r>
    </w:p>
    <w:p w14:paraId="3FD71C4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pomiędzy</w:t>
      </w:r>
    </w:p>
    <w:p w14:paraId="3A647003" w14:textId="0FDA569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466B37" w:rsidRPr="00466B37">
        <w:rPr>
          <w:rFonts w:ascii="Times New Roman" w:hAnsi="Times New Roman"/>
          <w:b/>
          <w:sz w:val="22"/>
          <w:szCs w:val="22"/>
        </w:rPr>
        <w:t>, 30-059 Kraków,</w:t>
      </w:r>
      <w:r w:rsidRPr="00466B37">
        <w:rPr>
          <w:rFonts w:ascii="Times New Roman" w:hAnsi="Times New Roman"/>
          <w:sz w:val="22"/>
          <w:szCs w:val="22"/>
        </w:rPr>
        <w:t xml:space="preserve">  Wydział / inna jednostka .................................</w:t>
      </w:r>
    </w:p>
    <w:p w14:paraId="3A2A00FA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reprezentowana przez:</w:t>
      </w:r>
    </w:p>
    <w:p w14:paraId="78744125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18DC0747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zwaną dalej KUPUJĄCYM</w:t>
      </w:r>
    </w:p>
    <w:p w14:paraId="4C0FDCCC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a </w:t>
      </w:r>
    </w:p>
    <w:p w14:paraId="17966C2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55EB026" w14:textId="139E576C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1C98621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reprezentowanym przez:</w:t>
      </w:r>
    </w:p>
    <w:p w14:paraId="1CF8123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5E6C464D" w14:textId="37A9F0EB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zwanym dalej SPRZEDAWCĄ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60AF901C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1</w:t>
      </w:r>
    </w:p>
    <w:p w14:paraId="4A38671A" w14:textId="6365EFA5" w:rsidR="0001613A" w:rsidRPr="00466B37" w:rsidRDefault="0001613A" w:rsidP="004A6876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Cs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="00AE07FB" w:rsidRPr="00466B37">
        <w:rPr>
          <w:rFonts w:ascii="Times New Roman" w:hAnsi="Times New Roman"/>
          <w:b/>
          <w:sz w:val="22"/>
          <w:szCs w:val="22"/>
        </w:rPr>
        <w:t>dostawa kuwet kwarcowych z zamknięciem do pomiarów absorpcyjnych (droga optyczna 1 cm i 0,5 cm)</w:t>
      </w:r>
      <w:r w:rsidRPr="00466B37">
        <w:rPr>
          <w:rFonts w:ascii="Times New Roman" w:hAnsi="Times New Roman"/>
          <w:b/>
          <w:sz w:val="22"/>
          <w:szCs w:val="22"/>
        </w:rPr>
        <w:t>.</w:t>
      </w:r>
    </w:p>
    <w:p w14:paraId="70D81D9E" w14:textId="77777777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2DF53A0D" w14:textId="58A76C06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043C04A2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2</w:t>
      </w:r>
    </w:p>
    <w:p w14:paraId="0D8A6FD4" w14:textId="11C105E0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 w:rsidR="001F5A5F">
        <w:rPr>
          <w:rFonts w:ascii="Times New Roman" w:hAnsi="Times New Roman"/>
          <w:sz w:val="22"/>
          <w:szCs w:val="22"/>
        </w:rPr>
        <w:t>……..</w:t>
      </w:r>
      <w:r w:rsidRPr="00466B37">
        <w:rPr>
          <w:rFonts w:ascii="Times New Roman" w:hAnsi="Times New Roman"/>
          <w:sz w:val="22"/>
          <w:szCs w:val="22"/>
        </w:rPr>
        <w:t>dni od daty podpisania niniejszej umowy do siedziby Kupującego.</w:t>
      </w:r>
    </w:p>
    <w:p w14:paraId="12F0DB9B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3D2576A4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39CD00A8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3</w:t>
      </w:r>
    </w:p>
    <w:p w14:paraId="089F02E7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573F1189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2990A8C3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466B37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2DA6FB36" w14:textId="469EDC40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</w:t>
      </w:r>
      <w:r w:rsidRPr="00466B37">
        <w:rPr>
          <w:rFonts w:ascii="Times New Roman" w:hAnsi="Times New Roman"/>
          <w:sz w:val="22"/>
          <w:szCs w:val="22"/>
        </w:rPr>
        <w:br/>
        <w:t>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073B69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4</w:t>
      </w:r>
    </w:p>
    <w:p w14:paraId="037F1BEA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3E5EA1B8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</w:t>
      </w:r>
    </w:p>
    <w:p w14:paraId="4F6EF52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EBF7C7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51C1733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5</w:t>
      </w:r>
    </w:p>
    <w:p w14:paraId="056CF6C5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043A07C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D70825F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604661BC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466B37">
        <w:rPr>
          <w:rFonts w:ascii="Times New Roman" w:hAnsi="Times New Roman"/>
          <w:i/>
          <w:sz w:val="22"/>
          <w:szCs w:val="22"/>
        </w:rPr>
        <w:t xml:space="preserve"> % </w:t>
      </w:r>
      <w:r w:rsidRPr="00466B37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7204071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7B54EC0A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3F0364B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Kupujący zapłaci Sprzedawcy karę umową:</w:t>
      </w:r>
    </w:p>
    <w:p w14:paraId="315F9C0F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BF2C9DC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C36D1AA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93A029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6</w:t>
      </w:r>
    </w:p>
    <w:p w14:paraId="7CDAA0FE" w14:textId="0D8C291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6A5F25E9" w14:textId="7777777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1059B383" w14:textId="77777777" w:rsidR="00717262" w:rsidRDefault="00717262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19F1BD1" w14:textId="73B20AEA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7</w:t>
      </w:r>
    </w:p>
    <w:p w14:paraId="7FFB252C" w14:textId="1CFFF1B0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 xml:space="preserve">Sprzedawca udziela </w:t>
      </w:r>
      <w:r w:rsidR="001A3354">
        <w:rPr>
          <w:sz w:val="22"/>
          <w:szCs w:val="22"/>
          <w:lang w:val="pl-PL"/>
        </w:rPr>
        <w:t>12-</w:t>
      </w:r>
      <w:r w:rsidRPr="00466B37">
        <w:rPr>
          <w:sz w:val="22"/>
          <w:szCs w:val="22"/>
          <w:lang w:val="pl-PL"/>
        </w:rPr>
        <w:t xml:space="preserve">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0CDF9C0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58F322D3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028BDDF6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6DC18F4" w14:textId="135D8AEB" w:rsidR="0001613A" w:rsidRPr="00466B37" w:rsidRDefault="0001613A" w:rsidP="00081897">
      <w:pPr>
        <w:ind w:left="-76" w:right="-47"/>
        <w:jc w:val="both"/>
        <w:rPr>
          <w:sz w:val="22"/>
          <w:szCs w:val="22"/>
          <w:lang w:val="pl-PL"/>
        </w:rPr>
      </w:pPr>
    </w:p>
    <w:p w14:paraId="6E15AF28" w14:textId="45431C9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8</w:t>
      </w:r>
    </w:p>
    <w:p w14:paraId="50ED95EE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0967EA9" w14:textId="77777777" w:rsidR="00081897" w:rsidRDefault="0008189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59DA3CD" w14:textId="06A705C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9</w:t>
      </w:r>
    </w:p>
    <w:p w14:paraId="4BA1CF3B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1997E985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art. 455 ustawy Prawo zamówień publicznych.  </w:t>
      </w:r>
    </w:p>
    <w:p w14:paraId="73E65A0C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14:paraId="67196A2E" w14:textId="77777777" w:rsidR="0001613A" w:rsidRPr="00466B37" w:rsidRDefault="0001613A" w:rsidP="0001613A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466B37">
        <w:rPr>
          <w:color w:val="000000"/>
          <w:kern w:val="2"/>
          <w:sz w:val="22"/>
          <w:szCs w:val="22"/>
          <w:lang w:val="pl-PL"/>
        </w:rPr>
        <w:t>gdy jest ona spowodowana:</w:t>
      </w:r>
    </w:p>
    <w:p w14:paraId="550B4F3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2DEB998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14:paraId="426E6727" w14:textId="77777777" w:rsidR="0001613A" w:rsidRPr="00466B37" w:rsidRDefault="0001613A" w:rsidP="0001613A">
      <w:pPr>
        <w:numPr>
          <w:ilvl w:val="0"/>
          <w:numId w:val="5"/>
        </w:numPr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14:paraId="20780E19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14:paraId="38C1A123" w14:textId="77777777" w:rsidR="0001613A" w:rsidRPr="00466B37" w:rsidRDefault="0001613A" w:rsidP="0001613A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466B37">
        <w:rPr>
          <w:color w:val="000000"/>
          <w:kern w:val="2"/>
          <w:sz w:val="22"/>
          <w:szCs w:val="22"/>
          <w:lang w:val="pl-PL"/>
        </w:rPr>
        <w:t xml:space="preserve"> </w:t>
      </w:r>
      <w:r w:rsidRPr="00466B37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466B37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774F7D33" w14:textId="77777777" w:rsidR="0001613A" w:rsidRPr="00466B37" w:rsidRDefault="0001613A" w:rsidP="0001613A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14:paraId="3F83044A" w14:textId="77777777" w:rsidR="0001613A" w:rsidRPr="00466B37" w:rsidRDefault="0001613A" w:rsidP="0001613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14:paraId="204860FA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E078F38" w14:textId="77777777" w:rsidR="00466B37" w:rsidRDefault="00466B3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5A4E8898" w14:textId="0CD2CCC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0</w:t>
      </w:r>
    </w:p>
    <w:p w14:paraId="11DB1114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5ACAA696" w14:textId="39DF319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1</w:t>
      </w:r>
    </w:p>
    <w:p w14:paraId="2B65C16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9BA52E1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C0A6B3C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6C0D369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E7B2B4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7638FFBD" w14:textId="77777777" w:rsidR="0001613A" w:rsidRPr="00466B37" w:rsidRDefault="0001613A" w:rsidP="00466B3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03B7DC8A" w14:textId="21273D8B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2</w:t>
      </w:r>
    </w:p>
    <w:p w14:paraId="3F945CBF" w14:textId="6B149EE4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35853646" w14:textId="77EAFC75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3</w:t>
      </w:r>
    </w:p>
    <w:p w14:paraId="527FE89B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100B5F9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F5F2988" w14:textId="21971C8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4</w:t>
      </w:r>
    </w:p>
    <w:p w14:paraId="20C8FBA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96C21AB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245486B2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466B37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59C031E1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3D466F10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21F88FC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ED71306" w14:textId="01F1E34F" w:rsidR="0001613A" w:rsidRPr="00466B37" w:rsidRDefault="0001613A" w:rsidP="0001613A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t>....................................................................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     .......................................................</w:t>
      </w:r>
    </w:p>
    <w:p w14:paraId="3C01A11A" w14:textId="77777777" w:rsidR="0001613A" w:rsidRPr="00466B37" w:rsidRDefault="0001613A" w:rsidP="0001613A">
      <w:pPr>
        <w:pStyle w:val="Zwykytekst"/>
        <w:tabs>
          <w:tab w:val="left" w:pos="7050"/>
        </w:tabs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lastRenderedPageBreak/>
        <w:t xml:space="preserve">                (data i podpis)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>(data i podpis)</w:t>
      </w:r>
    </w:p>
    <w:p w14:paraId="258E26B5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036ECC4D" w14:textId="487077CB" w:rsidR="00496551" w:rsidRPr="00466B37" w:rsidRDefault="00AE07FB" w:rsidP="00AE07FB">
      <w:pPr>
        <w:jc w:val="center"/>
        <w:rPr>
          <w:b/>
          <w:bCs/>
          <w:sz w:val="22"/>
          <w:szCs w:val="22"/>
          <w:lang w:val="pl-PL"/>
        </w:rPr>
      </w:pPr>
      <w:r w:rsidRPr="00466B37">
        <w:rPr>
          <w:b/>
          <w:bCs/>
          <w:sz w:val="22"/>
          <w:szCs w:val="22"/>
          <w:lang w:val="pl-PL"/>
        </w:rPr>
        <w:t>KONTRASYGNATA FINANSOWA</w:t>
      </w:r>
    </w:p>
    <w:sectPr w:rsidR="00496551" w:rsidRPr="00466B37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6F975" w14:textId="77777777" w:rsidR="008B44AB" w:rsidRDefault="008B44AB">
      <w:r>
        <w:separator/>
      </w:r>
    </w:p>
  </w:endnote>
  <w:endnote w:type="continuationSeparator" w:id="0">
    <w:p w14:paraId="36F8DB2E" w14:textId="77777777" w:rsidR="008B44AB" w:rsidRDefault="008B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DE60" w14:textId="77777777" w:rsidR="0001613A" w:rsidRDefault="0001613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3C10C68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878D" w14:textId="77777777" w:rsidR="008B44AB" w:rsidRDefault="008B44AB">
      <w:r>
        <w:separator/>
      </w:r>
    </w:p>
  </w:footnote>
  <w:footnote w:type="continuationSeparator" w:id="0">
    <w:p w14:paraId="66426464" w14:textId="77777777" w:rsidR="008B44AB" w:rsidRDefault="008B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EAD27" w14:textId="669676D3" w:rsidR="00E874DC" w:rsidRPr="00A03B17" w:rsidRDefault="00A03B17" w:rsidP="00A03B17">
    <w:pPr>
      <w:pStyle w:val="Nagwek"/>
    </w:pPr>
    <w:r>
      <w:rPr>
        <w:noProof/>
      </w:rPr>
      <w:drawing>
        <wp:inline distT="0" distB="0" distL="0" distR="0" wp14:anchorId="3559584A" wp14:editId="5CAD568E">
          <wp:extent cx="5730875" cy="603250"/>
          <wp:effectExtent l="0" t="0" r="3175" b="6350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10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4F"/>
    <w:rsid w:val="000033EA"/>
    <w:rsid w:val="0001613A"/>
    <w:rsid w:val="0002467C"/>
    <w:rsid w:val="00040A7A"/>
    <w:rsid w:val="00081897"/>
    <w:rsid w:val="000936CA"/>
    <w:rsid w:val="00097182"/>
    <w:rsid w:val="000B1A00"/>
    <w:rsid w:val="000C0F66"/>
    <w:rsid w:val="00105CFD"/>
    <w:rsid w:val="001764D4"/>
    <w:rsid w:val="001A3354"/>
    <w:rsid w:val="001F341B"/>
    <w:rsid w:val="001F5A5F"/>
    <w:rsid w:val="002430FD"/>
    <w:rsid w:val="00267340"/>
    <w:rsid w:val="00275C59"/>
    <w:rsid w:val="00305C09"/>
    <w:rsid w:val="00337165"/>
    <w:rsid w:val="003974EB"/>
    <w:rsid w:val="003C6167"/>
    <w:rsid w:val="003F1749"/>
    <w:rsid w:val="00466B37"/>
    <w:rsid w:val="00496551"/>
    <w:rsid w:val="004A6876"/>
    <w:rsid w:val="004C4EC3"/>
    <w:rsid w:val="00512FD2"/>
    <w:rsid w:val="00516F89"/>
    <w:rsid w:val="00523F87"/>
    <w:rsid w:val="00591552"/>
    <w:rsid w:val="00593CEB"/>
    <w:rsid w:val="005C6D38"/>
    <w:rsid w:val="005D2104"/>
    <w:rsid w:val="005D4E4F"/>
    <w:rsid w:val="00614C95"/>
    <w:rsid w:val="00660027"/>
    <w:rsid w:val="0069339E"/>
    <w:rsid w:val="006F51B5"/>
    <w:rsid w:val="006F7905"/>
    <w:rsid w:val="00714F51"/>
    <w:rsid w:val="00717262"/>
    <w:rsid w:val="00731F6E"/>
    <w:rsid w:val="007A2EF1"/>
    <w:rsid w:val="007B00D4"/>
    <w:rsid w:val="007D703B"/>
    <w:rsid w:val="00800261"/>
    <w:rsid w:val="00841B63"/>
    <w:rsid w:val="0086736E"/>
    <w:rsid w:val="008B384E"/>
    <w:rsid w:val="008B44AB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3B17"/>
    <w:rsid w:val="00A57131"/>
    <w:rsid w:val="00A601F8"/>
    <w:rsid w:val="00A70EA7"/>
    <w:rsid w:val="00AA7F39"/>
    <w:rsid w:val="00AE07FB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1DDE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8B75D"/>
  <w15:chartTrackingRefBased/>
  <w15:docId w15:val="{8D6EAB27-A949-4BDC-9C38-E36AD302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13A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613A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01613A"/>
  </w:style>
  <w:style w:type="character" w:customStyle="1" w:styleId="StopkaZnak">
    <w:name w:val="Stopka Znak"/>
    <w:link w:val="Stopka"/>
    <w:uiPriority w:val="99"/>
    <w:rsid w:val="000161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1355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2021-06-15T06:25:00Z</cp:lastPrinted>
  <dcterms:created xsi:type="dcterms:W3CDTF">2021-06-17T07:54:00Z</dcterms:created>
  <dcterms:modified xsi:type="dcterms:W3CDTF">2021-06-17T07:54:00Z</dcterms:modified>
</cp:coreProperties>
</file>