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C29CD" w14:textId="77777777" w:rsidR="00472721" w:rsidRPr="00B66A62" w:rsidRDefault="00472721" w:rsidP="00472721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14:paraId="036C5321" w14:textId="77777777" w:rsidR="00472721" w:rsidRPr="00404400" w:rsidRDefault="00472721" w:rsidP="00472721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DBDBF33" w14:textId="77777777" w:rsidR="00472721" w:rsidRDefault="00472721" w:rsidP="004727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235CF9CC" w14:textId="77777777" w:rsidR="00472721" w:rsidRPr="00475D3D" w:rsidRDefault="00472721" w:rsidP="004727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0E7BABC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14F39DE9" w14:textId="77777777" w:rsidR="00472721" w:rsidRPr="00404400" w:rsidRDefault="00472721" w:rsidP="0047272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60FD9E6D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7CB3B0EF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1497ABE6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19AA5FC3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38288113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4EC8974" w14:textId="77777777" w:rsidR="00472721" w:rsidRPr="00404400" w:rsidRDefault="00472721" w:rsidP="00472721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0161C890" w14:textId="77777777" w:rsidR="00472721" w:rsidRPr="00404400" w:rsidRDefault="00472721" w:rsidP="00472721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1F57F03D" w14:textId="77777777" w:rsidR="00472721" w:rsidRPr="00404400" w:rsidRDefault="00472721" w:rsidP="00472721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BA82949" w14:textId="77777777" w:rsidR="00472721" w:rsidRPr="00B66A62" w:rsidRDefault="00472721" w:rsidP="00472721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4D447B52" w14:textId="77777777" w:rsidR="00472721" w:rsidRPr="00B66A62" w:rsidRDefault="00472721" w:rsidP="00472721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573BD7E9" w14:textId="77777777" w:rsidR="00472721" w:rsidRPr="00B66A62" w:rsidRDefault="00472721" w:rsidP="00472721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2DD6E302" w14:textId="77777777" w:rsidR="00472721" w:rsidRPr="00B66A62" w:rsidRDefault="00472721" w:rsidP="00472721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27CF83A4" w14:textId="77777777" w:rsidR="00472721" w:rsidRPr="00B66A62" w:rsidRDefault="00472721" w:rsidP="00472721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14:paraId="5EFA0218" w14:textId="77777777" w:rsidR="00472721" w:rsidRPr="00B66A62" w:rsidRDefault="00472721" w:rsidP="00472721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Pr="00CE4313">
        <w:rPr>
          <w:b/>
          <w:sz w:val="22"/>
          <w:szCs w:val="22"/>
        </w:rPr>
        <w:t xml:space="preserve">Dostawę </w:t>
      </w:r>
      <w:r>
        <w:rPr>
          <w:b/>
          <w:sz w:val="22"/>
          <w:szCs w:val="22"/>
        </w:rPr>
        <w:t>kuwet kwarcowych z zamknięciem do pomiarów absorpcyjnych (droga optyczna 1 cm i 0,5 cm)</w:t>
      </w:r>
      <w:r w:rsidRPr="00CE4313">
        <w:rPr>
          <w:b/>
          <w:sz w:val="22"/>
          <w:szCs w:val="22"/>
        </w:rPr>
        <w:t xml:space="preserve"> – KC-zp. 272-</w:t>
      </w:r>
      <w:r>
        <w:rPr>
          <w:b/>
          <w:sz w:val="22"/>
          <w:szCs w:val="22"/>
        </w:rPr>
        <w:t>302</w:t>
      </w:r>
      <w:r w:rsidRPr="00CE4313">
        <w:rPr>
          <w:b/>
          <w:sz w:val="22"/>
          <w:szCs w:val="22"/>
        </w:rPr>
        <w:t>/21</w:t>
      </w:r>
      <w:r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382F328E" w14:textId="77777777" w:rsidR="00472721" w:rsidRDefault="00472721" w:rsidP="00472721">
      <w:pPr>
        <w:widowControl w:val="0"/>
        <w:ind w:right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2383"/>
        <w:gridCol w:w="1098"/>
        <w:gridCol w:w="1100"/>
        <w:gridCol w:w="1277"/>
        <w:gridCol w:w="1277"/>
        <w:gridCol w:w="1277"/>
      </w:tblGrid>
      <w:tr w:rsidR="00472721" w14:paraId="161B66F8" w14:textId="77777777" w:rsidTr="00C933E0">
        <w:trPr>
          <w:trHeight w:val="645"/>
        </w:trPr>
        <w:tc>
          <w:tcPr>
            <w:tcW w:w="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B33147" w14:textId="77777777" w:rsidR="00472721" w:rsidRDefault="00472721" w:rsidP="00C933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763367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F9EE29D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6885F7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DE821E8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0D699E92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F4FFFD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0D422E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B0E489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3C1F22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6831A25" w14:textId="77777777" w:rsidR="00472721" w:rsidRDefault="00472721" w:rsidP="00C933E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E8EC4AA" w14:textId="77777777" w:rsidR="00472721" w:rsidRDefault="00472721" w:rsidP="00C933E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72721" w14:paraId="07460E98" w14:textId="77777777" w:rsidTr="00C933E0">
        <w:trPr>
          <w:trHeight w:val="234"/>
        </w:trPr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49F294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EBD59F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6EF948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5E306A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7407DB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5E42FD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3CA300" w14:textId="77777777" w:rsidR="00472721" w:rsidRDefault="00472721" w:rsidP="00C933E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472721" w14:paraId="5B14FF22" w14:textId="77777777" w:rsidTr="00C933E0">
        <w:trPr>
          <w:trHeight w:val="163"/>
        </w:trPr>
        <w:tc>
          <w:tcPr>
            <w:tcW w:w="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AA9DA9" w14:textId="77777777" w:rsidR="00472721" w:rsidRDefault="00472721" w:rsidP="00C933E0">
            <w:pPr>
              <w:ind w:right="425"/>
              <w:rPr>
                <w:sz w:val="22"/>
              </w:rPr>
            </w:pPr>
          </w:p>
          <w:p w14:paraId="1D6F17F7" w14:textId="77777777" w:rsidR="00472721" w:rsidRDefault="00472721" w:rsidP="00C933E0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721B7" w14:textId="77777777" w:rsidR="00472721" w:rsidRPr="002707E8" w:rsidRDefault="00472721" w:rsidP="00C933E0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1750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  <w:r>
              <w:rPr>
                <w:b/>
                <w:sz w:val="22"/>
                <w:szCs w:val="22"/>
                <w:u w:val="single"/>
              </w:rPr>
              <w:t>l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5228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D98DB" w14:textId="77777777" w:rsidR="00472721" w:rsidRDefault="00472721" w:rsidP="00C933E0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D89B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A45A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D5DB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</w:tr>
      <w:tr w:rsidR="00472721" w14:paraId="66AB927B" w14:textId="77777777" w:rsidTr="00C933E0">
        <w:trPr>
          <w:trHeight w:val="163"/>
        </w:trPr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8CAD9E" w14:textId="77777777" w:rsidR="00472721" w:rsidRDefault="00472721" w:rsidP="00C933E0">
            <w:pPr>
              <w:ind w:right="425"/>
              <w:rPr>
                <w:sz w:val="22"/>
              </w:rPr>
            </w:pPr>
          </w:p>
          <w:p w14:paraId="62ED6050" w14:textId="77777777" w:rsidR="00472721" w:rsidRDefault="00472721" w:rsidP="00C933E0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4B5B4" w14:textId="77777777" w:rsidR="00472721" w:rsidRPr="002707E8" w:rsidRDefault="00472721" w:rsidP="00C933E0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t xml:space="preserve">objętość: 700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8FA9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314FE" w14:textId="77777777" w:rsidR="00472721" w:rsidRDefault="00472721" w:rsidP="00C933E0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42DE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1C61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BE5B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</w:tr>
      <w:tr w:rsidR="00472721" w14:paraId="4A8DF1F1" w14:textId="77777777" w:rsidTr="00C933E0">
        <w:trPr>
          <w:trHeight w:val="163"/>
        </w:trPr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1F6853" w14:textId="77777777" w:rsidR="00472721" w:rsidRDefault="00472721" w:rsidP="00C933E0">
            <w:pPr>
              <w:ind w:right="425"/>
              <w:rPr>
                <w:sz w:val="22"/>
              </w:rPr>
            </w:pPr>
          </w:p>
          <w:p w14:paraId="52F22AB8" w14:textId="77777777" w:rsidR="00472721" w:rsidRDefault="00472721" w:rsidP="00C933E0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A445" w14:textId="77777777" w:rsidR="00472721" w:rsidRDefault="00472721" w:rsidP="00C933E0">
            <w:pPr>
              <w:tabs>
                <w:tab w:val="left" w:pos="1908"/>
              </w:tabs>
              <w:ind w:right="72"/>
              <w:rPr>
                <w:sz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Kuweta kwarcowa z zamknięciem do pomiarów absorpcyjnych </w:t>
            </w:r>
            <w:r>
              <w:rPr>
                <w:b/>
                <w:sz w:val="22"/>
                <w:szCs w:val="22"/>
                <w:u w:val="single"/>
              </w:rPr>
              <w:lastRenderedPageBreak/>
              <w:t xml:space="preserve">objętość: 1400 </w:t>
            </w:r>
            <w:r>
              <w:rPr>
                <w:b/>
                <w:sz w:val="22"/>
                <w:szCs w:val="22"/>
                <w:u w:val="single"/>
              </w:rPr>
              <w:sym w:font="Symbol" w:char="F06D"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B339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687A" w14:textId="77777777" w:rsidR="00472721" w:rsidRDefault="00472721" w:rsidP="00C933E0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D0D5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6446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DD05" w14:textId="77777777" w:rsidR="00472721" w:rsidRDefault="00472721" w:rsidP="00C933E0">
            <w:pPr>
              <w:ind w:right="425"/>
              <w:rPr>
                <w:sz w:val="22"/>
              </w:rPr>
            </w:pPr>
          </w:p>
        </w:tc>
      </w:tr>
    </w:tbl>
    <w:p w14:paraId="42877E52" w14:textId="77777777" w:rsidR="00472721" w:rsidRPr="00B66A62" w:rsidRDefault="00472721" w:rsidP="00472721">
      <w:pPr>
        <w:widowControl w:val="0"/>
        <w:ind w:right="1"/>
        <w:jc w:val="both"/>
        <w:rPr>
          <w:sz w:val="22"/>
          <w:szCs w:val="22"/>
        </w:rPr>
      </w:pPr>
    </w:p>
    <w:p w14:paraId="6305EC79" w14:textId="77777777" w:rsidR="00472721" w:rsidRDefault="00472721" w:rsidP="00472721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Zadanie 1: </w:t>
      </w:r>
      <w:r w:rsidRPr="001B58FA">
        <w:rPr>
          <w:b/>
          <w:sz w:val="22"/>
          <w:szCs w:val="22"/>
          <w:highlight w:val="yellow"/>
        </w:rPr>
        <w:t>………..</w:t>
      </w:r>
      <w:r>
        <w:rPr>
          <w:b/>
          <w:sz w:val="22"/>
          <w:szCs w:val="22"/>
        </w:rPr>
        <w:t xml:space="preserve"> dni </w:t>
      </w:r>
      <w:r w:rsidRPr="00803C15">
        <w:rPr>
          <w:b/>
          <w:sz w:val="22"/>
          <w:szCs w:val="22"/>
        </w:rPr>
        <w:t>od daty podpisania umowy</w:t>
      </w:r>
      <w:r>
        <w:rPr>
          <w:b/>
          <w:sz w:val="22"/>
          <w:szCs w:val="22"/>
        </w:rPr>
        <w:t xml:space="preserve">, Zadanie 2: </w:t>
      </w:r>
      <w:r w:rsidRPr="001B58FA">
        <w:rPr>
          <w:b/>
          <w:sz w:val="22"/>
          <w:szCs w:val="22"/>
          <w:highlight w:val="yellow"/>
        </w:rPr>
        <w:t>………..</w:t>
      </w:r>
      <w:r>
        <w:rPr>
          <w:b/>
          <w:sz w:val="22"/>
          <w:szCs w:val="22"/>
        </w:rPr>
        <w:t xml:space="preserve"> dni </w:t>
      </w:r>
      <w:r w:rsidRPr="00803C15">
        <w:rPr>
          <w:b/>
          <w:sz w:val="22"/>
          <w:szCs w:val="22"/>
        </w:rPr>
        <w:t>od daty podpisania umowy</w:t>
      </w:r>
      <w:r>
        <w:rPr>
          <w:b/>
          <w:sz w:val="22"/>
          <w:szCs w:val="22"/>
        </w:rPr>
        <w:t xml:space="preserve">, Zadanie 3: </w:t>
      </w:r>
      <w:r w:rsidRPr="001B58FA">
        <w:rPr>
          <w:b/>
          <w:sz w:val="22"/>
          <w:szCs w:val="22"/>
          <w:highlight w:val="yellow"/>
        </w:rPr>
        <w:t>………..</w:t>
      </w:r>
      <w:r>
        <w:rPr>
          <w:b/>
          <w:sz w:val="22"/>
          <w:szCs w:val="22"/>
        </w:rPr>
        <w:t xml:space="preserve"> dni </w:t>
      </w:r>
      <w:r w:rsidRPr="00803C15">
        <w:rPr>
          <w:b/>
          <w:sz w:val="22"/>
          <w:szCs w:val="22"/>
        </w:rPr>
        <w:t xml:space="preserve">od daty podpisania umowy </w:t>
      </w:r>
      <w:r>
        <w:rPr>
          <w:b/>
          <w:sz w:val="22"/>
          <w:szCs w:val="22"/>
        </w:rPr>
        <w:t xml:space="preserve">  </w:t>
      </w:r>
      <w:r w:rsidRPr="00803C1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795123">
        <w:rPr>
          <w:b/>
          <w:color w:val="FF0000"/>
          <w:sz w:val="22"/>
          <w:szCs w:val="22"/>
        </w:rPr>
        <w:t>(Kryterium oceny ofert)</w:t>
      </w:r>
    </w:p>
    <w:p w14:paraId="754DD23E" w14:textId="77777777" w:rsidR="00472721" w:rsidRPr="001011B6" w:rsidRDefault="00472721" w:rsidP="004727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011B6">
        <w:rPr>
          <w:b/>
          <w:sz w:val="22"/>
          <w:szCs w:val="22"/>
        </w:rPr>
        <w:t>Okres udzielonej gwarancji wynosi: 12 miesięcy</w:t>
      </w:r>
    </w:p>
    <w:p w14:paraId="45879121" w14:textId="77777777" w:rsidR="00472721" w:rsidRDefault="00472721" w:rsidP="004727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CD77B85" w14:textId="77777777" w:rsidR="00472721" w:rsidRDefault="00472721" w:rsidP="004727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1AAAA07" w14:textId="77777777" w:rsidR="00472721" w:rsidRDefault="00472721" w:rsidP="004727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B49D38B" w14:textId="77777777" w:rsidR="00472721" w:rsidRPr="00B66A62" w:rsidRDefault="00472721" w:rsidP="00472721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1A453EDC" w14:textId="77777777" w:rsidR="00472721" w:rsidRPr="00B66A62" w:rsidRDefault="00472721" w:rsidP="004727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D893CB6" w14:textId="77777777" w:rsidR="00472721" w:rsidRPr="00B66A62" w:rsidRDefault="00472721" w:rsidP="004727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44EAF433" w14:textId="77777777" w:rsidR="00472721" w:rsidRPr="00B66A62" w:rsidRDefault="00472721" w:rsidP="00472721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A71987" w14:textId="77777777" w:rsidR="00472721" w:rsidRPr="00B66A62" w:rsidRDefault="00472721" w:rsidP="00472721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8B1115" w14:textId="77777777" w:rsidR="00472721" w:rsidRPr="00B66A62" w:rsidRDefault="00472721" w:rsidP="00472721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1B1F96" w14:textId="77777777" w:rsidR="00472721" w:rsidRPr="00B66A62" w:rsidRDefault="00472721" w:rsidP="00472721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72721" w:rsidRPr="00B66A62" w14:paraId="73074C30" w14:textId="77777777" w:rsidTr="00C933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75F83" w14:textId="77777777" w:rsidR="00472721" w:rsidRPr="00B66A62" w:rsidRDefault="00472721" w:rsidP="00C933E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7E9E5" w14:textId="77777777" w:rsidR="00472721" w:rsidRPr="00B66A62" w:rsidRDefault="00472721" w:rsidP="00C933E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4414F711" w14:textId="77777777" w:rsidR="00472721" w:rsidRPr="00B66A62" w:rsidRDefault="00472721" w:rsidP="00C933E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73132" w14:textId="77777777" w:rsidR="00472721" w:rsidRPr="00B66A62" w:rsidRDefault="00472721" w:rsidP="00C933E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72721" w:rsidRPr="00B66A62" w14:paraId="2126D3AB" w14:textId="77777777" w:rsidTr="00C933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2C58B" w14:textId="77777777" w:rsidR="00472721" w:rsidRPr="00B66A62" w:rsidRDefault="00472721" w:rsidP="00C933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16C4A" w14:textId="77777777" w:rsidR="00472721" w:rsidRPr="00B66A62" w:rsidRDefault="00472721" w:rsidP="00C93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44A65" w14:textId="77777777" w:rsidR="00472721" w:rsidRPr="00B66A62" w:rsidRDefault="00472721" w:rsidP="00C93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72721" w:rsidRPr="00B66A62" w14:paraId="687EB739" w14:textId="77777777" w:rsidTr="00C933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30BD4" w14:textId="77777777" w:rsidR="00472721" w:rsidRPr="00B66A62" w:rsidRDefault="00472721" w:rsidP="00C933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9B382" w14:textId="77777777" w:rsidR="00472721" w:rsidRPr="00B66A62" w:rsidRDefault="00472721" w:rsidP="00C93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866DB" w14:textId="77777777" w:rsidR="00472721" w:rsidRPr="00B66A62" w:rsidRDefault="00472721" w:rsidP="00C93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6047F37A" w14:textId="77777777" w:rsidR="00472721" w:rsidRPr="00B66A62" w:rsidRDefault="00472721" w:rsidP="00472721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43546D21" w14:textId="77777777" w:rsidR="00472721" w:rsidRPr="00B66A62" w:rsidRDefault="00472721" w:rsidP="00472721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8EB74B7" w14:textId="77777777" w:rsidR="00472721" w:rsidRPr="00B66A62" w:rsidRDefault="00472721" w:rsidP="004727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1BE94F46" w14:textId="77777777" w:rsidR="00472721" w:rsidRPr="00B66A62" w:rsidRDefault="00472721" w:rsidP="004727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6092EC25" w14:textId="77777777" w:rsidR="00472721" w:rsidRPr="00B66A62" w:rsidRDefault="00472721" w:rsidP="004727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7F7A3EB9" w14:textId="77777777" w:rsidR="00472721" w:rsidRPr="00B66A62" w:rsidRDefault="00472721" w:rsidP="00472721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(ych) dokumentu(ów)</w:t>
      </w:r>
    </w:p>
    <w:p w14:paraId="0FC54602" w14:textId="77777777" w:rsidR="00472721" w:rsidRPr="00B66A62" w:rsidRDefault="00472721" w:rsidP="00472721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1E1B6583" w14:textId="77777777" w:rsidR="00472721" w:rsidRPr="00B66A62" w:rsidRDefault="00472721" w:rsidP="00472721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1C122191" w14:textId="77777777" w:rsidR="00472721" w:rsidRPr="00B66A62" w:rsidRDefault="00472721" w:rsidP="00472721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7E9E7C62" w14:textId="77777777" w:rsidR="00472721" w:rsidRPr="00B66A62" w:rsidRDefault="00472721" w:rsidP="00472721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>……………………………………………..……………………………………………</w:t>
      </w:r>
    </w:p>
    <w:p w14:paraId="2116AB19" w14:textId="77777777" w:rsidR="00472721" w:rsidRPr="00B66A62" w:rsidRDefault="00472721" w:rsidP="00472721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7DAE9C58" w14:textId="77777777" w:rsidR="00472721" w:rsidRPr="00B66A62" w:rsidRDefault="00472721" w:rsidP="00472721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EB0DA00" w14:textId="77777777" w:rsidR="00472721" w:rsidRPr="00B66A62" w:rsidRDefault="00472721" w:rsidP="00472721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51A7F98E" w14:textId="77777777" w:rsidR="00472721" w:rsidRPr="00B66A62" w:rsidRDefault="00472721" w:rsidP="00472721">
      <w:pPr>
        <w:jc w:val="both"/>
        <w:rPr>
          <w:sz w:val="22"/>
          <w:szCs w:val="20"/>
        </w:rPr>
      </w:pPr>
    </w:p>
    <w:p w14:paraId="341DA855" w14:textId="77777777" w:rsidR="00472721" w:rsidRPr="00B66A62" w:rsidRDefault="00472721" w:rsidP="00472721">
      <w:pPr>
        <w:jc w:val="right"/>
        <w:rPr>
          <w:sz w:val="22"/>
          <w:szCs w:val="20"/>
        </w:rPr>
      </w:pPr>
    </w:p>
    <w:p w14:paraId="70CFA65C" w14:textId="77777777" w:rsidR="00472721" w:rsidRPr="002E7627" w:rsidRDefault="00472721" w:rsidP="0047272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 lub </w:t>
      </w: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692DFD52" w14:textId="77777777" w:rsidR="00472721" w:rsidRPr="00B66A62" w:rsidRDefault="00472721" w:rsidP="0047272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245C3431" w14:textId="77777777" w:rsidR="00472721" w:rsidRDefault="00472721" w:rsidP="00472721">
      <w:pPr>
        <w:jc w:val="right"/>
        <w:rPr>
          <w:sz w:val="20"/>
          <w:szCs w:val="20"/>
        </w:rPr>
      </w:pPr>
    </w:p>
    <w:p w14:paraId="17D8CA67" w14:textId="77777777" w:rsidR="00FE545C" w:rsidRPr="00472721" w:rsidRDefault="00FE545C" w:rsidP="00472721"/>
    <w:sectPr w:rsidR="00FE545C" w:rsidRPr="004727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48EF3" w14:textId="77777777" w:rsidR="00183DBF" w:rsidRDefault="00183DBF">
      <w:r>
        <w:separator/>
      </w:r>
    </w:p>
  </w:endnote>
  <w:endnote w:type="continuationSeparator" w:id="0">
    <w:p w14:paraId="547CD794" w14:textId="77777777" w:rsidR="00183DBF" w:rsidRDefault="0018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FBFE8" w14:textId="77777777" w:rsidR="00904E72" w:rsidRDefault="00904E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821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CF057" w14:textId="77777777" w:rsidR="00904E72" w:rsidRDefault="00904E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56A32" w14:textId="77777777" w:rsidR="00183DBF" w:rsidRDefault="00183DBF">
      <w:r>
        <w:separator/>
      </w:r>
    </w:p>
  </w:footnote>
  <w:footnote w:type="continuationSeparator" w:id="0">
    <w:p w14:paraId="42ED1DD4" w14:textId="77777777" w:rsidR="00183DBF" w:rsidRDefault="00183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ACB83" w14:textId="77777777" w:rsidR="00904E72" w:rsidRDefault="00904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58F6D" w14:textId="51F4EC89" w:rsidR="00F53146" w:rsidRPr="00472721" w:rsidRDefault="00472721" w:rsidP="00472721">
    <w:pPr>
      <w:pStyle w:val="Nagwek"/>
    </w:pPr>
    <w:r w:rsidRPr="00BE4290">
      <w:rPr>
        <w:noProof/>
      </w:rPr>
      <w:pict w14:anchorId="1824AC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47.25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C9AF9" w14:textId="77777777" w:rsidR="00904E72" w:rsidRDefault="00904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DB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3DBF"/>
    <w:rsid w:val="001D4612"/>
    <w:rsid w:val="00207E98"/>
    <w:rsid w:val="002723B0"/>
    <w:rsid w:val="00315A4A"/>
    <w:rsid w:val="0047272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4E72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623498"/>
  <w15:chartTrackingRefBased/>
  <w15:docId w15:val="{D6347C1E-6C98-4ACF-9DEF-0D9B74C7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27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2021-06-17T07:51:00Z</dcterms:created>
  <dcterms:modified xsi:type="dcterms:W3CDTF">2021-06-17T08:11:00Z</dcterms:modified>
</cp:coreProperties>
</file>