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D8B95" w14:textId="77777777" w:rsidR="00D665F5" w:rsidRDefault="007F6417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7F641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F6417">
        <w:rPr>
          <w:sz w:val="22"/>
          <w:szCs w:val="22"/>
        </w:rPr>
        <w:t>2021-06-17</w:t>
      </w:r>
    </w:p>
    <w:p w14:paraId="1BD0954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2BFC20A2" w14:textId="77777777" w:rsidR="007F6417" w:rsidRPr="007F6417" w:rsidRDefault="007F6417" w:rsidP="00577BC6">
      <w:pPr>
        <w:spacing w:after="40"/>
        <w:rPr>
          <w:b/>
          <w:bCs/>
          <w:sz w:val="22"/>
          <w:szCs w:val="22"/>
        </w:rPr>
      </w:pPr>
      <w:r w:rsidRPr="007F6417">
        <w:rPr>
          <w:b/>
          <w:bCs/>
          <w:sz w:val="22"/>
          <w:szCs w:val="22"/>
        </w:rPr>
        <w:t>Akademia Górniczo - Hutnicza</w:t>
      </w:r>
    </w:p>
    <w:p w14:paraId="027CBE26" w14:textId="77777777" w:rsidR="007F6417" w:rsidRPr="007F6417" w:rsidRDefault="007F6417" w:rsidP="00577BC6">
      <w:pPr>
        <w:spacing w:after="40"/>
        <w:rPr>
          <w:b/>
          <w:bCs/>
          <w:sz w:val="22"/>
          <w:szCs w:val="22"/>
        </w:rPr>
      </w:pPr>
      <w:r w:rsidRPr="007F6417">
        <w:rPr>
          <w:b/>
          <w:bCs/>
          <w:sz w:val="22"/>
          <w:szCs w:val="22"/>
        </w:rPr>
        <w:t>im. Stanisława Staszica w Krakowie</w:t>
      </w:r>
    </w:p>
    <w:p w14:paraId="06975C60" w14:textId="77777777" w:rsidR="00D665F5" w:rsidRPr="00D91931" w:rsidRDefault="007F6417" w:rsidP="00577BC6">
      <w:pPr>
        <w:spacing w:after="40"/>
        <w:rPr>
          <w:b/>
          <w:bCs/>
          <w:sz w:val="22"/>
          <w:szCs w:val="22"/>
        </w:rPr>
      </w:pPr>
      <w:r w:rsidRPr="007F6417">
        <w:rPr>
          <w:b/>
          <w:bCs/>
          <w:sz w:val="22"/>
          <w:szCs w:val="22"/>
        </w:rPr>
        <w:t>Dział Zamówień Publicznych</w:t>
      </w:r>
    </w:p>
    <w:p w14:paraId="77BF7490" w14:textId="77777777" w:rsidR="00D665F5" w:rsidRPr="00BD5546" w:rsidRDefault="007F6417" w:rsidP="00D665F5">
      <w:pPr>
        <w:rPr>
          <w:sz w:val="22"/>
          <w:szCs w:val="22"/>
        </w:rPr>
      </w:pPr>
      <w:r w:rsidRPr="007F641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F6417">
        <w:rPr>
          <w:sz w:val="22"/>
          <w:szCs w:val="22"/>
        </w:rPr>
        <w:t>30</w:t>
      </w:r>
    </w:p>
    <w:p w14:paraId="06E7B729" w14:textId="77777777" w:rsidR="00D665F5" w:rsidRPr="00BD5546" w:rsidRDefault="007F6417" w:rsidP="00D665F5">
      <w:pPr>
        <w:rPr>
          <w:sz w:val="22"/>
          <w:szCs w:val="22"/>
        </w:rPr>
      </w:pPr>
      <w:r w:rsidRPr="007F641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F6417">
        <w:rPr>
          <w:sz w:val="22"/>
          <w:szCs w:val="22"/>
        </w:rPr>
        <w:t>Kraków</w:t>
      </w:r>
    </w:p>
    <w:p w14:paraId="026A580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4BF6D2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ECBCAAF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B2B980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2743983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6417" w:rsidRPr="007F6417">
        <w:rPr>
          <w:b/>
          <w:sz w:val="22"/>
          <w:szCs w:val="22"/>
        </w:rPr>
        <w:t>KC-zp.272-152/21</w:t>
      </w:r>
      <w:r w:rsidR="00A80738">
        <w:rPr>
          <w:sz w:val="24"/>
        </w:rPr>
        <w:tab/>
        <w:t xml:space="preserve"> </w:t>
      </w:r>
    </w:p>
    <w:p w14:paraId="3FCEF88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215E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244DC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C9DEC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177494A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E78414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F6417" w:rsidRPr="007F6417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166C525A" w14:textId="77777777" w:rsidR="00A80738" w:rsidRPr="00577BC6" w:rsidRDefault="007F641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F6417">
        <w:rPr>
          <w:b/>
          <w:sz w:val="22"/>
          <w:szCs w:val="22"/>
        </w:rPr>
        <w:t xml:space="preserve">Dostawa pieca rurowego z regulatorem temperatury oraz pieca rurowego do oznaczania zawartości siarki dla </w:t>
      </w:r>
      <w:proofErr w:type="spellStart"/>
      <w:r w:rsidRPr="007F6417">
        <w:rPr>
          <w:b/>
          <w:sz w:val="22"/>
          <w:szCs w:val="22"/>
        </w:rPr>
        <w:t>WEiP</w:t>
      </w:r>
      <w:proofErr w:type="spellEnd"/>
      <w:r w:rsidRPr="007F6417">
        <w:rPr>
          <w:b/>
          <w:sz w:val="22"/>
          <w:szCs w:val="22"/>
        </w:rPr>
        <w:t xml:space="preserve"> - KC-zp.272-152/21</w:t>
      </w:r>
    </w:p>
    <w:p w14:paraId="54A0045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7F6417" w:rsidRPr="007F6417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9D42A12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F6417" w:rsidRPr="007F6417">
        <w:rPr>
          <w:sz w:val="22"/>
          <w:szCs w:val="22"/>
        </w:rPr>
        <w:t>17/06/2021</w:t>
      </w:r>
      <w:r w:rsidR="00FF4AB1" w:rsidRPr="00577BC6">
        <w:rPr>
          <w:sz w:val="22"/>
          <w:szCs w:val="22"/>
        </w:rPr>
        <w:t xml:space="preserve"> o godz. </w:t>
      </w:r>
      <w:r w:rsidR="007F6417" w:rsidRPr="007F6417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569B2B6B" w14:textId="77777777" w:rsidTr="00C82837">
        <w:tc>
          <w:tcPr>
            <w:tcW w:w="993" w:type="dxa"/>
            <w:shd w:val="clear" w:color="auto" w:fill="auto"/>
            <w:vAlign w:val="center"/>
          </w:tcPr>
          <w:p w14:paraId="7B5EB68C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8E1A08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589AACE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6A6B1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7F6417" w:rsidRPr="00075CD0" w14:paraId="532E2D47" w14:textId="77777777" w:rsidTr="00303756">
        <w:tc>
          <w:tcPr>
            <w:tcW w:w="993" w:type="dxa"/>
            <w:shd w:val="clear" w:color="auto" w:fill="auto"/>
            <w:vAlign w:val="center"/>
          </w:tcPr>
          <w:p w14:paraId="19DD8E73" w14:textId="77777777" w:rsidR="007F6417" w:rsidRPr="00CB5EDB" w:rsidRDefault="007F6417" w:rsidP="00303756">
            <w:pPr>
              <w:spacing w:before="120" w:after="120"/>
              <w:jc w:val="center"/>
            </w:pPr>
            <w:r w:rsidRPr="007F6417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AE9ECD" w14:textId="77777777" w:rsidR="007F6417" w:rsidRPr="00CB5EDB" w:rsidRDefault="007F6417" w:rsidP="00303756">
            <w:pPr>
              <w:spacing w:before="120" w:after="120"/>
              <w:jc w:val="center"/>
            </w:pPr>
            <w:r w:rsidRPr="007F6417">
              <w:t>1</w:t>
            </w:r>
          </w:p>
        </w:tc>
        <w:tc>
          <w:tcPr>
            <w:tcW w:w="4110" w:type="dxa"/>
            <w:shd w:val="clear" w:color="auto" w:fill="auto"/>
          </w:tcPr>
          <w:p w14:paraId="3D0F142F" w14:textId="77777777" w:rsidR="007F6417" w:rsidRPr="00C82837" w:rsidRDefault="007F6417" w:rsidP="00303756">
            <w:pPr>
              <w:spacing w:before="40"/>
            </w:pPr>
            <w:r w:rsidRPr="007F6417">
              <w:t>"ELEKTRONIKA JĄDROWA" WACŁAW MUSIAŁ</w:t>
            </w:r>
          </w:p>
          <w:p w14:paraId="068636A1" w14:textId="77777777" w:rsidR="007F6417" w:rsidRPr="00CB5EDB" w:rsidRDefault="007F6417" w:rsidP="00303756">
            <w:r w:rsidRPr="007F6417">
              <w:t>Kobierzyńska</w:t>
            </w:r>
            <w:r w:rsidRPr="00CB5EDB">
              <w:t xml:space="preserve"> </w:t>
            </w:r>
            <w:r w:rsidRPr="007F6417">
              <w:t>93/43</w:t>
            </w:r>
            <w:r w:rsidRPr="00CB5EDB">
              <w:t xml:space="preserve"> </w:t>
            </w:r>
          </w:p>
          <w:p w14:paraId="65EA7303" w14:textId="77777777" w:rsidR="007F6417" w:rsidRPr="00CB5EDB" w:rsidRDefault="007F6417" w:rsidP="00303756">
            <w:pPr>
              <w:spacing w:after="120"/>
              <w:jc w:val="both"/>
            </w:pPr>
            <w:r w:rsidRPr="007F6417">
              <w:t>30-382</w:t>
            </w:r>
            <w:r w:rsidRPr="00CB5EDB">
              <w:t xml:space="preserve"> </w:t>
            </w:r>
            <w:r w:rsidRPr="007F641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4B2097" w14:textId="77777777" w:rsidR="007F6417" w:rsidRPr="00CB5EDB" w:rsidRDefault="007F6417" w:rsidP="00303756">
            <w:pPr>
              <w:spacing w:before="120" w:after="120"/>
              <w:jc w:val="center"/>
            </w:pPr>
            <w:r w:rsidRPr="007F6417">
              <w:t>20 787.00 zł</w:t>
            </w:r>
          </w:p>
        </w:tc>
      </w:tr>
      <w:tr w:rsidR="007F6417" w:rsidRPr="00075CD0" w14:paraId="74399117" w14:textId="77777777" w:rsidTr="00303756">
        <w:tc>
          <w:tcPr>
            <w:tcW w:w="993" w:type="dxa"/>
            <w:shd w:val="clear" w:color="auto" w:fill="auto"/>
            <w:vAlign w:val="center"/>
          </w:tcPr>
          <w:p w14:paraId="2D8BD057" w14:textId="77777777" w:rsidR="007F6417" w:rsidRPr="00CB5EDB" w:rsidRDefault="007F6417" w:rsidP="00303756">
            <w:pPr>
              <w:spacing w:before="120" w:after="120"/>
              <w:jc w:val="center"/>
            </w:pPr>
            <w:r w:rsidRPr="007F6417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C46162" w14:textId="77777777" w:rsidR="007F6417" w:rsidRPr="00CB5EDB" w:rsidRDefault="007F6417" w:rsidP="00303756">
            <w:pPr>
              <w:spacing w:before="120" w:after="120"/>
              <w:jc w:val="center"/>
            </w:pPr>
            <w:r w:rsidRPr="007F6417">
              <w:t>2</w:t>
            </w:r>
          </w:p>
        </w:tc>
        <w:tc>
          <w:tcPr>
            <w:tcW w:w="4110" w:type="dxa"/>
            <w:shd w:val="clear" w:color="auto" w:fill="auto"/>
          </w:tcPr>
          <w:p w14:paraId="73D8ED40" w14:textId="6C496FE1" w:rsidR="007F6417" w:rsidRPr="00C82837" w:rsidRDefault="007F6417" w:rsidP="00303756">
            <w:pPr>
              <w:spacing w:before="40"/>
            </w:pPr>
            <w:r w:rsidRPr="007F6417">
              <w:t>FIRMA CZYLOK Francisz</w:t>
            </w:r>
            <w:r w:rsidR="000330D7">
              <w:t>ek</w:t>
            </w:r>
            <w:r w:rsidRPr="007F6417">
              <w:t xml:space="preserve"> Czylok</w:t>
            </w:r>
          </w:p>
          <w:p w14:paraId="6412ABBB" w14:textId="77777777" w:rsidR="007F6417" w:rsidRPr="00CB5EDB" w:rsidRDefault="007F6417" w:rsidP="00303756">
            <w:r w:rsidRPr="007F6417">
              <w:t>Pszczyńska</w:t>
            </w:r>
            <w:r w:rsidRPr="00CB5EDB">
              <w:t xml:space="preserve"> </w:t>
            </w:r>
            <w:r w:rsidRPr="007F6417">
              <w:t>36</w:t>
            </w:r>
            <w:r w:rsidRPr="00CB5EDB">
              <w:t xml:space="preserve"> </w:t>
            </w:r>
          </w:p>
          <w:p w14:paraId="3B530BF6" w14:textId="77777777" w:rsidR="007F6417" w:rsidRPr="00CB5EDB" w:rsidRDefault="007F6417" w:rsidP="00303756">
            <w:pPr>
              <w:spacing w:after="120"/>
              <w:jc w:val="both"/>
            </w:pPr>
            <w:r w:rsidRPr="007F6417">
              <w:t>44-335</w:t>
            </w:r>
            <w:r w:rsidRPr="00CB5EDB">
              <w:t xml:space="preserve"> </w:t>
            </w:r>
            <w:r w:rsidRPr="007F6417">
              <w:t>Jastrzębie-Zdrój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FEACD6" w14:textId="77777777" w:rsidR="007F6417" w:rsidRPr="00CB5EDB" w:rsidRDefault="007F6417" w:rsidP="00303756">
            <w:pPr>
              <w:spacing w:before="120" w:after="120"/>
              <w:jc w:val="center"/>
            </w:pPr>
            <w:r w:rsidRPr="007F6417">
              <w:t>24 231.00 zł</w:t>
            </w:r>
          </w:p>
        </w:tc>
      </w:tr>
      <w:bookmarkEnd w:id="0"/>
    </w:tbl>
    <w:p w14:paraId="4DEEE93C" w14:textId="4BCA4AB8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2BF80" w14:textId="77777777" w:rsidR="003E0F87" w:rsidRDefault="003E0F87">
      <w:r>
        <w:separator/>
      </w:r>
    </w:p>
  </w:endnote>
  <w:endnote w:type="continuationSeparator" w:id="0">
    <w:p w14:paraId="1F730E41" w14:textId="77777777" w:rsidR="003E0F87" w:rsidRDefault="003E0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7A6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8729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33C1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D90976B">
        <v:line id="_x0000_s2049" style="position:absolute;left:0;text-align:left;z-index:251657728" from="-3.85pt,8.7pt" to="455.15pt,8.7pt"/>
      </w:pict>
    </w:r>
  </w:p>
  <w:p w14:paraId="5015266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905A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89BB84" w14:textId="77777777" w:rsidR="009F189D" w:rsidRDefault="009F189D">
    <w:pPr>
      <w:pStyle w:val="Stopka"/>
      <w:tabs>
        <w:tab w:val="clear" w:pos="4536"/>
      </w:tabs>
      <w:jc w:val="center"/>
    </w:pPr>
  </w:p>
  <w:p w14:paraId="64EBA27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38E16" w14:textId="77777777" w:rsidR="003E0F87" w:rsidRDefault="003E0F87">
      <w:r>
        <w:separator/>
      </w:r>
    </w:p>
  </w:footnote>
  <w:footnote w:type="continuationSeparator" w:id="0">
    <w:p w14:paraId="5782782A" w14:textId="77777777" w:rsidR="003E0F87" w:rsidRDefault="003E0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66F28" w14:textId="77777777" w:rsidR="007F6417" w:rsidRDefault="007F64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086D8" w14:textId="77777777" w:rsidR="007F6417" w:rsidRDefault="007F64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20D5C" w14:textId="77777777" w:rsidR="007F6417" w:rsidRDefault="007F64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0F87"/>
    <w:rsid w:val="00007727"/>
    <w:rsid w:val="00017720"/>
    <w:rsid w:val="000330D7"/>
    <w:rsid w:val="00035488"/>
    <w:rsid w:val="000D7F25"/>
    <w:rsid w:val="000E00E5"/>
    <w:rsid w:val="00173B20"/>
    <w:rsid w:val="001C69FF"/>
    <w:rsid w:val="0023318D"/>
    <w:rsid w:val="003D72FD"/>
    <w:rsid w:val="003E0F87"/>
    <w:rsid w:val="00423179"/>
    <w:rsid w:val="00490DC0"/>
    <w:rsid w:val="00493F8C"/>
    <w:rsid w:val="004C7E9B"/>
    <w:rsid w:val="005614F2"/>
    <w:rsid w:val="00577BC6"/>
    <w:rsid w:val="0069085C"/>
    <w:rsid w:val="006B27ED"/>
    <w:rsid w:val="007F6417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05C2DB"/>
  <w15:chartTrackingRefBased/>
  <w15:docId w15:val="{6022D21F-FD4A-45FC-9595-AD19A52E0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3</cp:revision>
  <cp:lastPrinted>2021-06-17T08:49:00Z</cp:lastPrinted>
  <dcterms:created xsi:type="dcterms:W3CDTF">2021-06-17T08:49:00Z</dcterms:created>
  <dcterms:modified xsi:type="dcterms:W3CDTF">2021-06-17T08:49:00Z</dcterms:modified>
</cp:coreProperties>
</file>