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C1FE1" w:rsidRPr="007C1FE1">
        <w:rPr>
          <w:b/>
        </w:rPr>
        <w:t>NA/O/114/2021</w:t>
      </w:r>
      <w:r>
        <w:rPr>
          <w:b/>
          <w:lang w:val="pl-PL"/>
        </w:rPr>
        <w:t xml:space="preserve"> </w:t>
      </w:r>
      <w:r w:rsidR="007C1FE1" w:rsidRPr="007C1FE1">
        <w:rPr>
          <w:lang w:val="pl-PL"/>
        </w:rPr>
        <w:t>Rzeszów</w:t>
      </w:r>
      <w:r w:rsidR="00211900" w:rsidRPr="003209A8">
        <w:t xml:space="preserve">, </w:t>
      </w:r>
      <w:r w:rsidR="007C1FE1" w:rsidRPr="007C1FE1">
        <w:t>2021-06-16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82EDF" w:rsidRDefault="00E82EDF" w:rsidP="00E82EDF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82EDF" w:rsidRDefault="00E82EDF" w:rsidP="00E82ED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1FE1" w:rsidP="00583EF9">
      <w:pPr>
        <w:spacing w:line="360" w:lineRule="auto"/>
        <w:rPr>
          <w:b/>
        </w:rPr>
      </w:pPr>
      <w:r w:rsidRPr="007C1FE1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1FE1">
        <w:rPr>
          <w:rFonts w:ascii="Arial" w:hAnsi="Arial" w:cs="Arial"/>
          <w:sz w:val="22"/>
          <w:szCs w:val="22"/>
          <w:lang w:val="de-DE"/>
        </w:rPr>
        <w:t xml:space="preserve"> </w:t>
      </w:r>
      <w:r w:rsidR="00E82EDF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C1FE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C1FE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054DD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054DDE">
        <w:rPr>
          <w:rFonts w:ascii="Times New Roman" w:hAnsi="Times New Roman"/>
          <w:sz w:val="24"/>
        </w:rPr>
        <w:t>iowych i częściowy wybór ofert.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920B33" w:rsidTr="00920B33">
        <w:tc>
          <w:tcPr>
            <w:tcW w:w="9001" w:type="dxa"/>
            <w:shd w:val="clear" w:color="auto" w:fill="F3F3F3"/>
            <w:vAlign w:val="center"/>
          </w:tcPr>
          <w:p w:rsidR="00920B33" w:rsidRPr="00CA0351" w:rsidRDefault="00920B3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20B33" w:rsidTr="00920B33">
        <w:tc>
          <w:tcPr>
            <w:tcW w:w="9001" w:type="dxa"/>
          </w:tcPr>
          <w:p w:rsidR="00920B33" w:rsidRDefault="00920B33" w:rsidP="00342DA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1FE1">
              <w:t>Dostawa  śmigła do samolotu</w:t>
            </w:r>
          </w:p>
          <w:p w:rsidR="00920B33" w:rsidRDefault="00920B33" w:rsidP="00342DA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1FE1">
              <w:t>34731000-0 - Części statków powietrznych</w:t>
            </w:r>
            <w:r>
              <w:t xml:space="preserve"> </w:t>
            </w:r>
          </w:p>
          <w:p w:rsidR="00920B33" w:rsidRDefault="00920B33" w:rsidP="00342DA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20B33" w:rsidRPr="007C1FE1" w:rsidRDefault="00920B33" w:rsidP="00342DA6">
            <w:pPr>
              <w:spacing w:after="120"/>
              <w:jc w:val="both"/>
            </w:pPr>
            <w:r w:rsidRPr="007C1FE1">
              <w:t xml:space="preserve">Przedmiotem zamówienia jest zakup nowego śmigła </w:t>
            </w:r>
            <w:proofErr w:type="spellStart"/>
            <w:r w:rsidRPr="007C1FE1">
              <w:t>Sensenich</w:t>
            </w:r>
            <w:proofErr w:type="spellEnd"/>
            <w:r w:rsidRPr="007C1FE1">
              <w:t xml:space="preserve"> P/N:74DM6S8-0-58 do samolotu </w:t>
            </w:r>
            <w:proofErr w:type="spellStart"/>
            <w:r w:rsidRPr="007C1FE1">
              <w:t>Socata</w:t>
            </w:r>
            <w:proofErr w:type="spellEnd"/>
            <w:r w:rsidRPr="007C1FE1">
              <w:t xml:space="preserve">  TB 9 Tampico.</w:t>
            </w:r>
          </w:p>
          <w:p w:rsidR="00920B33" w:rsidRPr="007C1FE1" w:rsidRDefault="00920B33" w:rsidP="00342DA6">
            <w:pPr>
              <w:spacing w:after="120"/>
              <w:jc w:val="both"/>
            </w:pPr>
            <w:r w:rsidRPr="007C1FE1">
              <w:t>Wykonawca musi dokonać dostawy śmigła w/g posiadanych przez organizację obsługową zakresów zatwierdzeń, co musi potwierdzić wystawieniem Formularzy 1 EASA lub równoważnego.</w:t>
            </w:r>
          </w:p>
          <w:p w:rsidR="00920B33" w:rsidRDefault="00920B33" w:rsidP="00342DA6">
            <w:pPr>
              <w:spacing w:after="120"/>
              <w:jc w:val="both"/>
            </w:pPr>
            <w:r w:rsidRPr="007C1FE1">
              <w:t>Formularz 1 EASA lub równoważny musi zostać przekazany Zamawiającemu w momencie odbioru dostarczanego śmigła.</w:t>
            </w:r>
          </w:p>
          <w:p w:rsidR="00920B33" w:rsidRDefault="00920B33" w:rsidP="00342D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FE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C1FE1" w:rsidRPr="003209A8" w:rsidTr="00342DA6">
        <w:tc>
          <w:tcPr>
            <w:tcW w:w="8640" w:type="dxa"/>
          </w:tcPr>
          <w:p w:rsidR="007C1FE1" w:rsidRPr="003209A8" w:rsidRDefault="007C1FE1" w:rsidP="00920B33">
            <w:pPr>
              <w:pStyle w:val="Tekstpodstawowy"/>
            </w:pPr>
            <w:r w:rsidRPr="007C1FE1">
              <w:rPr>
                <w:b/>
              </w:rPr>
              <w:t>42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7C1FE1" w:rsidRPr="003209A8" w:rsidRDefault="007C1FE1" w:rsidP="00342DA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B4A" w:rsidRPr="00700B5C" w:rsidRDefault="00487B4A" w:rsidP="00487B4A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487B4A" w:rsidRPr="00700B5C" w:rsidRDefault="00487B4A" w:rsidP="00487B4A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1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487B4A" w:rsidRPr="008449E0" w:rsidRDefault="00487B4A" w:rsidP="008449E0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>
              <w:rPr>
                <w:bCs/>
                <w:color w:val="000000"/>
                <w:sz w:val="22"/>
                <w:szCs w:val="22"/>
              </w:rPr>
              <w:t>informację</w:t>
            </w:r>
            <w:r w:rsidRPr="00700B5C">
              <w:rPr>
                <w:bCs/>
                <w:color w:val="000000"/>
                <w:sz w:val="22"/>
                <w:szCs w:val="22"/>
              </w:rPr>
              <w:t xml:space="preserve"> o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numerze katalogowym oferowanego produktu</w:t>
            </w:r>
          </w:p>
          <w:p w:rsidR="00487B4A" w:rsidRPr="00700B5C" w:rsidRDefault="00487B4A" w:rsidP="00487B4A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487B4A" w:rsidRPr="00700B5C" w:rsidRDefault="00487B4A" w:rsidP="00487B4A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487B4A" w:rsidRPr="00700B5C" w:rsidRDefault="00487B4A" w:rsidP="00487B4A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487B4A" w:rsidRPr="00700B5C" w:rsidRDefault="00487B4A" w:rsidP="00487B4A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 xml:space="preserve">Dodatkowe </w:t>
            </w:r>
            <w:r w:rsidR="008C087F">
              <w:rPr>
                <w:b/>
                <w:color w:val="000000"/>
                <w:sz w:val="22"/>
                <w:szCs w:val="22"/>
              </w:rPr>
              <w:t>informacje</w:t>
            </w:r>
            <w:r w:rsidRPr="00700B5C">
              <w:rPr>
                <w:b/>
                <w:color w:val="000000"/>
                <w:sz w:val="22"/>
                <w:szCs w:val="22"/>
              </w:rPr>
              <w:t>:</w:t>
            </w:r>
          </w:p>
          <w:p w:rsidR="00487B4A" w:rsidRPr="00700B5C" w:rsidRDefault="00487B4A" w:rsidP="00487B4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487B4A" w:rsidRPr="00700B5C" w:rsidRDefault="00487B4A" w:rsidP="00487B4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487B4A" w:rsidRPr="00700B5C" w:rsidRDefault="00487B4A" w:rsidP="00487B4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487B4A" w:rsidRPr="00700B5C" w:rsidRDefault="00487B4A" w:rsidP="00487B4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487B4A" w:rsidRPr="00700B5C" w:rsidRDefault="00487B4A" w:rsidP="00487B4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="003B3D8B">
              <w:rPr>
                <w:bCs/>
                <w:iCs/>
                <w:u w:val="single"/>
                <w:lang w:val="x-none" w:eastAsia="x-none"/>
              </w:rPr>
              <w:t>załączniki muszą być sporządzone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487B4A" w:rsidRPr="00700B5C" w:rsidRDefault="00487B4A" w:rsidP="00487B4A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487B4A" w:rsidRPr="00700B5C" w:rsidRDefault="00487B4A" w:rsidP="00487B4A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487B4A" w:rsidRPr="00700B5C" w:rsidRDefault="00487B4A" w:rsidP="00487B4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487B4A" w:rsidRPr="00700B5C" w:rsidRDefault="00487B4A" w:rsidP="00487B4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487B4A" w:rsidRPr="00700B5C" w:rsidRDefault="00487B4A" w:rsidP="00487B4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487B4A" w:rsidRDefault="00487B4A" w:rsidP="00487B4A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707C0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C06" w:rsidRPr="004E5E16" w:rsidRDefault="00707C06" w:rsidP="00707C0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707C06" w:rsidRPr="004E5E16" w:rsidRDefault="00707C06" w:rsidP="00707C0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707C06" w:rsidRPr="004E5E16" w:rsidRDefault="00707C06" w:rsidP="00707C0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707C06" w:rsidRPr="004E5E16" w:rsidRDefault="00707C06" w:rsidP="00707C0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707C06" w:rsidRPr="004E5E16" w:rsidRDefault="00707C06" w:rsidP="00707C0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707C06" w:rsidRPr="004E5E16" w:rsidRDefault="00707C06" w:rsidP="00707C0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lastRenderedPageBreak/>
              <w:t xml:space="preserve">inne omyłki polegające na niezgodności oferty z zapisami niniejszego zapytania ofertowego, niepowodujące istotnych zmian w treści oferty, </w:t>
            </w:r>
          </w:p>
          <w:p w:rsidR="00707C06" w:rsidRPr="004E5E16" w:rsidRDefault="00707C06" w:rsidP="00707C0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707C06" w:rsidRPr="004E5E16" w:rsidRDefault="00707C06" w:rsidP="00707C0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707C06" w:rsidRPr="004E5E16" w:rsidRDefault="00707C06" w:rsidP="00707C0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707C06" w:rsidRPr="004E5E16" w:rsidRDefault="00707C06" w:rsidP="00707C0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707C06" w:rsidRPr="004E5E16" w:rsidRDefault="00707C06" w:rsidP="00707C06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707C06" w:rsidRPr="004E5E16" w:rsidRDefault="00707C06" w:rsidP="00707C06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07C06" w:rsidRDefault="00707C06" w:rsidP="00707C06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</w:t>
            </w:r>
            <w:r w:rsidR="00707C06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.TERMINY PŁATNOŚCI</w:t>
            </w:r>
          </w:p>
          <w:p w:rsidR="00211900" w:rsidRDefault="00211900" w:rsidP="008449E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449E0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02" w:rsidRDefault="00082B02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082B02" w:rsidRDefault="00082B02" w:rsidP="00082B0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MIEJSCE I TERMIN SKŁADANIA OFERT</w:t>
            </w:r>
          </w:p>
          <w:p w:rsidR="00082B02" w:rsidRDefault="00082B02" w:rsidP="00082B02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Pr="00B9708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zwrotnym.</w:t>
            </w:r>
          </w:p>
          <w:p w:rsidR="00082B02" w:rsidRDefault="00082B02" w:rsidP="00082B02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082B02" w:rsidRPr="003179C9" w:rsidRDefault="00082B02" w:rsidP="00082B02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 (e-mail): </w:t>
            </w:r>
            <w:r w:rsidRPr="006C3F97">
              <w:rPr>
                <w:rFonts w:ascii="Times New Roman" w:hAnsi="Times New Roman"/>
                <w:b/>
                <w:sz w:val="24"/>
              </w:rPr>
              <w:t>do dnia 2021-06-2</w:t>
            </w:r>
            <w:r>
              <w:rPr>
                <w:rFonts w:ascii="Times New Roman" w:hAnsi="Times New Roman"/>
                <w:b/>
                <w:sz w:val="24"/>
              </w:rPr>
              <w:t>3</w:t>
            </w:r>
            <w:r w:rsidRPr="006C3F97">
              <w:rPr>
                <w:rFonts w:ascii="Times New Roman" w:hAnsi="Times New Roman"/>
                <w:b/>
                <w:sz w:val="24"/>
              </w:rPr>
              <w:t xml:space="preserve"> do godz. 10:00.</w:t>
            </w:r>
          </w:p>
          <w:p w:rsidR="00082B02" w:rsidRDefault="00082B02" w:rsidP="00082B02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B9708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082B02" w:rsidRDefault="00082B02" w:rsidP="00082B0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16FC7">
              <w:t xml:space="preserve">Otwarcie ofert nastąpi w dniu: </w:t>
            </w:r>
            <w:r w:rsidRPr="00B9708E">
              <w:t>2021-06-2</w:t>
            </w:r>
            <w:r>
              <w:t>3</w:t>
            </w:r>
            <w:r w:rsidRPr="00116FC7">
              <w:t xml:space="preserve"> o godz. </w:t>
            </w:r>
            <w:r w:rsidRPr="00B9708E">
              <w:t>10:15</w:t>
            </w:r>
            <w:r w:rsidRPr="00116FC7">
              <w:t xml:space="preserve">, w </w:t>
            </w:r>
            <w:r w:rsidRPr="00B9708E">
              <w:t>siedzibie Zamawiającego</w:t>
            </w:r>
            <w:r w:rsidRPr="00116FC7">
              <w:t xml:space="preserve">, pokój nr </w:t>
            </w:r>
            <w:r w:rsidRPr="00B9708E">
              <w:t>424-1, bud. V, al. Powstańców Warszawy 12, 35-959 Rzeszów</w:t>
            </w:r>
            <w:r w:rsidRPr="00116FC7">
              <w:t>.</w:t>
            </w:r>
          </w:p>
        </w:tc>
      </w:tr>
      <w:tr w:rsidR="009A321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211" w:rsidRDefault="009A3211" w:rsidP="009A321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9A3211" w:rsidRPr="00693802" w:rsidRDefault="009A3211" w:rsidP="009A32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7C1FE1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9A3211" w:rsidRPr="00693802" w:rsidRDefault="009A3211" w:rsidP="009A32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9A3211" w:rsidRPr="00693802" w:rsidRDefault="009A3211" w:rsidP="009A32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9A3211" w:rsidRPr="00693802" w:rsidRDefault="009A3211" w:rsidP="009A32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9A3211" w:rsidRDefault="009A3211" w:rsidP="009A3211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9A321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211" w:rsidRDefault="009A3211" w:rsidP="009A321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9A3211" w:rsidRDefault="009A3211" w:rsidP="009A3211">
      <w:pPr>
        <w:jc w:val="right"/>
        <w:rPr>
          <w:rFonts w:ascii="Arial" w:hAnsi="Arial" w:cs="Arial"/>
          <w:b/>
          <w:sz w:val="20"/>
          <w:szCs w:val="20"/>
        </w:rPr>
      </w:pPr>
      <w:r w:rsidRPr="009A3211">
        <w:rPr>
          <w:rFonts w:ascii="Arial" w:hAnsi="Arial" w:cs="Arial"/>
          <w:b/>
          <w:sz w:val="20"/>
          <w:szCs w:val="20"/>
        </w:rPr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9A3211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NA/O/114/2021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C1F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1FE1">
        <w:rPr>
          <w:rFonts w:ascii="Arial" w:hAnsi="Arial" w:cs="Arial"/>
        </w:rPr>
        <w:t>POLITECHNIKA RZESZOWSKA</w:t>
      </w:r>
    </w:p>
    <w:p w:rsidR="001B541E" w:rsidRPr="00A40632" w:rsidRDefault="007C1F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1FE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C1FE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C1F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1FE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C1FE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C1FE1" w:rsidRPr="009A3211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C1FE1" w:rsidRPr="007C1FE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C1FE1" w:rsidP="001B541E">
      <w:pPr>
        <w:ind w:left="142"/>
        <w:jc w:val="center"/>
        <w:rPr>
          <w:rFonts w:ascii="Arial" w:hAnsi="Arial" w:cs="Arial"/>
        </w:rPr>
      </w:pPr>
      <w:r w:rsidRPr="007C1FE1">
        <w:rPr>
          <w:rFonts w:ascii="Arial" w:hAnsi="Arial" w:cs="Arial"/>
          <w:b/>
        </w:rPr>
        <w:t>Dostawa  śmigła do samolotu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54DD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A3211" w:rsidTr="009A3211">
        <w:tc>
          <w:tcPr>
            <w:tcW w:w="9142" w:type="dxa"/>
            <w:shd w:val="clear" w:color="auto" w:fill="F3F3F3"/>
            <w:vAlign w:val="center"/>
          </w:tcPr>
          <w:p w:rsidR="009A3211" w:rsidRPr="00CA0351" w:rsidRDefault="009A3211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A3211" w:rsidTr="009A3211">
        <w:tc>
          <w:tcPr>
            <w:tcW w:w="9142" w:type="dxa"/>
          </w:tcPr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1FE1">
              <w:rPr>
                <w:rFonts w:ascii="Arial" w:hAnsi="Arial" w:cs="Arial"/>
                <w:b/>
                <w:sz w:val="22"/>
                <w:szCs w:val="22"/>
              </w:rPr>
              <w:t>Dostawa  śmigła do samolotu</w:t>
            </w:r>
          </w:p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A3211" w:rsidRPr="002661CA" w:rsidRDefault="009A3211" w:rsidP="00342DA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A3211" w:rsidRDefault="009A3211" w:rsidP="00342D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7C1FE1" w:rsidRPr="007C1FE1">
        <w:rPr>
          <w:rFonts w:ascii="Arial" w:hAnsi="Arial" w:cs="Arial"/>
        </w:rPr>
        <w:t>42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A3211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C1FE1" w:rsidRPr="007C1FE1">
        <w:rPr>
          <w:rFonts w:ascii="Arial" w:hAnsi="Arial" w:cs="Arial"/>
        </w:rPr>
        <w:t>30</w:t>
      </w:r>
      <w:r w:rsidR="00947898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5B4" w:rsidRDefault="00B345B4">
      <w:r>
        <w:separator/>
      </w:r>
    </w:p>
  </w:endnote>
  <w:endnote w:type="continuationSeparator" w:id="0">
    <w:p w:rsidR="00B345B4" w:rsidRDefault="00B3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54D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DD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4DD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4DD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5B4" w:rsidRDefault="00B345B4">
      <w:r>
        <w:separator/>
      </w:r>
    </w:p>
  </w:footnote>
  <w:footnote w:type="continuationSeparator" w:id="0">
    <w:p w:rsidR="00B345B4" w:rsidRDefault="00B34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FE1" w:rsidRDefault="007C1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FE1" w:rsidRDefault="007C1F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FE1" w:rsidRDefault="007C1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5B4"/>
    <w:rsid w:val="00006B5B"/>
    <w:rsid w:val="00014627"/>
    <w:rsid w:val="00054DDE"/>
    <w:rsid w:val="000600B5"/>
    <w:rsid w:val="00082B0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1337"/>
    <w:rsid w:val="003078F2"/>
    <w:rsid w:val="003079D0"/>
    <w:rsid w:val="00316BAA"/>
    <w:rsid w:val="00353851"/>
    <w:rsid w:val="00360E6F"/>
    <w:rsid w:val="00393B64"/>
    <w:rsid w:val="003B3D8B"/>
    <w:rsid w:val="003D5087"/>
    <w:rsid w:val="003F4C0E"/>
    <w:rsid w:val="003F5C86"/>
    <w:rsid w:val="004025A9"/>
    <w:rsid w:val="0040294E"/>
    <w:rsid w:val="00414D84"/>
    <w:rsid w:val="00487B4A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7C06"/>
    <w:rsid w:val="007166E9"/>
    <w:rsid w:val="007427DE"/>
    <w:rsid w:val="00763481"/>
    <w:rsid w:val="00767DF9"/>
    <w:rsid w:val="00786D4D"/>
    <w:rsid w:val="007926B3"/>
    <w:rsid w:val="007B7A31"/>
    <w:rsid w:val="007C1FE1"/>
    <w:rsid w:val="008443B5"/>
    <w:rsid w:val="008449E0"/>
    <w:rsid w:val="008A3EF3"/>
    <w:rsid w:val="008C087F"/>
    <w:rsid w:val="008F7860"/>
    <w:rsid w:val="00903B9A"/>
    <w:rsid w:val="00920B33"/>
    <w:rsid w:val="0093214C"/>
    <w:rsid w:val="00947898"/>
    <w:rsid w:val="0095289F"/>
    <w:rsid w:val="00976F8E"/>
    <w:rsid w:val="009A3211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5B4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2EDF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08B539-DC16-475B-B957-B1B473CE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54D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4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1150</Words>
  <Characters>9128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10258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2021-06-16T12:25:00Z</cp:lastPrinted>
  <dcterms:created xsi:type="dcterms:W3CDTF">2021-06-16T12:25:00Z</dcterms:created>
  <dcterms:modified xsi:type="dcterms:W3CDTF">2021-06-16T12:25:00Z</dcterms:modified>
</cp:coreProperties>
</file>