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46E71" w14:textId="77777777" w:rsidR="00D665F5" w:rsidRDefault="00850826" w:rsidP="00D665F5">
      <w:pPr>
        <w:spacing w:after="240"/>
        <w:jc w:val="right"/>
        <w:rPr>
          <w:sz w:val="22"/>
          <w:szCs w:val="22"/>
        </w:rPr>
      </w:pPr>
      <w:r w:rsidRPr="0085082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50826">
        <w:rPr>
          <w:sz w:val="22"/>
          <w:szCs w:val="22"/>
        </w:rPr>
        <w:t>2021-06-16</w:t>
      </w:r>
    </w:p>
    <w:p w14:paraId="4D7DC2C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CA67BC6" w14:textId="77777777" w:rsidR="00850826" w:rsidRPr="00850826" w:rsidRDefault="00850826" w:rsidP="00577BC6">
      <w:pPr>
        <w:spacing w:after="40"/>
        <w:rPr>
          <w:b/>
          <w:bCs/>
          <w:sz w:val="22"/>
          <w:szCs w:val="22"/>
        </w:rPr>
      </w:pPr>
      <w:r w:rsidRPr="00850826">
        <w:rPr>
          <w:b/>
          <w:bCs/>
          <w:sz w:val="22"/>
          <w:szCs w:val="22"/>
        </w:rPr>
        <w:t>Akademia Górniczo - Hutnicza</w:t>
      </w:r>
    </w:p>
    <w:p w14:paraId="49E74434" w14:textId="77777777" w:rsidR="00850826" w:rsidRPr="00850826" w:rsidRDefault="00850826" w:rsidP="00577BC6">
      <w:pPr>
        <w:spacing w:after="40"/>
        <w:rPr>
          <w:b/>
          <w:bCs/>
          <w:sz w:val="22"/>
          <w:szCs w:val="22"/>
        </w:rPr>
      </w:pPr>
      <w:r w:rsidRPr="00850826">
        <w:rPr>
          <w:b/>
          <w:bCs/>
          <w:sz w:val="22"/>
          <w:szCs w:val="22"/>
        </w:rPr>
        <w:t>im. Stanisława Staszica w Krakowie</w:t>
      </w:r>
    </w:p>
    <w:p w14:paraId="483060AC" w14:textId="77777777" w:rsidR="00D665F5" w:rsidRPr="00D91931" w:rsidRDefault="00850826" w:rsidP="00577BC6">
      <w:pPr>
        <w:spacing w:after="40"/>
        <w:rPr>
          <w:b/>
          <w:bCs/>
          <w:sz w:val="22"/>
          <w:szCs w:val="22"/>
        </w:rPr>
      </w:pPr>
      <w:r w:rsidRPr="00850826">
        <w:rPr>
          <w:b/>
          <w:bCs/>
          <w:sz w:val="22"/>
          <w:szCs w:val="22"/>
        </w:rPr>
        <w:t>Dział Zamówień Publicznych</w:t>
      </w:r>
    </w:p>
    <w:p w14:paraId="02F981E7" w14:textId="77777777" w:rsidR="00D665F5" w:rsidRPr="00BD5546" w:rsidRDefault="00850826" w:rsidP="00D665F5">
      <w:pPr>
        <w:rPr>
          <w:sz w:val="22"/>
          <w:szCs w:val="22"/>
        </w:rPr>
      </w:pPr>
      <w:r w:rsidRPr="0085082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50826">
        <w:rPr>
          <w:sz w:val="22"/>
          <w:szCs w:val="22"/>
        </w:rPr>
        <w:t>30</w:t>
      </w:r>
    </w:p>
    <w:p w14:paraId="38F91F1C" w14:textId="77777777" w:rsidR="00D665F5" w:rsidRPr="00BD5546" w:rsidRDefault="00850826" w:rsidP="00D665F5">
      <w:pPr>
        <w:rPr>
          <w:sz w:val="22"/>
          <w:szCs w:val="22"/>
        </w:rPr>
      </w:pPr>
      <w:r w:rsidRPr="0085082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50826">
        <w:rPr>
          <w:sz w:val="22"/>
          <w:szCs w:val="22"/>
        </w:rPr>
        <w:t>Kraków</w:t>
      </w:r>
    </w:p>
    <w:p w14:paraId="482B44B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EF9407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B2B9A8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D32F5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ACAF1F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0826" w:rsidRPr="00850826">
        <w:rPr>
          <w:b/>
          <w:sz w:val="22"/>
          <w:szCs w:val="22"/>
        </w:rPr>
        <w:t>KC-zp.272-224/21</w:t>
      </w:r>
      <w:r w:rsidR="00A80738">
        <w:rPr>
          <w:sz w:val="24"/>
        </w:rPr>
        <w:tab/>
        <w:t xml:space="preserve"> </w:t>
      </w:r>
    </w:p>
    <w:p w14:paraId="26B286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E36A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771B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54112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C225DC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D73A07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50826" w:rsidRPr="00850826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77E09A0C" w14:textId="4EB7279C" w:rsidR="00A80738" w:rsidRPr="00577BC6" w:rsidRDefault="0085082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50826">
        <w:rPr>
          <w:b/>
          <w:sz w:val="22"/>
          <w:szCs w:val="22"/>
        </w:rPr>
        <w:t>Dostaw</w:t>
      </w:r>
      <w:r w:rsidR="00B21E28">
        <w:rPr>
          <w:b/>
          <w:sz w:val="22"/>
          <w:szCs w:val="22"/>
        </w:rPr>
        <w:t>ę</w:t>
      </w:r>
      <w:r w:rsidRPr="00850826">
        <w:rPr>
          <w:b/>
          <w:sz w:val="22"/>
          <w:szCs w:val="22"/>
        </w:rPr>
        <w:t xml:space="preserve"> części komputerowych i urządzeń peryferyjnych dla jednostek AGH</w:t>
      </w:r>
    </w:p>
    <w:p w14:paraId="7E82B8D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50826" w:rsidRPr="00850826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7FAF5E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50826" w:rsidRPr="00850826">
        <w:rPr>
          <w:sz w:val="22"/>
          <w:szCs w:val="22"/>
        </w:rPr>
        <w:t>16/06/2021</w:t>
      </w:r>
      <w:r w:rsidR="00FF4AB1" w:rsidRPr="00577BC6">
        <w:rPr>
          <w:sz w:val="22"/>
          <w:szCs w:val="22"/>
        </w:rPr>
        <w:t xml:space="preserve"> o godz. </w:t>
      </w:r>
      <w:r w:rsidR="00850826" w:rsidRPr="0085082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012B4C4" w14:textId="77777777" w:rsidTr="003F57CD">
        <w:tc>
          <w:tcPr>
            <w:tcW w:w="993" w:type="dxa"/>
            <w:shd w:val="clear" w:color="auto" w:fill="auto"/>
            <w:vAlign w:val="center"/>
          </w:tcPr>
          <w:p w14:paraId="71B7EC3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7ECEED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937C4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50826" w:rsidRPr="00493F8C" w14:paraId="3BB70C25" w14:textId="77777777" w:rsidTr="00C65213">
        <w:tc>
          <w:tcPr>
            <w:tcW w:w="993" w:type="dxa"/>
            <w:shd w:val="clear" w:color="auto" w:fill="auto"/>
            <w:vAlign w:val="center"/>
          </w:tcPr>
          <w:p w14:paraId="38AD6CF0" w14:textId="77777777" w:rsidR="00850826" w:rsidRPr="00490DC0" w:rsidRDefault="00850826" w:rsidP="00C65213">
            <w:pPr>
              <w:spacing w:before="120" w:after="120"/>
              <w:jc w:val="center"/>
            </w:pPr>
            <w:r w:rsidRPr="00850826">
              <w:t>1</w:t>
            </w:r>
          </w:p>
        </w:tc>
        <w:tc>
          <w:tcPr>
            <w:tcW w:w="5244" w:type="dxa"/>
            <w:shd w:val="clear" w:color="auto" w:fill="auto"/>
          </w:tcPr>
          <w:p w14:paraId="703913B1" w14:textId="474AD20F" w:rsidR="00850826" w:rsidRPr="00490DC0" w:rsidRDefault="00850826" w:rsidP="00C65213">
            <w:pPr>
              <w:spacing w:before="40"/>
            </w:pPr>
            <w:proofErr w:type="spellStart"/>
            <w:r w:rsidRPr="00850826">
              <w:t>FaxPol</w:t>
            </w:r>
            <w:proofErr w:type="spellEnd"/>
            <w:r w:rsidRPr="00850826">
              <w:t xml:space="preserve"> Andrzej </w:t>
            </w:r>
            <w:proofErr w:type="spellStart"/>
            <w:r w:rsidRPr="00850826">
              <w:t>Iwanowicz</w:t>
            </w:r>
            <w:proofErr w:type="spellEnd"/>
            <w:r w:rsidR="00B21E28">
              <w:t xml:space="preserve"> sp. z o.o.</w:t>
            </w:r>
          </w:p>
          <w:p w14:paraId="58B56BB4" w14:textId="77777777" w:rsidR="00850826" w:rsidRPr="00490DC0" w:rsidRDefault="00850826" w:rsidP="00C65213">
            <w:r w:rsidRPr="00850826">
              <w:t>Dzielna</w:t>
            </w:r>
            <w:r w:rsidRPr="00490DC0">
              <w:t xml:space="preserve"> </w:t>
            </w:r>
            <w:r w:rsidRPr="00850826">
              <w:t>15</w:t>
            </w:r>
            <w:r w:rsidRPr="00490DC0">
              <w:t xml:space="preserve"> </w:t>
            </w:r>
          </w:p>
          <w:p w14:paraId="42F1C2B7" w14:textId="77777777" w:rsidR="00850826" w:rsidRPr="00490DC0" w:rsidRDefault="00850826" w:rsidP="00C65213">
            <w:pPr>
              <w:spacing w:after="40"/>
              <w:jc w:val="both"/>
            </w:pPr>
            <w:r w:rsidRPr="00850826">
              <w:t>01-029</w:t>
            </w:r>
            <w:r w:rsidRPr="00490DC0">
              <w:t xml:space="preserve"> </w:t>
            </w:r>
            <w:r w:rsidRPr="0085082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C7B6A7" w14:textId="77777777" w:rsidR="00850826" w:rsidRPr="00490DC0" w:rsidRDefault="00850826" w:rsidP="00C65213">
            <w:pPr>
              <w:spacing w:before="120" w:after="120"/>
              <w:jc w:val="both"/>
            </w:pPr>
            <w:r w:rsidRPr="00850826">
              <w:t>86 620.29 zł</w:t>
            </w:r>
          </w:p>
        </w:tc>
      </w:tr>
      <w:tr w:rsidR="00850826" w:rsidRPr="00493F8C" w14:paraId="05126F55" w14:textId="77777777" w:rsidTr="00C65213">
        <w:tc>
          <w:tcPr>
            <w:tcW w:w="993" w:type="dxa"/>
            <w:shd w:val="clear" w:color="auto" w:fill="auto"/>
            <w:vAlign w:val="center"/>
          </w:tcPr>
          <w:p w14:paraId="7859BB5C" w14:textId="77777777" w:rsidR="00850826" w:rsidRPr="00490DC0" w:rsidRDefault="00850826" w:rsidP="00C65213">
            <w:pPr>
              <w:spacing w:before="120" w:after="120"/>
              <w:jc w:val="center"/>
            </w:pPr>
            <w:r w:rsidRPr="00850826">
              <w:t>2</w:t>
            </w:r>
          </w:p>
        </w:tc>
        <w:tc>
          <w:tcPr>
            <w:tcW w:w="5244" w:type="dxa"/>
            <w:shd w:val="clear" w:color="auto" w:fill="auto"/>
          </w:tcPr>
          <w:p w14:paraId="2575A30C" w14:textId="287215BD" w:rsidR="00850826" w:rsidRPr="00490DC0" w:rsidRDefault="00850826" w:rsidP="00C65213">
            <w:pPr>
              <w:spacing w:before="40"/>
            </w:pPr>
            <w:r w:rsidRPr="00850826">
              <w:t>"CEZAR"</w:t>
            </w:r>
            <w:r w:rsidR="00B21E28" w:rsidRPr="00850826">
              <w:t xml:space="preserve"> </w:t>
            </w:r>
            <w:r w:rsidR="00B21E28" w:rsidRPr="00850826">
              <w:t>Cezary</w:t>
            </w:r>
            <w:r w:rsidRPr="00850826">
              <w:t xml:space="preserve"> </w:t>
            </w:r>
            <w:proofErr w:type="spellStart"/>
            <w:r w:rsidRPr="00850826">
              <w:t>Machnio</w:t>
            </w:r>
            <w:proofErr w:type="spellEnd"/>
            <w:r w:rsidRPr="00850826">
              <w:t xml:space="preserve"> </w:t>
            </w:r>
            <w:r w:rsidR="00B21E28">
              <w:t>i Piotr Gębka sp. z o.o.</w:t>
            </w:r>
          </w:p>
          <w:p w14:paraId="2CFCC91E" w14:textId="09957DE5" w:rsidR="00850826" w:rsidRPr="00490DC0" w:rsidRDefault="00B21E28" w:rsidP="00C65213">
            <w:r>
              <w:t>Ul. Wolność 8/4</w:t>
            </w:r>
          </w:p>
          <w:p w14:paraId="78BC61DB" w14:textId="77777777" w:rsidR="00850826" w:rsidRPr="00490DC0" w:rsidRDefault="00850826" w:rsidP="00C65213">
            <w:pPr>
              <w:spacing w:after="40"/>
              <w:jc w:val="both"/>
            </w:pPr>
            <w:r w:rsidRPr="00850826">
              <w:t>26-600</w:t>
            </w:r>
            <w:r w:rsidRPr="00490DC0">
              <w:t xml:space="preserve"> </w:t>
            </w:r>
            <w:r w:rsidRPr="00850826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030637" w14:textId="77777777" w:rsidR="00850826" w:rsidRPr="00490DC0" w:rsidRDefault="00850826" w:rsidP="00C65213">
            <w:pPr>
              <w:spacing w:before="120" w:after="120"/>
              <w:jc w:val="both"/>
            </w:pPr>
            <w:r w:rsidRPr="00850826">
              <w:t>87 563.70 zł</w:t>
            </w:r>
          </w:p>
        </w:tc>
      </w:tr>
      <w:tr w:rsidR="00850826" w:rsidRPr="00493F8C" w14:paraId="44BE923B" w14:textId="77777777" w:rsidTr="00C65213">
        <w:tc>
          <w:tcPr>
            <w:tcW w:w="993" w:type="dxa"/>
            <w:shd w:val="clear" w:color="auto" w:fill="auto"/>
            <w:vAlign w:val="center"/>
          </w:tcPr>
          <w:p w14:paraId="2F45D364" w14:textId="77777777" w:rsidR="00850826" w:rsidRPr="00490DC0" w:rsidRDefault="00850826" w:rsidP="00C65213">
            <w:pPr>
              <w:spacing w:before="120" w:after="120"/>
              <w:jc w:val="center"/>
            </w:pPr>
            <w:r w:rsidRPr="00850826">
              <w:t>3</w:t>
            </w:r>
          </w:p>
        </w:tc>
        <w:tc>
          <w:tcPr>
            <w:tcW w:w="5244" w:type="dxa"/>
            <w:shd w:val="clear" w:color="auto" w:fill="auto"/>
          </w:tcPr>
          <w:p w14:paraId="24CB700F" w14:textId="77777777" w:rsidR="00850826" w:rsidRPr="00490DC0" w:rsidRDefault="00850826" w:rsidP="00C65213">
            <w:pPr>
              <w:spacing w:before="40"/>
            </w:pPr>
            <w:r w:rsidRPr="00850826">
              <w:t xml:space="preserve">MPC Paweł </w:t>
            </w:r>
            <w:proofErr w:type="spellStart"/>
            <w:r w:rsidRPr="00850826">
              <w:t>Oleksiewicz</w:t>
            </w:r>
            <w:proofErr w:type="spellEnd"/>
          </w:p>
          <w:p w14:paraId="2B96A2ED" w14:textId="0C0C1AB0" w:rsidR="00850826" w:rsidRPr="00490DC0" w:rsidRDefault="00B21E28" w:rsidP="00C65213">
            <w:r>
              <w:t>ul. Noskowskiego 1</w:t>
            </w:r>
          </w:p>
          <w:p w14:paraId="4CF52FC5" w14:textId="77777777" w:rsidR="00850826" w:rsidRPr="00490DC0" w:rsidRDefault="00850826" w:rsidP="00C65213">
            <w:pPr>
              <w:spacing w:after="40"/>
              <w:jc w:val="both"/>
            </w:pPr>
            <w:r w:rsidRPr="00850826">
              <w:t>99-300</w:t>
            </w:r>
            <w:r w:rsidRPr="00490DC0">
              <w:t xml:space="preserve"> </w:t>
            </w:r>
            <w:r w:rsidRPr="00850826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3671F4" w14:textId="77777777" w:rsidR="00850826" w:rsidRPr="00490DC0" w:rsidRDefault="00850826" w:rsidP="00C65213">
            <w:pPr>
              <w:spacing w:before="120" w:after="120"/>
              <w:jc w:val="both"/>
            </w:pPr>
            <w:r w:rsidRPr="00850826">
              <w:t>52 926.10 zł</w:t>
            </w:r>
          </w:p>
        </w:tc>
      </w:tr>
      <w:tr w:rsidR="00850826" w:rsidRPr="00493F8C" w14:paraId="5E579A66" w14:textId="77777777" w:rsidTr="00C65213">
        <w:tc>
          <w:tcPr>
            <w:tcW w:w="993" w:type="dxa"/>
            <w:shd w:val="clear" w:color="auto" w:fill="auto"/>
            <w:vAlign w:val="center"/>
          </w:tcPr>
          <w:p w14:paraId="5DFCAD2F" w14:textId="77777777" w:rsidR="00850826" w:rsidRPr="00490DC0" w:rsidRDefault="00850826" w:rsidP="00C65213">
            <w:pPr>
              <w:spacing w:before="120" w:after="120"/>
              <w:jc w:val="center"/>
            </w:pPr>
            <w:r w:rsidRPr="00850826">
              <w:t>4</w:t>
            </w:r>
          </w:p>
        </w:tc>
        <w:tc>
          <w:tcPr>
            <w:tcW w:w="5244" w:type="dxa"/>
            <w:shd w:val="clear" w:color="auto" w:fill="auto"/>
          </w:tcPr>
          <w:p w14:paraId="418CD66A" w14:textId="77777777" w:rsidR="00850826" w:rsidRPr="00490DC0" w:rsidRDefault="00850826" w:rsidP="00C65213">
            <w:pPr>
              <w:spacing w:before="40"/>
            </w:pPr>
            <w:r w:rsidRPr="00850826">
              <w:t>13p Sp. z o. o.</w:t>
            </w:r>
          </w:p>
          <w:p w14:paraId="530A8164" w14:textId="77777777" w:rsidR="00850826" w:rsidRPr="00490DC0" w:rsidRDefault="00850826" w:rsidP="00C65213">
            <w:r w:rsidRPr="00850826">
              <w:t>ul. Międzyleska</w:t>
            </w:r>
            <w:r w:rsidRPr="00490DC0">
              <w:t xml:space="preserve"> </w:t>
            </w:r>
            <w:r w:rsidRPr="00850826">
              <w:t>2-4</w:t>
            </w:r>
            <w:r w:rsidRPr="00490DC0">
              <w:t xml:space="preserve"> </w:t>
            </w:r>
          </w:p>
          <w:p w14:paraId="5512ADD9" w14:textId="77777777" w:rsidR="00850826" w:rsidRPr="00490DC0" w:rsidRDefault="00850826" w:rsidP="00C65213">
            <w:pPr>
              <w:spacing w:after="40"/>
              <w:jc w:val="both"/>
            </w:pPr>
            <w:r w:rsidRPr="00850826">
              <w:t>50-514</w:t>
            </w:r>
            <w:r w:rsidRPr="00490DC0">
              <w:t xml:space="preserve"> </w:t>
            </w:r>
            <w:r w:rsidRPr="0085082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A4337A" w14:textId="77777777" w:rsidR="00850826" w:rsidRPr="00490DC0" w:rsidRDefault="00850826" w:rsidP="00C65213">
            <w:pPr>
              <w:spacing w:before="120" w:after="120"/>
              <w:jc w:val="both"/>
            </w:pPr>
            <w:r w:rsidRPr="00850826">
              <w:t>71 832.00 zł</w:t>
            </w:r>
          </w:p>
        </w:tc>
      </w:tr>
      <w:tr w:rsidR="00850826" w:rsidRPr="00493F8C" w14:paraId="732EBE8F" w14:textId="77777777" w:rsidTr="00C65213">
        <w:tc>
          <w:tcPr>
            <w:tcW w:w="993" w:type="dxa"/>
            <w:shd w:val="clear" w:color="auto" w:fill="auto"/>
            <w:vAlign w:val="center"/>
          </w:tcPr>
          <w:p w14:paraId="61CB150B" w14:textId="77777777" w:rsidR="00850826" w:rsidRPr="00490DC0" w:rsidRDefault="00850826" w:rsidP="00C65213">
            <w:pPr>
              <w:spacing w:before="120" w:after="120"/>
              <w:jc w:val="center"/>
            </w:pPr>
            <w:r w:rsidRPr="00850826">
              <w:t>5</w:t>
            </w:r>
          </w:p>
        </w:tc>
        <w:tc>
          <w:tcPr>
            <w:tcW w:w="5244" w:type="dxa"/>
            <w:shd w:val="clear" w:color="auto" w:fill="auto"/>
          </w:tcPr>
          <w:p w14:paraId="46F3269B" w14:textId="2E93F71B" w:rsidR="00850826" w:rsidRPr="00490DC0" w:rsidRDefault="00B21E28" w:rsidP="00C65213">
            <w:pPr>
              <w:spacing w:before="40"/>
            </w:pPr>
            <w:proofErr w:type="spellStart"/>
            <w:r>
              <w:t>Optiserw</w:t>
            </w:r>
            <w:proofErr w:type="spellEnd"/>
            <w:r>
              <w:t xml:space="preserve"> Kraków Jarosław Pogwizd</w:t>
            </w:r>
          </w:p>
          <w:p w14:paraId="791CD974" w14:textId="3D145B98" w:rsidR="00850826" w:rsidRPr="00490DC0" w:rsidRDefault="00B21E28" w:rsidP="00C65213">
            <w:r>
              <w:t>ul. Królowej Jadwigi 31</w:t>
            </w:r>
          </w:p>
          <w:p w14:paraId="62CF2C7A" w14:textId="16749348" w:rsidR="00850826" w:rsidRPr="00490DC0" w:rsidRDefault="00B21E28" w:rsidP="00C65213">
            <w:pPr>
              <w:spacing w:after="40"/>
              <w:jc w:val="both"/>
            </w:pPr>
            <w:r>
              <w:t>33-300 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EA2F8B" w14:textId="77777777" w:rsidR="00850826" w:rsidRPr="00490DC0" w:rsidRDefault="00850826" w:rsidP="00C65213">
            <w:pPr>
              <w:spacing w:before="120" w:after="120"/>
              <w:jc w:val="both"/>
            </w:pPr>
            <w:r w:rsidRPr="00850826">
              <w:t>66 729.96 zł</w:t>
            </w:r>
          </w:p>
        </w:tc>
      </w:tr>
    </w:tbl>
    <w:p w14:paraId="4743898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4FF7AA7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8110925" w14:textId="77777777" w:rsidR="00C236D3" w:rsidRDefault="00850826" w:rsidP="00173B20">
      <w:pPr>
        <w:jc w:val="right"/>
      </w:pPr>
      <w:r w:rsidRPr="00850826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850826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3B76C" w14:textId="77777777" w:rsidR="0035288F" w:rsidRDefault="0035288F">
      <w:r>
        <w:separator/>
      </w:r>
    </w:p>
  </w:endnote>
  <w:endnote w:type="continuationSeparator" w:id="0">
    <w:p w14:paraId="7518B430" w14:textId="77777777" w:rsidR="0035288F" w:rsidRDefault="00352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79F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4D93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4032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3C22A4">
        <v:line id="_x0000_s2049" style="position:absolute;left:0;text-align:left;z-index:251657728" from="-3.85pt,8.7pt" to="455.15pt,8.7pt"/>
      </w:pict>
    </w:r>
  </w:p>
  <w:p w14:paraId="3E6A104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147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270FE1" w14:textId="77777777" w:rsidR="009F189D" w:rsidRDefault="009F189D">
    <w:pPr>
      <w:pStyle w:val="Stopka"/>
      <w:tabs>
        <w:tab w:val="clear" w:pos="4536"/>
      </w:tabs>
      <w:jc w:val="center"/>
    </w:pPr>
  </w:p>
  <w:p w14:paraId="77991C5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48AAC" w14:textId="77777777" w:rsidR="0035288F" w:rsidRDefault="0035288F">
      <w:r>
        <w:separator/>
      </w:r>
    </w:p>
  </w:footnote>
  <w:footnote w:type="continuationSeparator" w:id="0">
    <w:p w14:paraId="65BF758B" w14:textId="77777777" w:rsidR="0035288F" w:rsidRDefault="00352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2BA2F" w14:textId="77777777" w:rsidR="00850826" w:rsidRDefault="008508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E2C90" w14:textId="77777777" w:rsidR="00850826" w:rsidRDefault="008508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B3778" w14:textId="77777777" w:rsidR="00850826" w:rsidRDefault="008508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88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288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50826"/>
    <w:rsid w:val="00861E75"/>
    <w:rsid w:val="009D19BD"/>
    <w:rsid w:val="009F189D"/>
    <w:rsid w:val="00A80738"/>
    <w:rsid w:val="00B21E2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E70B91"/>
  <w15:chartTrackingRefBased/>
  <w15:docId w15:val="{E0F24BA7-1193-44C9-A599-3545B54D1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2021-06-16T09:36:00Z</cp:lastPrinted>
  <dcterms:created xsi:type="dcterms:W3CDTF">2021-06-16T09:36:00Z</dcterms:created>
  <dcterms:modified xsi:type="dcterms:W3CDTF">2021-06-16T09:36:00Z</dcterms:modified>
</cp:coreProperties>
</file>