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F8234" w14:textId="77777777" w:rsidR="0001613A" w:rsidRPr="00466B37" w:rsidRDefault="0001613A" w:rsidP="0001613A">
      <w:pPr>
        <w:spacing w:before="48" w:line="240" w:lineRule="atLeast"/>
        <w:jc w:val="right"/>
        <w:rPr>
          <w:b/>
          <w:sz w:val="22"/>
          <w:szCs w:val="22"/>
          <w:lang w:val="pl-PL"/>
        </w:rPr>
      </w:pPr>
      <w:r w:rsidRPr="00466B37">
        <w:rPr>
          <w:b/>
          <w:sz w:val="22"/>
          <w:szCs w:val="22"/>
          <w:lang w:val="pl-PL"/>
        </w:rPr>
        <w:t>Załącznik nr 3</w:t>
      </w:r>
    </w:p>
    <w:p w14:paraId="60A2DA9B" w14:textId="77777777" w:rsidR="0001613A" w:rsidRPr="00466B37" w:rsidRDefault="0001613A" w:rsidP="0001613A">
      <w:pPr>
        <w:spacing w:before="48" w:line="240" w:lineRule="atLeast"/>
        <w:jc w:val="right"/>
        <w:rPr>
          <w:b/>
          <w:sz w:val="22"/>
          <w:szCs w:val="22"/>
          <w:lang w:val="pl-PL"/>
        </w:rPr>
      </w:pPr>
    </w:p>
    <w:p w14:paraId="62A964B7" w14:textId="77777777" w:rsidR="0001613A" w:rsidRPr="00466B37" w:rsidRDefault="0001613A" w:rsidP="0001613A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466B37">
        <w:rPr>
          <w:b/>
          <w:sz w:val="22"/>
          <w:szCs w:val="22"/>
          <w:lang w:val="pl-PL"/>
        </w:rPr>
        <w:t>WZÓR UMOWY</w:t>
      </w:r>
    </w:p>
    <w:p w14:paraId="1789BCB7" w14:textId="77777777" w:rsidR="0001613A" w:rsidRPr="00466B37" w:rsidRDefault="0001613A" w:rsidP="0001613A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466B37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1A19721A" w14:textId="77777777" w:rsidR="0001613A" w:rsidRPr="00466B37" w:rsidRDefault="0001613A" w:rsidP="0001613A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5D3B1D12" w14:textId="25EA89F8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Zawarta w Krakowie w wyniku przeprowadzonego postępowania o zamówienie publiczne w trybie </w:t>
      </w:r>
      <w:r w:rsidR="00466B37" w:rsidRPr="00466B37">
        <w:rPr>
          <w:rFonts w:ascii="Times New Roman" w:hAnsi="Times New Roman"/>
          <w:sz w:val="22"/>
          <w:szCs w:val="22"/>
        </w:rPr>
        <w:t>podstawowym</w:t>
      </w:r>
      <w:r w:rsidRPr="00466B37">
        <w:rPr>
          <w:rFonts w:ascii="Times New Roman" w:hAnsi="Times New Roman"/>
          <w:sz w:val="22"/>
          <w:szCs w:val="22"/>
        </w:rPr>
        <w:t xml:space="preserve"> </w:t>
      </w:r>
    </w:p>
    <w:p w14:paraId="3FD71C46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pomiędzy</w:t>
      </w:r>
    </w:p>
    <w:p w14:paraId="3A647003" w14:textId="0FDA569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="00466B37" w:rsidRPr="00466B37">
        <w:rPr>
          <w:rFonts w:ascii="Times New Roman" w:hAnsi="Times New Roman"/>
          <w:b/>
          <w:sz w:val="22"/>
          <w:szCs w:val="22"/>
        </w:rPr>
        <w:t>, 30-059 Kraków,</w:t>
      </w:r>
      <w:r w:rsidRPr="00466B37">
        <w:rPr>
          <w:rFonts w:ascii="Times New Roman" w:hAnsi="Times New Roman"/>
          <w:sz w:val="22"/>
          <w:szCs w:val="22"/>
        </w:rPr>
        <w:t xml:space="preserve">  Wydział / inna jednostka .................................</w:t>
      </w:r>
    </w:p>
    <w:p w14:paraId="3A2A00FA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reprezentowana przez:</w:t>
      </w:r>
    </w:p>
    <w:p w14:paraId="78744125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18DC0747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zwaną dalej KUPUJĄCYM</w:t>
      </w:r>
    </w:p>
    <w:p w14:paraId="4C0FDCCC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a </w:t>
      </w:r>
    </w:p>
    <w:p w14:paraId="17966C2F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055EB026" w14:textId="139E576C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i/>
          <w:sz w:val="22"/>
          <w:szCs w:val="22"/>
        </w:rPr>
        <w:t xml:space="preserve">(nazwa i siedziba przedsiębiorcy oraz jego adres). </w:t>
      </w:r>
    </w:p>
    <w:p w14:paraId="1C986219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reprezentowanym przez:</w:t>
      </w:r>
    </w:p>
    <w:p w14:paraId="1CF81236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5E6C464D" w14:textId="37A9F0EB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zwanym dalej SPRZEDAWCĄ</w:t>
      </w:r>
      <w:r w:rsidR="00466B37">
        <w:rPr>
          <w:rFonts w:ascii="Times New Roman" w:hAnsi="Times New Roman"/>
          <w:sz w:val="22"/>
          <w:szCs w:val="22"/>
        </w:rPr>
        <w:t>.</w:t>
      </w:r>
    </w:p>
    <w:p w14:paraId="60AF901C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1</w:t>
      </w:r>
    </w:p>
    <w:p w14:paraId="4A38671A" w14:textId="6365EFA5" w:rsidR="0001613A" w:rsidRPr="00466B37" w:rsidRDefault="0001613A" w:rsidP="004A6876">
      <w:pPr>
        <w:pStyle w:val="Tekstpodstawowy"/>
        <w:numPr>
          <w:ilvl w:val="0"/>
          <w:numId w:val="6"/>
        </w:numPr>
        <w:tabs>
          <w:tab w:val="clear" w:pos="780"/>
          <w:tab w:val="num" w:pos="284"/>
        </w:tabs>
        <w:ind w:left="284" w:right="-47" w:hanging="284"/>
        <w:jc w:val="both"/>
        <w:rPr>
          <w:rFonts w:ascii="Times New Roman" w:hAnsi="Times New Roman"/>
          <w:bCs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Przedmiotem niniejszej umowy jest sprzedaż i </w:t>
      </w:r>
      <w:r w:rsidR="00AE07FB" w:rsidRPr="00466B37">
        <w:rPr>
          <w:rFonts w:ascii="Times New Roman" w:hAnsi="Times New Roman"/>
          <w:b/>
          <w:sz w:val="22"/>
          <w:szCs w:val="22"/>
        </w:rPr>
        <w:t>dostawa kuwet kwarcowych z zamknięciem do pomiarów absorpcyjnych (droga optyczna 1 cm i 0,5 cm)</w:t>
      </w:r>
      <w:r w:rsidRPr="00466B37">
        <w:rPr>
          <w:rFonts w:ascii="Times New Roman" w:hAnsi="Times New Roman"/>
          <w:b/>
          <w:sz w:val="22"/>
          <w:szCs w:val="22"/>
        </w:rPr>
        <w:t>.</w:t>
      </w:r>
    </w:p>
    <w:p w14:paraId="70D81D9E" w14:textId="77777777" w:rsidR="0001613A" w:rsidRPr="00466B37" w:rsidRDefault="0001613A" w:rsidP="0001613A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Szczegółowa specyfikacja sprzętu jest określona w Załączniku nr 1, który stanowi integralną część niniejszej umowy.</w:t>
      </w:r>
    </w:p>
    <w:p w14:paraId="2DF53A0D" w14:textId="58A76C06" w:rsidR="0001613A" w:rsidRPr="00466B37" w:rsidRDefault="0001613A" w:rsidP="0001613A">
      <w:pPr>
        <w:pStyle w:val="Tekstpodstawowy"/>
        <w:numPr>
          <w:ilvl w:val="0"/>
          <w:numId w:val="6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z niego zgodnie z przeznaczeniem nie narusza prawa, w tym praw osób trzecich. </w:t>
      </w:r>
    </w:p>
    <w:p w14:paraId="043C04A2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2</w:t>
      </w:r>
    </w:p>
    <w:p w14:paraId="0D8A6FD4" w14:textId="11C105E0" w:rsidR="0001613A" w:rsidRPr="00466B37" w:rsidRDefault="0001613A" w:rsidP="0001613A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Sprzedawca zobowiązuje się dostarczyć sprzęt, o którym mowa w § 1 w terminie do </w:t>
      </w:r>
      <w:r w:rsidR="001F5A5F">
        <w:rPr>
          <w:rFonts w:ascii="Times New Roman" w:hAnsi="Times New Roman"/>
          <w:sz w:val="22"/>
          <w:szCs w:val="22"/>
        </w:rPr>
        <w:t>……..</w:t>
      </w:r>
      <w:r w:rsidRPr="00466B37">
        <w:rPr>
          <w:rFonts w:ascii="Times New Roman" w:hAnsi="Times New Roman"/>
          <w:sz w:val="22"/>
          <w:szCs w:val="22"/>
        </w:rPr>
        <w:t>dni od daty podpisania niniejszej umowy do siedziby Kupującego.</w:t>
      </w:r>
    </w:p>
    <w:p w14:paraId="12F0DB9B" w14:textId="77777777" w:rsidR="0001613A" w:rsidRPr="00466B37" w:rsidRDefault="0001613A" w:rsidP="0001613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Wydanie przedmiotu umowy Kupującemu winno nastąpić w miejscu wskazanym w pkt. 1  w godzinach uzgodnionych z Kupującym.</w:t>
      </w:r>
    </w:p>
    <w:p w14:paraId="3D2576A4" w14:textId="77777777" w:rsidR="0001613A" w:rsidRPr="00466B37" w:rsidRDefault="0001613A" w:rsidP="0001613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Termin dostarczenia sprzętu uznaje się za dotrzymany, jeżeli przed jego upływem  Sprzedawca dostarczy towar na miejsce przeznaczenia w stanie zupełnym.</w:t>
      </w:r>
    </w:p>
    <w:p w14:paraId="39CD00A8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3</w:t>
      </w:r>
    </w:p>
    <w:p w14:paraId="089F02E7" w14:textId="77777777" w:rsidR="0001613A" w:rsidRPr="00466B37" w:rsidRDefault="0001613A" w:rsidP="0001613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Strony ustalają cenę netto za przedmiot umowy szczegółowo określony w § 1 na  kwotę...........................</w:t>
      </w:r>
      <w:r w:rsidRPr="00466B37">
        <w:rPr>
          <w:rFonts w:ascii="Times New Roman" w:hAnsi="Times New Roman"/>
          <w:i/>
          <w:sz w:val="22"/>
          <w:szCs w:val="22"/>
        </w:rPr>
        <w:t>(słownie....................................................................................)</w:t>
      </w:r>
    </w:p>
    <w:p w14:paraId="573F1189" w14:textId="77777777" w:rsidR="0001613A" w:rsidRPr="00466B37" w:rsidRDefault="0001613A" w:rsidP="0001613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466B37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</w:p>
    <w:p w14:paraId="2990A8C3" w14:textId="77777777" w:rsidR="0001613A" w:rsidRPr="00466B37" w:rsidRDefault="0001613A" w:rsidP="0001613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Cena brutto za przedmiot umowy szczegółowo określony w § 1 wynosi……………………(</w:t>
      </w:r>
      <w:r w:rsidRPr="00466B37">
        <w:rPr>
          <w:rFonts w:ascii="Times New Roman" w:hAnsi="Times New Roman"/>
          <w:i/>
          <w:sz w:val="22"/>
          <w:szCs w:val="22"/>
        </w:rPr>
        <w:t>słownie:…………………………………………………………, 00/100.)</w:t>
      </w:r>
    </w:p>
    <w:p w14:paraId="2DA6FB36" w14:textId="469EDC40" w:rsidR="0001613A" w:rsidRPr="00466B37" w:rsidRDefault="0001613A" w:rsidP="0001613A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sprzęt </w:t>
      </w:r>
      <w:r w:rsidRPr="00466B37">
        <w:rPr>
          <w:rFonts w:ascii="Times New Roman" w:hAnsi="Times New Roman"/>
          <w:sz w:val="22"/>
          <w:szCs w:val="22"/>
        </w:rPr>
        <w:br/>
        <w:t>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6F073B69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4</w:t>
      </w:r>
    </w:p>
    <w:p w14:paraId="037F1BEA" w14:textId="77777777" w:rsidR="0001613A" w:rsidRPr="00466B37" w:rsidRDefault="0001613A" w:rsidP="0001613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3E5EA1B8" w14:textId="77777777" w:rsidR="0001613A" w:rsidRPr="00466B37" w:rsidRDefault="0001613A" w:rsidP="0001613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lastRenderedPageBreak/>
        <w:t>Zapłata wynagrodzenia nastąpi przelewem na rachunek Wykonawcy zawarty na dzień zlecenia przelewu w wykazie podmiotów o których mowa w art. 96b ust. 1) Ustawy o podatku od towarów i usług.</w:t>
      </w:r>
    </w:p>
    <w:p w14:paraId="4F6EF525" w14:textId="77777777" w:rsidR="0001613A" w:rsidRPr="00466B37" w:rsidRDefault="0001613A" w:rsidP="0001613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6EBF7C75" w14:textId="77777777" w:rsidR="0001613A" w:rsidRPr="00466B37" w:rsidRDefault="0001613A" w:rsidP="0001613A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51C17331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5</w:t>
      </w:r>
    </w:p>
    <w:p w14:paraId="056CF6C5" w14:textId="77777777" w:rsidR="0001613A" w:rsidRPr="00466B37" w:rsidRDefault="0001613A" w:rsidP="000161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4043A07C" w14:textId="77777777" w:rsidR="0001613A" w:rsidRPr="00466B37" w:rsidRDefault="0001613A" w:rsidP="000161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Sprzedawca zapłaci Kupującemu kary umowne:</w:t>
      </w:r>
    </w:p>
    <w:p w14:paraId="7D70825F" w14:textId="77777777" w:rsidR="0001613A" w:rsidRPr="00466B37" w:rsidRDefault="0001613A" w:rsidP="0001613A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za zwłokę w wykonaniu przedmiotu umowy w wysokości 0,2 % ceny netto określonej w §  3 pkt. 1  za każdy dzień zwłoki;</w:t>
      </w:r>
    </w:p>
    <w:p w14:paraId="604661BC" w14:textId="77777777" w:rsidR="0001613A" w:rsidRPr="00466B37" w:rsidRDefault="0001613A" w:rsidP="0001613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</w:t>
      </w:r>
      <w:r w:rsidRPr="00466B37">
        <w:rPr>
          <w:rFonts w:ascii="Times New Roman" w:hAnsi="Times New Roman"/>
          <w:i/>
          <w:sz w:val="22"/>
          <w:szCs w:val="22"/>
        </w:rPr>
        <w:t xml:space="preserve"> % </w:t>
      </w:r>
      <w:r w:rsidRPr="00466B37">
        <w:rPr>
          <w:rFonts w:ascii="Times New Roman" w:hAnsi="Times New Roman"/>
          <w:sz w:val="22"/>
          <w:szCs w:val="22"/>
        </w:rPr>
        <w:t>ceny netto określonej w § 3 pkt.1 za każdy dzień zwłoki liczony od dnia  wyznaczonego na usunięcie wad;</w:t>
      </w:r>
    </w:p>
    <w:p w14:paraId="07204071" w14:textId="77777777" w:rsidR="0001613A" w:rsidRPr="00466B37" w:rsidRDefault="0001613A" w:rsidP="0001613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7B54EC0A" w14:textId="77777777" w:rsidR="0001613A" w:rsidRPr="00466B37" w:rsidRDefault="0001613A" w:rsidP="0001613A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3F0364B" w14:textId="77777777" w:rsidR="0001613A" w:rsidRPr="00466B37" w:rsidRDefault="0001613A" w:rsidP="000161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Kupujący zapłaci Sprzedawcy karę umową:</w:t>
      </w:r>
    </w:p>
    <w:p w14:paraId="315F9C0F" w14:textId="77777777" w:rsidR="0001613A" w:rsidRPr="00466B37" w:rsidRDefault="0001613A" w:rsidP="0001613A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3BF2C9DC" w14:textId="77777777" w:rsidR="0001613A" w:rsidRPr="00466B37" w:rsidRDefault="0001613A" w:rsidP="0001613A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6C36D1AA" w14:textId="77777777" w:rsidR="0001613A" w:rsidRPr="00466B37" w:rsidRDefault="0001613A" w:rsidP="0001613A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93A0291" w14:textId="7777777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 6</w:t>
      </w:r>
    </w:p>
    <w:p w14:paraId="7CDAA0FE" w14:textId="0D8C2917" w:rsidR="0001613A" w:rsidRPr="00466B37" w:rsidRDefault="0001613A" w:rsidP="0001613A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466B37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466B37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6A5F25E9" w14:textId="77777777" w:rsidR="0001613A" w:rsidRPr="00466B37" w:rsidRDefault="0001613A" w:rsidP="0001613A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14:paraId="1059B383" w14:textId="77777777" w:rsidR="00717262" w:rsidRDefault="00717262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719F1BD1" w14:textId="73B20AEA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 xml:space="preserve">§ </w:t>
      </w:r>
      <w:r w:rsidR="00466B37">
        <w:rPr>
          <w:rFonts w:ascii="Times New Roman" w:hAnsi="Times New Roman"/>
          <w:b/>
          <w:sz w:val="22"/>
          <w:szCs w:val="22"/>
        </w:rPr>
        <w:t>7</w:t>
      </w:r>
    </w:p>
    <w:p w14:paraId="7FFB252C" w14:textId="1CFFF1B0" w:rsidR="0001613A" w:rsidRPr="00466B37" w:rsidRDefault="0001613A" w:rsidP="0001613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sz w:val="22"/>
          <w:szCs w:val="22"/>
          <w:lang w:val="pl-PL"/>
        </w:rPr>
        <w:t xml:space="preserve">Sprzedawca udziela </w:t>
      </w:r>
      <w:r w:rsidR="001A3354">
        <w:rPr>
          <w:sz w:val="22"/>
          <w:szCs w:val="22"/>
          <w:lang w:val="pl-PL"/>
        </w:rPr>
        <w:t>12-</w:t>
      </w:r>
      <w:r w:rsidRPr="00466B37">
        <w:rPr>
          <w:sz w:val="22"/>
          <w:szCs w:val="22"/>
          <w:lang w:val="pl-PL"/>
        </w:rPr>
        <w:t xml:space="preserve">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60CDF9C0" w14:textId="77777777" w:rsidR="0001613A" w:rsidRPr="00466B37" w:rsidRDefault="0001613A" w:rsidP="0001613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</w:p>
    <w:p w14:paraId="58F322D3" w14:textId="77777777" w:rsidR="0001613A" w:rsidRPr="00466B37" w:rsidRDefault="0001613A" w:rsidP="0001613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bCs/>
          <w:sz w:val="22"/>
          <w:szCs w:val="22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028BDDF6" w14:textId="77777777" w:rsidR="0001613A" w:rsidRPr="00466B37" w:rsidRDefault="0001613A" w:rsidP="0001613A">
      <w:pPr>
        <w:numPr>
          <w:ilvl w:val="0"/>
          <w:numId w:val="20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466B37">
        <w:rPr>
          <w:bCs/>
          <w:sz w:val="22"/>
          <w:szCs w:val="22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56DC18F4" w14:textId="135D8AEB" w:rsidR="0001613A" w:rsidRPr="00466B37" w:rsidRDefault="0001613A" w:rsidP="00081897">
      <w:pPr>
        <w:ind w:left="-76" w:right="-47"/>
        <w:jc w:val="both"/>
        <w:rPr>
          <w:sz w:val="22"/>
          <w:szCs w:val="22"/>
          <w:lang w:val="pl-PL"/>
        </w:rPr>
      </w:pPr>
    </w:p>
    <w:p w14:paraId="6E15AF28" w14:textId="45431C97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 xml:space="preserve">§ </w:t>
      </w:r>
      <w:r w:rsidR="00466B37">
        <w:rPr>
          <w:rFonts w:ascii="Times New Roman" w:hAnsi="Times New Roman"/>
          <w:b/>
          <w:sz w:val="22"/>
          <w:szCs w:val="22"/>
        </w:rPr>
        <w:t>8</w:t>
      </w:r>
    </w:p>
    <w:p w14:paraId="50ED95EE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50967EA9" w14:textId="77777777" w:rsidR="00081897" w:rsidRDefault="00081897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459DA3CD" w14:textId="06A705CF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 xml:space="preserve">§ </w:t>
      </w:r>
      <w:r w:rsidR="00466B37">
        <w:rPr>
          <w:rFonts w:ascii="Times New Roman" w:hAnsi="Times New Roman"/>
          <w:b/>
          <w:sz w:val="22"/>
          <w:szCs w:val="22"/>
        </w:rPr>
        <w:t>9</w:t>
      </w:r>
    </w:p>
    <w:p w14:paraId="4BA1CF3B" w14:textId="77777777" w:rsidR="0001613A" w:rsidRPr="00466B37" w:rsidRDefault="0001613A" w:rsidP="0001613A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>Wszelkie zmiany umowy wymagają zgody obu Stron i zachowania formy pisemnej pod rygorem nieważności.</w:t>
      </w:r>
    </w:p>
    <w:p w14:paraId="1997E985" w14:textId="77777777" w:rsidR="0001613A" w:rsidRPr="00466B37" w:rsidRDefault="0001613A" w:rsidP="0001613A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Zmiany umowy, o których mowa w ust. 1 muszą być dokonywane z zachowaniem przepisu art. 454 oraz art. 455 ustawy Prawo zamówień publicznych.  </w:t>
      </w:r>
    </w:p>
    <w:p w14:paraId="73E65A0C" w14:textId="77777777" w:rsidR="0001613A" w:rsidRPr="00466B37" w:rsidRDefault="0001613A" w:rsidP="0001613A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Dopuszcza się możliwość zmiany ustaleń niniejszej umowy w stosunku do treści oferty Wykonawcy w następującym zakresie: </w:t>
      </w:r>
    </w:p>
    <w:p w14:paraId="67196A2E" w14:textId="77777777" w:rsidR="0001613A" w:rsidRPr="00466B37" w:rsidRDefault="0001613A" w:rsidP="0001613A">
      <w:pPr>
        <w:numPr>
          <w:ilvl w:val="0"/>
          <w:numId w:val="5"/>
        </w:numPr>
        <w:rPr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 xml:space="preserve">terminu realizacji przedmiotu zamówienia, </w:t>
      </w:r>
      <w:r w:rsidRPr="00466B37">
        <w:rPr>
          <w:color w:val="000000"/>
          <w:kern w:val="2"/>
          <w:sz w:val="22"/>
          <w:szCs w:val="22"/>
          <w:lang w:val="pl-PL"/>
        </w:rPr>
        <w:t>gdy jest ona spowodowana:</w:t>
      </w:r>
    </w:p>
    <w:p w14:paraId="550B4F3C" w14:textId="77777777" w:rsidR="0001613A" w:rsidRPr="00466B37" w:rsidRDefault="0001613A" w:rsidP="0001613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następstwem okoliczności leżących po stronie Zamawiającego lub przeszkodami dającymi się przypisać Zamawiającemu, </w:t>
      </w:r>
    </w:p>
    <w:p w14:paraId="2DEB998C" w14:textId="77777777" w:rsidR="0001613A" w:rsidRPr="00466B37" w:rsidRDefault="0001613A" w:rsidP="0001613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następstwem wprowadzania zmian w obowiązujących przepisach prawnych mających wpływ na realizację przedmiotu zamówienia. </w:t>
      </w:r>
    </w:p>
    <w:p w14:paraId="426E6727" w14:textId="77777777" w:rsidR="0001613A" w:rsidRPr="00466B37" w:rsidRDefault="0001613A" w:rsidP="0001613A">
      <w:pPr>
        <w:numPr>
          <w:ilvl w:val="0"/>
          <w:numId w:val="5"/>
        </w:numPr>
        <w:rPr>
          <w:b/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>wysokości wynagrodzenia w przypadku:</w:t>
      </w:r>
    </w:p>
    <w:p w14:paraId="20780E19" w14:textId="77777777" w:rsidR="0001613A" w:rsidRPr="00466B37" w:rsidRDefault="0001613A" w:rsidP="0001613A">
      <w:pPr>
        <w:numPr>
          <w:ilvl w:val="1"/>
          <w:numId w:val="5"/>
        </w:numPr>
        <w:tabs>
          <w:tab w:val="clear" w:pos="1080"/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>zmiany stawki podatku VAT, w odniesieniu do tej części wynagrodzenia, której zmiana dotyczy,</w:t>
      </w:r>
    </w:p>
    <w:p w14:paraId="38C1A123" w14:textId="77777777" w:rsidR="0001613A" w:rsidRPr="00466B37" w:rsidRDefault="0001613A" w:rsidP="0001613A">
      <w:pPr>
        <w:numPr>
          <w:ilvl w:val="0"/>
          <w:numId w:val="5"/>
        </w:numPr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>jakości lub innych</w:t>
      </w:r>
      <w:r w:rsidRPr="00466B37">
        <w:rPr>
          <w:color w:val="000000"/>
          <w:kern w:val="2"/>
          <w:sz w:val="22"/>
          <w:szCs w:val="22"/>
          <w:lang w:val="pl-PL"/>
        </w:rPr>
        <w:t xml:space="preserve"> </w:t>
      </w:r>
      <w:r w:rsidRPr="00466B37">
        <w:rPr>
          <w:b/>
          <w:color w:val="000000"/>
          <w:kern w:val="2"/>
          <w:sz w:val="22"/>
          <w:szCs w:val="22"/>
          <w:lang w:val="pl-PL"/>
        </w:rPr>
        <w:t>parametrów urządzeń zaoferowanych w ofercie</w:t>
      </w:r>
      <w:r w:rsidRPr="00466B37">
        <w:rPr>
          <w:color w:val="000000"/>
          <w:kern w:val="2"/>
          <w:sz w:val="22"/>
          <w:szCs w:val="22"/>
          <w:lang w:val="pl-PL"/>
        </w:rPr>
        <w:t>, przy czym zmiana taka może być spowodowana:</w:t>
      </w:r>
    </w:p>
    <w:p w14:paraId="774F7D33" w14:textId="77777777" w:rsidR="0001613A" w:rsidRPr="00466B37" w:rsidRDefault="0001613A" w:rsidP="0001613A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>pojawieniem się na rynku urządzeń o lepszych parametrach niż wskazane w ofercie,</w:t>
      </w:r>
    </w:p>
    <w:p w14:paraId="3F83044A" w14:textId="77777777" w:rsidR="0001613A" w:rsidRPr="00466B37" w:rsidRDefault="0001613A" w:rsidP="0001613A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2"/>
          <w:szCs w:val="22"/>
          <w:lang w:val="pl-PL"/>
        </w:rPr>
      </w:pPr>
      <w:r w:rsidRPr="00466B37">
        <w:rPr>
          <w:b/>
          <w:color w:val="000000"/>
          <w:kern w:val="2"/>
          <w:sz w:val="22"/>
          <w:szCs w:val="22"/>
          <w:lang w:val="pl-PL"/>
        </w:rPr>
        <w:t xml:space="preserve">pod warunkiem, że zmiany wskazane powyżej nie spowodują zwiększenia ceny ofertowej. </w:t>
      </w:r>
    </w:p>
    <w:p w14:paraId="204860FA" w14:textId="77777777" w:rsidR="0001613A" w:rsidRPr="00466B37" w:rsidRDefault="0001613A" w:rsidP="0001613A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ind w:left="360"/>
        <w:jc w:val="both"/>
        <w:rPr>
          <w:color w:val="000000"/>
          <w:kern w:val="2"/>
          <w:sz w:val="22"/>
          <w:szCs w:val="22"/>
          <w:lang w:val="pl-PL"/>
        </w:rPr>
      </w:pPr>
      <w:r w:rsidRPr="00466B37">
        <w:rPr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0E078F38" w14:textId="77777777" w:rsidR="00466B37" w:rsidRDefault="00466B37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5A4E8898" w14:textId="0CD2CCCD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0</w:t>
      </w:r>
    </w:p>
    <w:p w14:paraId="11DB1114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5ACAA696" w14:textId="39DF319D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1</w:t>
      </w:r>
    </w:p>
    <w:p w14:paraId="2B65C16E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9BA52E1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7C0A6B3C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36C0D369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1E7B2B4E" w14:textId="77777777" w:rsidR="0001613A" w:rsidRPr="00466B37" w:rsidRDefault="0001613A" w:rsidP="00466B37">
      <w:pPr>
        <w:pStyle w:val="NormalnyWeb"/>
        <w:spacing w:before="0" w:after="0"/>
        <w:jc w:val="both"/>
        <w:rPr>
          <w:sz w:val="22"/>
          <w:szCs w:val="22"/>
        </w:rPr>
      </w:pPr>
      <w:r w:rsidRPr="00466B37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14:paraId="7638FFBD" w14:textId="77777777" w:rsidR="0001613A" w:rsidRPr="00466B37" w:rsidRDefault="0001613A" w:rsidP="00466B37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</w:p>
    <w:p w14:paraId="03B7DC8A" w14:textId="21273D8B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2</w:t>
      </w:r>
    </w:p>
    <w:p w14:paraId="3F945CBF" w14:textId="6B149EE4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  <w:r w:rsidR="00466B37">
        <w:rPr>
          <w:rFonts w:ascii="Times New Roman" w:hAnsi="Times New Roman"/>
          <w:sz w:val="22"/>
          <w:szCs w:val="22"/>
        </w:rPr>
        <w:t>.</w:t>
      </w:r>
    </w:p>
    <w:p w14:paraId="35853646" w14:textId="77EAFC75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3</w:t>
      </w:r>
    </w:p>
    <w:p w14:paraId="527FE89B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100B5F99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1F5F2988" w14:textId="21971C8F" w:rsidR="0001613A" w:rsidRPr="00466B37" w:rsidRDefault="0001613A" w:rsidP="0001613A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b/>
          <w:sz w:val="22"/>
          <w:szCs w:val="22"/>
        </w:rPr>
        <w:t>§1</w:t>
      </w:r>
      <w:r w:rsidR="00466B37">
        <w:rPr>
          <w:rFonts w:ascii="Times New Roman" w:hAnsi="Times New Roman"/>
          <w:b/>
          <w:sz w:val="22"/>
          <w:szCs w:val="22"/>
        </w:rPr>
        <w:t>4</w:t>
      </w:r>
    </w:p>
    <w:p w14:paraId="20C8FBAF" w14:textId="77777777" w:rsidR="0001613A" w:rsidRPr="00466B37" w:rsidRDefault="0001613A" w:rsidP="0001613A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466B37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596C21AB" w14:textId="77777777" w:rsidR="0001613A" w:rsidRPr="00466B37" w:rsidRDefault="0001613A" w:rsidP="0001613A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245486B2" w14:textId="77777777" w:rsidR="0001613A" w:rsidRPr="00466B37" w:rsidRDefault="0001613A" w:rsidP="0001613A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466B37">
        <w:rPr>
          <w:b/>
          <w:sz w:val="22"/>
          <w:szCs w:val="22"/>
        </w:rPr>
        <w:t xml:space="preserve">      Za Sprzedawcę                                                                                   Za Kupującego</w:t>
      </w:r>
    </w:p>
    <w:p w14:paraId="59C031E1" w14:textId="77777777" w:rsidR="0001613A" w:rsidRPr="00466B37" w:rsidRDefault="0001613A" w:rsidP="0001613A">
      <w:pPr>
        <w:rPr>
          <w:sz w:val="22"/>
          <w:szCs w:val="22"/>
          <w:lang w:val="pl-PL"/>
        </w:rPr>
      </w:pPr>
    </w:p>
    <w:p w14:paraId="3D466F10" w14:textId="77777777" w:rsidR="0001613A" w:rsidRPr="00466B37" w:rsidRDefault="0001613A" w:rsidP="0001613A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521F88FC" w14:textId="77777777" w:rsidR="0001613A" w:rsidRPr="00466B37" w:rsidRDefault="0001613A" w:rsidP="0001613A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1ED71306" w14:textId="01F1E34F" w:rsidR="0001613A" w:rsidRPr="00466B37" w:rsidRDefault="0001613A" w:rsidP="0001613A">
      <w:pPr>
        <w:pStyle w:val="Zwykytekst"/>
        <w:rPr>
          <w:rFonts w:ascii="Times New Roman" w:hAnsi="Times New Roman" w:cs="Times New Roman"/>
          <w:sz w:val="18"/>
          <w:szCs w:val="18"/>
          <w:lang w:val="pl-PL"/>
        </w:rPr>
      </w:pPr>
      <w:r w:rsidRPr="00466B37">
        <w:rPr>
          <w:rFonts w:ascii="Times New Roman" w:hAnsi="Times New Roman" w:cs="Times New Roman"/>
          <w:sz w:val="18"/>
          <w:szCs w:val="18"/>
          <w:lang w:val="pl-PL"/>
        </w:rPr>
        <w:t>....................................................................</w:t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  <w:t xml:space="preserve">          .......................................................</w:t>
      </w:r>
    </w:p>
    <w:p w14:paraId="3C01A11A" w14:textId="77777777" w:rsidR="0001613A" w:rsidRPr="00466B37" w:rsidRDefault="0001613A" w:rsidP="0001613A">
      <w:pPr>
        <w:pStyle w:val="Zwykytekst"/>
        <w:tabs>
          <w:tab w:val="left" w:pos="7050"/>
        </w:tabs>
        <w:rPr>
          <w:rFonts w:ascii="Times New Roman" w:hAnsi="Times New Roman" w:cs="Times New Roman"/>
          <w:sz w:val="18"/>
          <w:szCs w:val="18"/>
          <w:lang w:val="pl-PL"/>
        </w:rPr>
      </w:pPr>
      <w:r w:rsidRPr="00466B37">
        <w:rPr>
          <w:rFonts w:ascii="Times New Roman" w:hAnsi="Times New Roman" w:cs="Times New Roman"/>
          <w:sz w:val="18"/>
          <w:szCs w:val="18"/>
          <w:lang w:val="pl-PL"/>
        </w:rPr>
        <w:lastRenderedPageBreak/>
        <w:t xml:space="preserve">                (data i podpis)</w:t>
      </w:r>
      <w:r w:rsidRPr="00466B37">
        <w:rPr>
          <w:rFonts w:ascii="Times New Roman" w:hAnsi="Times New Roman" w:cs="Times New Roman"/>
          <w:sz w:val="18"/>
          <w:szCs w:val="18"/>
          <w:lang w:val="pl-PL"/>
        </w:rPr>
        <w:tab/>
        <w:t>(data i podpis)</w:t>
      </w:r>
    </w:p>
    <w:p w14:paraId="258E26B5" w14:textId="77777777" w:rsidR="0001613A" w:rsidRPr="00466B37" w:rsidRDefault="0001613A" w:rsidP="0001613A">
      <w:pPr>
        <w:rPr>
          <w:sz w:val="22"/>
          <w:szCs w:val="22"/>
          <w:lang w:val="pl-PL"/>
        </w:rPr>
      </w:pPr>
    </w:p>
    <w:p w14:paraId="036ECC4D" w14:textId="487077CB" w:rsidR="00496551" w:rsidRPr="00466B37" w:rsidRDefault="00AE07FB" w:rsidP="00AE07FB">
      <w:pPr>
        <w:jc w:val="center"/>
        <w:rPr>
          <w:b/>
          <w:bCs/>
          <w:sz w:val="22"/>
          <w:szCs w:val="22"/>
          <w:lang w:val="pl-PL"/>
        </w:rPr>
      </w:pPr>
      <w:r w:rsidRPr="00466B37">
        <w:rPr>
          <w:b/>
          <w:bCs/>
          <w:sz w:val="22"/>
          <w:szCs w:val="22"/>
          <w:lang w:val="pl-PL"/>
        </w:rPr>
        <w:t>KONTRASYGNATA FINANSOWA</w:t>
      </w:r>
    </w:p>
    <w:sectPr w:rsidR="00496551" w:rsidRPr="00466B37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C1334" w14:textId="77777777" w:rsidR="00105CFD" w:rsidRDefault="00105CFD">
      <w:r>
        <w:separator/>
      </w:r>
    </w:p>
  </w:endnote>
  <w:endnote w:type="continuationSeparator" w:id="0">
    <w:p w14:paraId="28691B69" w14:textId="77777777" w:rsidR="00105CFD" w:rsidRDefault="00105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0DE60" w14:textId="77777777" w:rsidR="0001613A" w:rsidRDefault="0001613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53C10C68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CAE2B" w14:textId="77777777" w:rsidR="00105CFD" w:rsidRDefault="00105CFD">
      <w:r>
        <w:separator/>
      </w:r>
    </w:p>
  </w:footnote>
  <w:footnote w:type="continuationSeparator" w:id="0">
    <w:p w14:paraId="4FE09A95" w14:textId="77777777" w:rsidR="00105CFD" w:rsidRDefault="00105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EAD27" w14:textId="669676D3" w:rsidR="00E874DC" w:rsidRPr="00A03B17" w:rsidRDefault="00A03B17" w:rsidP="00A03B17">
    <w:pPr>
      <w:pStyle w:val="Nagwek"/>
    </w:pPr>
    <w:r>
      <w:rPr>
        <w:noProof/>
      </w:rPr>
      <w:drawing>
        <wp:inline distT="0" distB="0" distL="0" distR="0" wp14:anchorId="3559584A" wp14:editId="5CAD568E">
          <wp:extent cx="5730875" cy="603250"/>
          <wp:effectExtent l="0" t="0" r="3175" b="6350"/>
          <wp:docPr id="1" name="Obraz 1" descr="C:\Users\User\Pictures\Log1 bw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User\Pictures\Log1 bw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12"/>
  </w:num>
  <w:num w:numId="22">
    <w:abstractNumId w:val="0"/>
  </w:num>
  <w:num w:numId="23">
    <w:abstractNumId w:val="24"/>
  </w:num>
  <w:num w:numId="24">
    <w:abstractNumId w:val="10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E4F"/>
    <w:rsid w:val="000033EA"/>
    <w:rsid w:val="0001613A"/>
    <w:rsid w:val="0002467C"/>
    <w:rsid w:val="00040A7A"/>
    <w:rsid w:val="00081897"/>
    <w:rsid w:val="000936CA"/>
    <w:rsid w:val="00097182"/>
    <w:rsid w:val="000B1A00"/>
    <w:rsid w:val="000C0F66"/>
    <w:rsid w:val="00105CFD"/>
    <w:rsid w:val="001764D4"/>
    <w:rsid w:val="001A3354"/>
    <w:rsid w:val="001F341B"/>
    <w:rsid w:val="001F5A5F"/>
    <w:rsid w:val="002430FD"/>
    <w:rsid w:val="00267340"/>
    <w:rsid w:val="00275C59"/>
    <w:rsid w:val="00305C09"/>
    <w:rsid w:val="00337165"/>
    <w:rsid w:val="003974EB"/>
    <w:rsid w:val="003C6167"/>
    <w:rsid w:val="003F1749"/>
    <w:rsid w:val="00466B37"/>
    <w:rsid w:val="00496551"/>
    <w:rsid w:val="004A6876"/>
    <w:rsid w:val="004C4EC3"/>
    <w:rsid w:val="00512FD2"/>
    <w:rsid w:val="00523F87"/>
    <w:rsid w:val="00591552"/>
    <w:rsid w:val="00593CEB"/>
    <w:rsid w:val="005C6D38"/>
    <w:rsid w:val="005D2104"/>
    <w:rsid w:val="005D4E4F"/>
    <w:rsid w:val="00614C95"/>
    <w:rsid w:val="00660027"/>
    <w:rsid w:val="0069339E"/>
    <w:rsid w:val="006F51B5"/>
    <w:rsid w:val="006F7905"/>
    <w:rsid w:val="00714F51"/>
    <w:rsid w:val="00717262"/>
    <w:rsid w:val="00731F6E"/>
    <w:rsid w:val="007A2EF1"/>
    <w:rsid w:val="007B00D4"/>
    <w:rsid w:val="007D703B"/>
    <w:rsid w:val="00800261"/>
    <w:rsid w:val="00841B63"/>
    <w:rsid w:val="0086736E"/>
    <w:rsid w:val="008B384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03B17"/>
    <w:rsid w:val="00A57131"/>
    <w:rsid w:val="00A601F8"/>
    <w:rsid w:val="00A70EA7"/>
    <w:rsid w:val="00AA7F39"/>
    <w:rsid w:val="00AE07FB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1DDE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8B75D"/>
  <w15:chartTrackingRefBased/>
  <w15:docId w15:val="{8D6EAB27-A949-4BDC-9C38-E36AD3029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613A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01613A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rsid w:val="0001613A"/>
  </w:style>
  <w:style w:type="character" w:customStyle="1" w:styleId="StopkaZnak">
    <w:name w:val="Stopka Znak"/>
    <w:link w:val="Stopka"/>
    <w:uiPriority w:val="99"/>
    <w:rsid w:val="0001613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1201</Words>
  <Characters>8290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Sylwia Lempart</cp:lastModifiedBy>
  <cp:revision>2</cp:revision>
  <cp:lastPrinted>2021-06-15T06:25:00Z</cp:lastPrinted>
  <dcterms:created xsi:type="dcterms:W3CDTF">2021-06-15T06:25:00Z</dcterms:created>
  <dcterms:modified xsi:type="dcterms:W3CDTF">2021-06-15T06:25:00Z</dcterms:modified>
</cp:coreProperties>
</file>