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0572B5E8" w14:textId="32DF5FF1" w:rsidR="00404400" w:rsidRPr="00B66A62" w:rsidRDefault="00404400" w:rsidP="00DC5667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Al. Mickiewicza 30</w:t>
      </w:r>
      <w:r w:rsidR="00DC5667">
        <w:rPr>
          <w:b/>
          <w:sz w:val="22"/>
          <w:szCs w:val="22"/>
        </w:rPr>
        <w:t xml:space="preserve">, </w:t>
      </w:r>
      <w:r w:rsidRPr="00B66A62">
        <w:rPr>
          <w:b/>
          <w:sz w:val="22"/>
          <w:szCs w:val="22"/>
        </w:rPr>
        <w:t xml:space="preserve">30-059 Kraków,  </w:t>
      </w:r>
    </w:p>
    <w:p w14:paraId="06C3932C" w14:textId="477A9F92" w:rsidR="00404400" w:rsidRPr="00B66A62" w:rsidRDefault="00404400" w:rsidP="00404400">
      <w:pPr>
        <w:jc w:val="both"/>
        <w:rPr>
          <w:b/>
          <w:bCs/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795123" w:rsidRPr="00CE4313">
        <w:rPr>
          <w:b/>
          <w:sz w:val="22"/>
          <w:szCs w:val="22"/>
        </w:rPr>
        <w:t xml:space="preserve">Dostawę </w:t>
      </w:r>
      <w:r w:rsidR="00DC5667">
        <w:rPr>
          <w:b/>
          <w:sz w:val="22"/>
          <w:szCs w:val="22"/>
        </w:rPr>
        <w:t>kuwet kwarcowych z zamknięciem do pomiarów absorpcyjnych (droga optyczna 1 cm i 0,5 cm)</w:t>
      </w:r>
      <w:r w:rsidR="00795123" w:rsidRPr="00CE4313">
        <w:rPr>
          <w:b/>
          <w:sz w:val="22"/>
          <w:szCs w:val="22"/>
        </w:rPr>
        <w:t xml:space="preserve"> – KC-</w:t>
      </w:r>
      <w:proofErr w:type="spellStart"/>
      <w:r w:rsidR="00795123" w:rsidRPr="00CE4313">
        <w:rPr>
          <w:b/>
          <w:sz w:val="22"/>
          <w:szCs w:val="22"/>
        </w:rPr>
        <w:t>zp</w:t>
      </w:r>
      <w:proofErr w:type="spellEnd"/>
      <w:r w:rsidR="00795123" w:rsidRPr="00CE4313">
        <w:rPr>
          <w:b/>
          <w:sz w:val="22"/>
          <w:szCs w:val="22"/>
        </w:rPr>
        <w:t>. 272-26</w:t>
      </w:r>
      <w:r w:rsidR="00DC5667">
        <w:rPr>
          <w:b/>
          <w:sz w:val="22"/>
          <w:szCs w:val="22"/>
        </w:rPr>
        <w:t>8</w:t>
      </w:r>
      <w:r w:rsidR="00795123" w:rsidRPr="00CE4313">
        <w:rPr>
          <w:b/>
          <w:sz w:val="22"/>
          <w:szCs w:val="22"/>
        </w:rPr>
        <w:t>/21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30D0705C" w14:textId="5253E4AA" w:rsidR="00DC5667" w:rsidRDefault="00DC5667" w:rsidP="00DC5667">
      <w:pPr>
        <w:widowControl w:val="0"/>
        <w:ind w:right="1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6"/>
        <w:gridCol w:w="2342"/>
        <w:gridCol w:w="1079"/>
        <w:gridCol w:w="1081"/>
        <w:gridCol w:w="1254"/>
        <w:gridCol w:w="1254"/>
        <w:gridCol w:w="1254"/>
      </w:tblGrid>
      <w:tr w:rsidR="001011B6" w14:paraId="3869D8FE" w14:textId="77777777" w:rsidTr="001011B6">
        <w:trPr>
          <w:trHeight w:val="645"/>
        </w:trPr>
        <w:tc>
          <w:tcPr>
            <w:tcW w:w="4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734EFD" w14:textId="5D34EC23" w:rsidR="001011B6" w:rsidRDefault="001011B6" w:rsidP="00CE38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Numer zadania</w:t>
            </w:r>
          </w:p>
        </w:tc>
        <w:tc>
          <w:tcPr>
            <w:tcW w:w="12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AA2A62" w14:textId="77777777" w:rsidR="001011B6" w:rsidRDefault="001011B6" w:rsidP="00CE387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7428CFB5" w14:textId="77777777" w:rsidR="001011B6" w:rsidRDefault="001011B6" w:rsidP="00CE387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59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B5585A" w14:textId="77777777" w:rsidR="001011B6" w:rsidRDefault="001011B6" w:rsidP="00CE387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340B4971" w14:textId="33188B6A" w:rsidR="001011B6" w:rsidRDefault="001011B6" w:rsidP="00CE387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</w:t>
            </w:r>
          </w:p>
          <w:p w14:paraId="300D383D" w14:textId="72FB7085" w:rsidR="001011B6" w:rsidRDefault="001011B6" w:rsidP="00CE3870">
            <w:pPr>
              <w:jc w:val="center"/>
              <w:rPr>
                <w:b/>
                <w:sz w:val="20"/>
              </w:rPr>
            </w:pPr>
          </w:p>
        </w:tc>
        <w:tc>
          <w:tcPr>
            <w:tcW w:w="59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333AE1" w14:textId="77777777" w:rsidR="001011B6" w:rsidRDefault="001011B6" w:rsidP="00CE387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7742BD8" w14:textId="0E00ADF9" w:rsidR="001011B6" w:rsidRDefault="001011B6" w:rsidP="00CE387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Cena netto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EF1052B" w14:textId="28CF0C93" w:rsidR="001011B6" w:rsidRDefault="001011B6" w:rsidP="00CE387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podatku VAT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667E7C" w14:textId="3323C95F" w:rsidR="001011B6" w:rsidRDefault="001011B6" w:rsidP="00CE387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50F5674" w14:textId="77777777" w:rsidR="001011B6" w:rsidRDefault="001011B6" w:rsidP="00CE38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48748046" w14:textId="77777777" w:rsidR="001011B6" w:rsidRDefault="001011B6" w:rsidP="00CE3870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1011B6" w14:paraId="0EC7618A" w14:textId="77777777" w:rsidTr="001011B6">
        <w:trPr>
          <w:trHeight w:val="234"/>
        </w:trPr>
        <w:tc>
          <w:tcPr>
            <w:tcW w:w="43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B660C3" w14:textId="77777777" w:rsidR="001011B6" w:rsidRDefault="001011B6" w:rsidP="00CE387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AB0689" w14:textId="77777777" w:rsidR="001011B6" w:rsidRDefault="001011B6" w:rsidP="00CE387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268C9D" w14:textId="77777777" w:rsidR="001011B6" w:rsidRDefault="001011B6" w:rsidP="00CE387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ED2A84" w14:textId="77777777" w:rsidR="001011B6" w:rsidRDefault="001011B6" w:rsidP="00CE387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FAC79F" w14:textId="77777777" w:rsidR="001011B6" w:rsidRDefault="001011B6" w:rsidP="00CE3870">
            <w:pPr>
              <w:jc w:val="center"/>
              <w:rPr>
                <w:b/>
                <w:sz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B10090E" w14:textId="77777777" w:rsidR="001011B6" w:rsidRDefault="001011B6" w:rsidP="00CE3870">
            <w:pPr>
              <w:jc w:val="center"/>
              <w:rPr>
                <w:b/>
                <w:sz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884EEBC" w14:textId="7F6043A5" w:rsidR="001011B6" w:rsidRDefault="001011B6" w:rsidP="00CE387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</w:tr>
      <w:tr w:rsidR="001011B6" w14:paraId="355F5D94" w14:textId="77777777" w:rsidTr="001011B6">
        <w:trPr>
          <w:trHeight w:val="163"/>
        </w:trPr>
        <w:tc>
          <w:tcPr>
            <w:tcW w:w="43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F5AA4D" w14:textId="77777777" w:rsidR="001011B6" w:rsidRDefault="001011B6" w:rsidP="00CE3870">
            <w:pPr>
              <w:ind w:right="425"/>
              <w:rPr>
                <w:sz w:val="22"/>
              </w:rPr>
            </w:pPr>
          </w:p>
          <w:p w14:paraId="1893042C" w14:textId="77777777" w:rsidR="001011B6" w:rsidRDefault="001011B6" w:rsidP="00CE3870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29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3C84D" w14:textId="4E94D37D" w:rsidR="001011B6" w:rsidRPr="002707E8" w:rsidRDefault="001011B6" w:rsidP="00CE3870">
            <w:pPr>
              <w:rPr>
                <w:sz w:val="18"/>
                <w:szCs w:val="18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Kuweta kwarcowa z zamknięciem do pomiarów absorpcyjnych </w:t>
            </w:r>
            <w:r>
              <w:rPr>
                <w:b/>
                <w:sz w:val="22"/>
                <w:szCs w:val="22"/>
                <w:u w:val="single"/>
              </w:rPr>
              <w:t xml:space="preserve">objętość: 1750 </w:t>
            </w:r>
            <w:r>
              <w:rPr>
                <w:b/>
                <w:sz w:val="22"/>
                <w:szCs w:val="22"/>
                <w:u w:val="single"/>
              </w:rPr>
              <w:sym w:font="Symbol" w:char="F06D"/>
            </w:r>
            <w:r>
              <w:rPr>
                <w:b/>
                <w:sz w:val="22"/>
                <w:szCs w:val="22"/>
                <w:u w:val="single"/>
              </w:rPr>
              <w:t>l</w:t>
            </w:r>
          </w:p>
        </w:tc>
        <w:tc>
          <w:tcPr>
            <w:tcW w:w="59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1448" w14:textId="77777777" w:rsidR="001011B6" w:rsidRDefault="001011B6" w:rsidP="00CE3870">
            <w:pPr>
              <w:ind w:right="425"/>
              <w:rPr>
                <w:sz w:val="22"/>
              </w:rPr>
            </w:pPr>
          </w:p>
        </w:tc>
        <w:tc>
          <w:tcPr>
            <w:tcW w:w="59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ECD9E" w14:textId="7B8C281C" w:rsidR="001011B6" w:rsidRDefault="001011B6" w:rsidP="00CE3870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E5D2" w14:textId="77777777" w:rsidR="001011B6" w:rsidRDefault="001011B6" w:rsidP="00CE3870">
            <w:pPr>
              <w:ind w:right="425"/>
              <w:rPr>
                <w:sz w:val="22"/>
              </w:rPr>
            </w:pP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879C" w14:textId="77777777" w:rsidR="001011B6" w:rsidRDefault="001011B6" w:rsidP="00CE3870">
            <w:pPr>
              <w:ind w:right="425"/>
              <w:rPr>
                <w:sz w:val="22"/>
              </w:rPr>
            </w:pP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320D4" w14:textId="21381828" w:rsidR="001011B6" w:rsidRDefault="001011B6" w:rsidP="00CE3870">
            <w:pPr>
              <w:ind w:right="425"/>
              <w:rPr>
                <w:sz w:val="22"/>
              </w:rPr>
            </w:pPr>
          </w:p>
        </w:tc>
      </w:tr>
      <w:tr w:rsidR="001011B6" w14:paraId="56C0DCD8" w14:textId="77777777" w:rsidTr="001011B6">
        <w:trPr>
          <w:trHeight w:val="163"/>
        </w:trPr>
        <w:tc>
          <w:tcPr>
            <w:tcW w:w="43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95B435" w14:textId="77777777" w:rsidR="001011B6" w:rsidRDefault="001011B6" w:rsidP="00CE3870">
            <w:pPr>
              <w:ind w:right="425"/>
              <w:rPr>
                <w:sz w:val="22"/>
              </w:rPr>
            </w:pPr>
          </w:p>
          <w:p w14:paraId="582F2CFE" w14:textId="77777777" w:rsidR="001011B6" w:rsidRDefault="001011B6" w:rsidP="00CE3870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E0104" w14:textId="7498088D" w:rsidR="001011B6" w:rsidRPr="002707E8" w:rsidRDefault="001011B6" w:rsidP="00CE3870">
            <w:pPr>
              <w:rPr>
                <w:sz w:val="18"/>
                <w:szCs w:val="18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Kuweta kwarcowa z zamknięciem do pomiarów absorpcyjnych </w:t>
            </w:r>
            <w:r>
              <w:rPr>
                <w:b/>
                <w:sz w:val="22"/>
                <w:szCs w:val="22"/>
                <w:u w:val="single"/>
              </w:rPr>
              <w:t xml:space="preserve">objętość: 700 </w:t>
            </w:r>
            <w:r>
              <w:rPr>
                <w:b/>
                <w:sz w:val="22"/>
                <w:szCs w:val="22"/>
                <w:u w:val="single"/>
              </w:rPr>
              <w:sym w:font="Symbol" w:char="F06D"/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A9C7" w14:textId="77777777" w:rsidR="001011B6" w:rsidRDefault="001011B6" w:rsidP="00CE3870">
            <w:pPr>
              <w:ind w:right="425"/>
              <w:rPr>
                <w:sz w:val="22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32165" w14:textId="48BDCB9F" w:rsidR="001011B6" w:rsidRDefault="001011B6" w:rsidP="00CE3870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A0BEC" w14:textId="77777777" w:rsidR="001011B6" w:rsidRDefault="001011B6" w:rsidP="00CE3870">
            <w:pPr>
              <w:ind w:right="425"/>
              <w:rPr>
                <w:sz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A542" w14:textId="77777777" w:rsidR="001011B6" w:rsidRDefault="001011B6" w:rsidP="00CE3870">
            <w:pPr>
              <w:ind w:right="425"/>
              <w:rPr>
                <w:sz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4DAF7" w14:textId="22760D51" w:rsidR="001011B6" w:rsidRDefault="001011B6" w:rsidP="00CE3870">
            <w:pPr>
              <w:ind w:right="425"/>
              <w:rPr>
                <w:sz w:val="22"/>
              </w:rPr>
            </w:pPr>
          </w:p>
        </w:tc>
      </w:tr>
      <w:tr w:rsidR="001011B6" w14:paraId="390A739A" w14:textId="77777777" w:rsidTr="001011B6">
        <w:trPr>
          <w:trHeight w:val="163"/>
        </w:trPr>
        <w:tc>
          <w:tcPr>
            <w:tcW w:w="43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E52BA2" w14:textId="77777777" w:rsidR="001011B6" w:rsidRDefault="001011B6" w:rsidP="00CE3870">
            <w:pPr>
              <w:ind w:right="425"/>
              <w:rPr>
                <w:sz w:val="22"/>
              </w:rPr>
            </w:pPr>
          </w:p>
          <w:p w14:paraId="55C7B7BF" w14:textId="77777777" w:rsidR="001011B6" w:rsidRDefault="001011B6" w:rsidP="00CE3870">
            <w:pPr>
              <w:ind w:right="425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108AE" w14:textId="6CEF0972" w:rsidR="001011B6" w:rsidRDefault="001011B6" w:rsidP="00CE3870">
            <w:pPr>
              <w:tabs>
                <w:tab w:val="left" w:pos="1908"/>
              </w:tabs>
              <w:ind w:right="72"/>
              <w:rPr>
                <w:sz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Kuweta kwarcowa z zamknięciem do pomiarów </w:t>
            </w:r>
            <w:r>
              <w:rPr>
                <w:b/>
                <w:bCs/>
                <w:sz w:val="22"/>
                <w:szCs w:val="22"/>
                <w:u w:val="single"/>
              </w:rPr>
              <w:lastRenderedPageBreak/>
              <w:t xml:space="preserve">absorpcyjnych </w:t>
            </w:r>
            <w:r>
              <w:rPr>
                <w:b/>
                <w:sz w:val="22"/>
                <w:szCs w:val="22"/>
                <w:u w:val="single"/>
              </w:rPr>
              <w:t xml:space="preserve">objętość: 1400 </w:t>
            </w:r>
            <w:r>
              <w:rPr>
                <w:b/>
                <w:sz w:val="22"/>
                <w:szCs w:val="22"/>
                <w:u w:val="single"/>
              </w:rPr>
              <w:sym w:font="Symbol" w:char="F06D"/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6E36F" w14:textId="77777777" w:rsidR="001011B6" w:rsidRDefault="001011B6" w:rsidP="00CE3870">
            <w:pPr>
              <w:ind w:right="425"/>
              <w:rPr>
                <w:sz w:val="22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00C8F" w14:textId="56A834DC" w:rsidR="001011B6" w:rsidRDefault="001011B6" w:rsidP="00CE3870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74A5C" w14:textId="77777777" w:rsidR="001011B6" w:rsidRDefault="001011B6" w:rsidP="00CE3870">
            <w:pPr>
              <w:ind w:right="425"/>
              <w:rPr>
                <w:sz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4F39" w14:textId="77777777" w:rsidR="001011B6" w:rsidRDefault="001011B6" w:rsidP="00CE3870">
            <w:pPr>
              <w:ind w:right="425"/>
              <w:rPr>
                <w:sz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ED83D" w14:textId="0F75AB8F" w:rsidR="001011B6" w:rsidRDefault="001011B6" w:rsidP="00CE3870">
            <w:pPr>
              <w:ind w:right="425"/>
              <w:rPr>
                <w:sz w:val="22"/>
              </w:rPr>
            </w:pPr>
          </w:p>
        </w:tc>
      </w:tr>
    </w:tbl>
    <w:p w14:paraId="65C735C5" w14:textId="77777777" w:rsidR="00DC5667" w:rsidRPr="00B66A62" w:rsidRDefault="00DC5667" w:rsidP="00404400">
      <w:pPr>
        <w:widowControl w:val="0"/>
        <w:ind w:right="1"/>
        <w:jc w:val="both"/>
        <w:rPr>
          <w:sz w:val="22"/>
          <w:szCs w:val="22"/>
        </w:rPr>
      </w:pPr>
    </w:p>
    <w:p w14:paraId="2936BB3A" w14:textId="1FD4C6ED" w:rsidR="00912C15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803C15">
        <w:rPr>
          <w:b/>
          <w:sz w:val="22"/>
          <w:szCs w:val="22"/>
        </w:rPr>
        <w:t xml:space="preserve">Termin realizacji umowy: </w:t>
      </w:r>
      <w:r w:rsidR="001011B6">
        <w:rPr>
          <w:b/>
          <w:sz w:val="22"/>
          <w:szCs w:val="22"/>
        </w:rPr>
        <w:t>Zadanie 1: ……….. dni</w:t>
      </w:r>
      <w:r w:rsidR="00795123">
        <w:rPr>
          <w:b/>
          <w:sz w:val="22"/>
          <w:szCs w:val="22"/>
        </w:rPr>
        <w:t xml:space="preserve"> </w:t>
      </w:r>
      <w:r w:rsidR="00610900" w:rsidRPr="00803C15">
        <w:rPr>
          <w:b/>
          <w:sz w:val="22"/>
          <w:szCs w:val="22"/>
        </w:rPr>
        <w:t>od daty podpisania umowy</w:t>
      </w:r>
      <w:r w:rsidR="001011B6">
        <w:rPr>
          <w:b/>
          <w:sz w:val="22"/>
          <w:szCs w:val="22"/>
        </w:rPr>
        <w:t xml:space="preserve">, Zadanie 2: ……….. dni </w:t>
      </w:r>
      <w:r w:rsidR="001011B6" w:rsidRPr="00803C15">
        <w:rPr>
          <w:b/>
          <w:sz w:val="22"/>
          <w:szCs w:val="22"/>
        </w:rPr>
        <w:t>od daty podpisania umowy</w:t>
      </w:r>
      <w:r w:rsidR="001011B6">
        <w:rPr>
          <w:b/>
          <w:sz w:val="22"/>
          <w:szCs w:val="22"/>
        </w:rPr>
        <w:t xml:space="preserve">, Zadanie 3: ……….. dni </w:t>
      </w:r>
      <w:r w:rsidR="001011B6" w:rsidRPr="00803C15">
        <w:rPr>
          <w:b/>
          <w:sz w:val="22"/>
          <w:szCs w:val="22"/>
        </w:rPr>
        <w:t xml:space="preserve">od daty podpisania umowy </w:t>
      </w:r>
      <w:r w:rsidR="001011B6">
        <w:rPr>
          <w:b/>
          <w:sz w:val="22"/>
          <w:szCs w:val="22"/>
        </w:rPr>
        <w:t xml:space="preserve">  </w:t>
      </w:r>
      <w:r w:rsidR="008A28B5" w:rsidRPr="00803C15">
        <w:rPr>
          <w:b/>
          <w:sz w:val="22"/>
          <w:szCs w:val="22"/>
        </w:rPr>
        <w:t xml:space="preserve"> </w:t>
      </w:r>
      <w:r w:rsidR="00795123">
        <w:rPr>
          <w:b/>
          <w:sz w:val="22"/>
          <w:szCs w:val="22"/>
        </w:rPr>
        <w:t xml:space="preserve"> </w:t>
      </w:r>
      <w:r w:rsidR="00795123" w:rsidRPr="00795123">
        <w:rPr>
          <w:b/>
          <w:color w:val="FF0000"/>
          <w:sz w:val="22"/>
          <w:szCs w:val="22"/>
        </w:rPr>
        <w:t>(Kryterium oceny ofert)</w:t>
      </w:r>
    </w:p>
    <w:p w14:paraId="40E03C5A" w14:textId="6CE56877" w:rsidR="001011B6" w:rsidRPr="001011B6" w:rsidRDefault="001011B6" w:rsidP="0040440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011B6">
        <w:rPr>
          <w:b/>
          <w:sz w:val="22"/>
          <w:szCs w:val="22"/>
        </w:rPr>
        <w:t>Okres udzielonej gwarancji wynosi: 12 miesięcy</w:t>
      </w:r>
    </w:p>
    <w:p w14:paraId="18172154" w14:textId="6A00296F" w:rsidR="00404400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803C15">
        <w:rPr>
          <w:b/>
          <w:sz w:val="22"/>
          <w:szCs w:val="22"/>
        </w:rPr>
        <w:t xml:space="preserve">Termin płatności: </w:t>
      </w:r>
      <w:r w:rsidRPr="00803C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3427D43" w14:textId="48CC496F" w:rsidR="001011B6" w:rsidRDefault="001011B6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029F5D9" w14:textId="44C96D75" w:rsidR="001011B6" w:rsidRDefault="001011B6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32E13E1" w14:textId="294A44AA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64546EB1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</w:t>
      </w:r>
      <w:r w:rsidR="00912C15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lastRenderedPageBreak/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D20C5CF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D515B0F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24587AD" w14:textId="1E62DD38" w:rsidR="002E7627" w:rsidRPr="002E7627" w:rsidRDefault="00404400" w:rsidP="002E762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osobistym.</w:t>
      </w:r>
    </w:p>
    <w:p w14:paraId="1A393D8C" w14:textId="5FDE6E4F" w:rsidR="00404400" w:rsidRPr="00B66A62" w:rsidRDefault="00404400" w:rsidP="005B51B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sz w:val="22"/>
          <w:szCs w:val="20"/>
          <w:lang w:eastAsia="zh-CN"/>
        </w:rPr>
      </w:pPr>
    </w:p>
    <w:p w14:paraId="1D926E91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41E83" w14:textId="77777777" w:rsidR="00293466" w:rsidRDefault="00293466">
      <w:r>
        <w:separator/>
      </w:r>
    </w:p>
  </w:endnote>
  <w:endnote w:type="continuationSeparator" w:id="0">
    <w:p w14:paraId="49F6A6A0" w14:textId="77777777" w:rsidR="00293466" w:rsidRDefault="00293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4FD10" w14:textId="77777777" w:rsidR="00293466" w:rsidRDefault="00293466">
      <w:r>
        <w:separator/>
      </w:r>
    </w:p>
  </w:footnote>
  <w:footnote w:type="continuationSeparator" w:id="0">
    <w:p w14:paraId="07B0E1F4" w14:textId="77777777" w:rsidR="00293466" w:rsidRDefault="00293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1A658C16" w:rsidR="00F53146" w:rsidRPr="00F62DA4" w:rsidRDefault="00F62DA4" w:rsidP="00F62DA4">
    <w:pPr>
      <w:pStyle w:val="Nagwek"/>
    </w:pPr>
    <w:r>
      <w:rPr>
        <w:noProof/>
      </w:rPr>
      <w:drawing>
        <wp:inline distT="0" distB="0" distL="0" distR="0" wp14:anchorId="44BBF82A" wp14:editId="7A2C4ABB">
          <wp:extent cx="5730875" cy="603250"/>
          <wp:effectExtent l="0" t="0" r="3175" b="6350"/>
          <wp:docPr id="1" name="Obraz 1" descr="C:\Users\User\Pictures\Log1 bw (2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User\Pictures\Log1 bw (2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0875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D6134"/>
    <w:rsid w:val="000E09C7"/>
    <w:rsid w:val="000F6589"/>
    <w:rsid w:val="001011B6"/>
    <w:rsid w:val="00106636"/>
    <w:rsid w:val="00116EC6"/>
    <w:rsid w:val="00141C2C"/>
    <w:rsid w:val="001801DD"/>
    <w:rsid w:val="001D4612"/>
    <w:rsid w:val="0020013C"/>
    <w:rsid w:val="00207E98"/>
    <w:rsid w:val="002723B0"/>
    <w:rsid w:val="00287CEE"/>
    <w:rsid w:val="00293466"/>
    <w:rsid w:val="002C78CE"/>
    <w:rsid w:val="002E7627"/>
    <w:rsid w:val="00315A4A"/>
    <w:rsid w:val="003A24EB"/>
    <w:rsid w:val="00404400"/>
    <w:rsid w:val="00475D3D"/>
    <w:rsid w:val="004B7300"/>
    <w:rsid w:val="004C6753"/>
    <w:rsid w:val="00595C87"/>
    <w:rsid w:val="005A5722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95123"/>
    <w:rsid w:val="007A34E8"/>
    <w:rsid w:val="007A4321"/>
    <w:rsid w:val="00803C15"/>
    <w:rsid w:val="008250A1"/>
    <w:rsid w:val="00833933"/>
    <w:rsid w:val="00853083"/>
    <w:rsid w:val="0087761E"/>
    <w:rsid w:val="008A28B5"/>
    <w:rsid w:val="008B2F0C"/>
    <w:rsid w:val="008B4928"/>
    <w:rsid w:val="008C64CC"/>
    <w:rsid w:val="008D2AB8"/>
    <w:rsid w:val="008E1B08"/>
    <w:rsid w:val="008F1C66"/>
    <w:rsid w:val="00912C15"/>
    <w:rsid w:val="00923303"/>
    <w:rsid w:val="00941298"/>
    <w:rsid w:val="00970FE4"/>
    <w:rsid w:val="009C66FB"/>
    <w:rsid w:val="00A0022B"/>
    <w:rsid w:val="00A346FE"/>
    <w:rsid w:val="00A47B4D"/>
    <w:rsid w:val="00A83018"/>
    <w:rsid w:val="00B2596E"/>
    <w:rsid w:val="00B66A62"/>
    <w:rsid w:val="00B774DC"/>
    <w:rsid w:val="00B87FF0"/>
    <w:rsid w:val="00C969A6"/>
    <w:rsid w:val="00CA7D36"/>
    <w:rsid w:val="00CD6F9D"/>
    <w:rsid w:val="00D24208"/>
    <w:rsid w:val="00D60C38"/>
    <w:rsid w:val="00D611FE"/>
    <w:rsid w:val="00D63B96"/>
    <w:rsid w:val="00D66893"/>
    <w:rsid w:val="00D90ACB"/>
    <w:rsid w:val="00DB468F"/>
    <w:rsid w:val="00DC1500"/>
    <w:rsid w:val="00DC5667"/>
    <w:rsid w:val="00E44371"/>
    <w:rsid w:val="00E46350"/>
    <w:rsid w:val="00E949B0"/>
    <w:rsid w:val="00F00591"/>
    <w:rsid w:val="00F420D1"/>
    <w:rsid w:val="00F51688"/>
    <w:rsid w:val="00F53146"/>
    <w:rsid w:val="00F62DA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Sylwia Lempart</cp:lastModifiedBy>
  <cp:revision>2</cp:revision>
  <cp:lastPrinted>2021-06-09T11:34:00Z</cp:lastPrinted>
  <dcterms:created xsi:type="dcterms:W3CDTF">2021-06-17T07:02:00Z</dcterms:created>
  <dcterms:modified xsi:type="dcterms:W3CDTF">2021-06-17T07:02:00Z</dcterms:modified>
</cp:coreProperties>
</file>