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51793" w14:textId="77777777" w:rsidR="008D2AB8" w:rsidRPr="00240E71" w:rsidRDefault="0012698F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4DC178F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7F61CA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7B4DEC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D311B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C5AA33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C35699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820F7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3D568F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D299C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E6C9A">
        <w:rPr>
          <w:sz w:val="22"/>
          <w:lang w:val="en-US"/>
        </w:rPr>
        <w:t>……………………………………………………………………………………………..</w:t>
      </w:r>
    </w:p>
    <w:p w14:paraId="007278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E6C9A">
        <w:rPr>
          <w:sz w:val="22"/>
          <w:lang w:val="en-US"/>
        </w:rPr>
        <w:t>…………………………………………………………………………………………….</w:t>
      </w:r>
    </w:p>
    <w:p w14:paraId="429655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C62649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B9820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BEB8A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7BE1A7D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Akademia Górniczo - Hutnicza</w:t>
      </w:r>
    </w:p>
    <w:p w14:paraId="230AD5A6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im. Stanisława Staszica w Krakowie</w:t>
      </w:r>
    </w:p>
    <w:p w14:paraId="71B30988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C81AA80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Al. Mickiewicza</w:t>
      </w:r>
      <w:r w:rsidR="008D2AB8">
        <w:rPr>
          <w:b/>
        </w:rPr>
        <w:t xml:space="preserve"> </w:t>
      </w:r>
      <w:r w:rsidRPr="00294F4E">
        <w:rPr>
          <w:b/>
        </w:rPr>
        <w:t>30</w:t>
      </w:r>
      <w:r w:rsidR="008D2AB8">
        <w:rPr>
          <w:b/>
        </w:rPr>
        <w:t xml:space="preserve"> </w:t>
      </w:r>
    </w:p>
    <w:p w14:paraId="1576F9B2" w14:textId="77777777" w:rsidR="008D2AB8" w:rsidRDefault="00294F4E" w:rsidP="008D2AB8">
      <w:pPr>
        <w:rPr>
          <w:b/>
        </w:rPr>
      </w:pPr>
      <w:r w:rsidRPr="00294F4E">
        <w:rPr>
          <w:b/>
        </w:rPr>
        <w:t>30-059</w:t>
      </w:r>
      <w:r w:rsidR="008D2AB8">
        <w:rPr>
          <w:b/>
        </w:rPr>
        <w:t xml:space="preserve"> </w:t>
      </w:r>
      <w:r w:rsidRPr="00294F4E">
        <w:rPr>
          <w:b/>
        </w:rPr>
        <w:t>Kraków</w:t>
      </w:r>
      <w:r w:rsidR="008D2AB8">
        <w:rPr>
          <w:b/>
        </w:rPr>
        <w:t xml:space="preserve">,  </w:t>
      </w:r>
    </w:p>
    <w:p w14:paraId="1055EB9F" w14:textId="77777777" w:rsidR="008D2AB8" w:rsidRDefault="008D2AB8" w:rsidP="008D2AB8">
      <w:pPr>
        <w:ind w:firstLine="3969"/>
        <w:rPr>
          <w:b/>
        </w:rPr>
      </w:pPr>
    </w:p>
    <w:p w14:paraId="4B3CF0F4" w14:textId="2059658B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94F4E" w:rsidRPr="00294F4E">
        <w:rPr>
          <w:b/>
        </w:rPr>
        <w:t xml:space="preserve">dostawa komputerów przenośnych dla </w:t>
      </w:r>
      <w:proofErr w:type="spellStart"/>
      <w:r w:rsidR="00294F4E" w:rsidRPr="00294F4E">
        <w:rPr>
          <w:b/>
        </w:rPr>
        <w:t>WIMiR</w:t>
      </w:r>
      <w:proofErr w:type="spellEnd"/>
      <w:r w:rsidR="00294F4E" w:rsidRPr="00294F4E">
        <w:rPr>
          <w:b/>
        </w:rPr>
        <w:t xml:space="preserve"> - KC-zp.272-223/21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7BF49156" w14:textId="77777777"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36C35" w:rsidRPr="002A16E2" w14:paraId="16BA4FAC" w14:textId="77777777" w:rsidTr="0021701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3E7FE1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BC95A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6FC538D9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22C43B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CEFEB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0C0FD436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4CC18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A954C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5027008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4B525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7BA3C380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4900029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62FCA3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782C796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6F2FC58B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36C35" w:rsidRPr="002A16E2" w14:paraId="60B1A74E" w14:textId="77777777" w:rsidTr="0021701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8F3BC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F5D17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705E6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E1548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75909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38FC4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33CABA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F4F04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36C35" w:rsidRPr="002A16E2" w14:paraId="294100DA" w14:textId="77777777" w:rsidTr="003026AE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66A127" w14:textId="22AD1074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836C35">
              <w:rPr>
                <w:b/>
                <w:bCs/>
                <w:sz w:val="22"/>
                <w:szCs w:val="22"/>
                <w:highlight w:val="cyan"/>
              </w:rPr>
              <w:t>ZADANIE CZĘŚCIOWENR 1</w:t>
            </w:r>
          </w:p>
        </w:tc>
      </w:tr>
      <w:tr w:rsidR="00836C35" w:rsidRPr="002A16E2" w14:paraId="66419F1A" w14:textId="77777777" w:rsidTr="0021701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6C564C" w14:textId="77777777" w:rsidR="00836C35" w:rsidRPr="002A16E2" w:rsidRDefault="00836C35" w:rsidP="002170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57DB" w14:textId="50295C45" w:rsidR="00836C35" w:rsidRPr="00D21392" w:rsidRDefault="00836C35" w:rsidP="0021701F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D21392">
              <w:rPr>
                <w:b/>
                <w:bCs/>
                <w:color w:val="000000"/>
                <w:sz w:val="22"/>
                <w:szCs w:val="22"/>
              </w:rPr>
              <w:t>Komputer przenośn</w:t>
            </w:r>
            <w:r>
              <w:rPr>
                <w:b/>
                <w:bCs/>
                <w:color w:val="000000"/>
                <w:sz w:val="22"/>
                <w:szCs w:val="22"/>
              </w:rPr>
              <w:t>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59E0" w14:textId="77777777" w:rsidR="00836C35" w:rsidRPr="002A16E2" w:rsidRDefault="00836C35" w:rsidP="002170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E71B" w14:textId="45FD8920" w:rsidR="00836C35" w:rsidRPr="002A16E2" w:rsidRDefault="00836C35" w:rsidP="002170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ACAF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800D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5A61B2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629D8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77DFE804" w14:textId="77777777" w:rsidTr="000011A1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F30A53" w14:textId="2E1DBA1A" w:rsidR="00836C35" w:rsidRPr="002A16E2" w:rsidRDefault="00836C35" w:rsidP="00836C35">
            <w:pPr>
              <w:ind w:right="425"/>
              <w:jc w:val="center"/>
              <w:rPr>
                <w:sz w:val="22"/>
                <w:szCs w:val="22"/>
              </w:rPr>
            </w:pPr>
            <w:r w:rsidRPr="00836C35">
              <w:rPr>
                <w:b/>
                <w:bCs/>
                <w:sz w:val="22"/>
                <w:szCs w:val="22"/>
                <w:highlight w:val="cyan"/>
              </w:rPr>
              <w:t>ZADANIE CZĘŚCIOWENR 2</w:t>
            </w:r>
          </w:p>
        </w:tc>
      </w:tr>
      <w:tr w:rsidR="00836C35" w:rsidRPr="002A16E2" w14:paraId="30773BFF" w14:textId="77777777" w:rsidTr="0021701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819397" w14:textId="77777777" w:rsidR="00836C35" w:rsidRPr="002A16E2" w:rsidRDefault="00836C35" w:rsidP="002170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FE51" w14:textId="1B4D66F2" w:rsidR="00836C35" w:rsidRPr="00D21392" w:rsidRDefault="00836C35" w:rsidP="0021701F">
            <w:pPr>
              <w:suppressAutoHyphens/>
              <w:spacing w:after="120"/>
              <w:rPr>
                <w:b/>
                <w:bCs/>
                <w:sz w:val="22"/>
                <w:szCs w:val="22"/>
              </w:rPr>
            </w:pPr>
            <w:r w:rsidRPr="00D21392">
              <w:rPr>
                <w:b/>
                <w:bCs/>
                <w:sz w:val="22"/>
                <w:szCs w:val="22"/>
              </w:rPr>
              <w:t>Komputer przenośny</w:t>
            </w:r>
            <w:r>
              <w:rPr>
                <w:b/>
                <w:bCs/>
                <w:sz w:val="22"/>
                <w:szCs w:val="22"/>
              </w:rPr>
              <w:t xml:space="preserve"> z ekranem dotykowym, rysikiem i adapterem HDMI</w:t>
            </w:r>
            <w:r w:rsidR="0012698F">
              <w:rPr>
                <w:b/>
                <w:bCs/>
                <w:sz w:val="22"/>
                <w:szCs w:val="22"/>
              </w:rPr>
              <w:t xml:space="preserve"> </w:t>
            </w:r>
            <w:r w:rsidR="0012698F" w:rsidRPr="0012698F">
              <w:rPr>
                <w:sz w:val="22"/>
                <w:szCs w:val="22"/>
              </w:rPr>
              <w:t>(jeśli brak portu)</w:t>
            </w:r>
          </w:p>
          <w:p w14:paraId="69B44A02" w14:textId="77777777" w:rsidR="00836C35" w:rsidRPr="00D21392" w:rsidRDefault="00836C35" w:rsidP="0021701F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0DBC" w14:textId="338BB323" w:rsidR="00836C35" w:rsidRDefault="0012698F" w:rsidP="002170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Komputer przenośny z ekranem dotykowym: ………………………………</w:t>
            </w:r>
          </w:p>
          <w:p w14:paraId="11641D76" w14:textId="10950155" w:rsidR="0012698F" w:rsidRDefault="0012698F" w:rsidP="002170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</w:t>
            </w:r>
          </w:p>
          <w:p w14:paraId="2E332E77" w14:textId="001AB188" w:rsidR="0012698F" w:rsidRDefault="0012698F" w:rsidP="002170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Rysik: ……………….……………….</w:t>
            </w:r>
          </w:p>
          <w:p w14:paraId="5E3A62CE" w14:textId="5571472B" w:rsidR="0012698F" w:rsidRDefault="0012698F" w:rsidP="0021701F">
            <w:pPr>
              <w:suppressAutoHyphens/>
              <w:spacing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-</w:t>
            </w:r>
            <w:r>
              <w:rPr>
                <w:b/>
                <w:color w:val="000000"/>
                <w:sz w:val="22"/>
                <w:szCs w:val="22"/>
              </w:rPr>
              <w:t xml:space="preserve">adapter HDMI </w:t>
            </w:r>
            <w:r w:rsidRPr="0012698F">
              <w:rPr>
                <w:bCs/>
                <w:color w:val="000000"/>
                <w:sz w:val="22"/>
                <w:szCs w:val="22"/>
              </w:rPr>
              <w:t>(jeśli brak portu):</w:t>
            </w:r>
          </w:p>
          <w:p w14:paraId="3283CB6D" w14:textId="1B194C61" w:rsidR="00836C35" w:rsidRPr="002A16E2" w:rsidRDefault="0012698F" w:rsidP="002170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</w:rPr>
              <w:t>……………………………………………….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DE2E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4C6D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B08A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B467C9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FE791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6B773A91" w14:textId="77777777" w:rsidTr="0021701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456FAA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  <w:p w14:paraId="27D9B848" w14:textId="77777777" w:rsidR="00836C35" w:rsidRDefault="00836C35" w:rsidP="0021701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67F6EBB" w14:textId="77777777" w:rsidR="00836C35" w:rsidRPr="002A16E2" w:rsidRDefault="00836C35" w:rsidP="0021701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EE3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09F47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F36BB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3E2880B5" w14:textId="77777777" w:rsidTr="0021701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0EC1A3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92778E2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5ACF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896F79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86383E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2DE85F5" w14:textId="77777777" w:rsidR="00836C35" w:rsidRDefault="00836C35" w:rsidP="00836C35">
      <w:pPr>
        <w:tabs>
          <w:tab w:val="right" w:pos="9000"/>
        </w:tabs>
      </w:pPr>
    </w:p>
    <w:p w14:paraId="1DC5D88E" w14:textId="77777777" w:rsidR="00836C35" w:rsidRDefault="00836C35" w:rsidP="00836C3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</w:p>
    <w:p w14:paraId="4A117D2D" w14:textId="50CA309A" w:rsidR="00836C35" w:rsidRDefault="00836C35" w:rsidP="00836C35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Zadanie częściowe nr 1: </w:t>
      </w:r>
      <w:r w:rsidRPr="00836C35">
        <w:rPr>
          <w:b/>
          <w:bCs/>
        </w:rPr>
        <w:t>………………………</w:t>
      </w:r>
      <w:r>
        <w:rPr>
          <w:b/>
          <w:bCs/>
        </w:rPr>
        <w:t xml:space="preserve"> </w:t>
      </w:r>
      <w:r w:rsidRPr="00836C35">
        <w:rPr>
          <w:b/>
          <w:bCs/>
        </w:rPr>
        <w:t>dni od daty podpisania umowy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1BFC0D07" w14:textId="77B765CC" w:rsidR="00836C35" w:rsidRPr="000824BA" w:rsidRDefault="00836C35" w:rsidP="00836C35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Zadanie częściowe nr 2: </w:t>
      </w:r>
      <w:r w:rsidRPr="00836C35">
        <w:rPr>
          <w:b/>
          <w:bCs/>
        </w:rPr>
        <w:t>………………………</w:t>
      </w:r>
      <w:r>
        <w:rPr>
          <w:b/>
          <w:bCs/>
        </w:rPr>
        <w:t xml:space="preserve"> </w:t>
      </w:r>
      <w:r w:rsidRPr="00836C35">
        <w:rPr>
          <w:b/>
          <w:bCs/>
        </w:rPr>
        <w:t>dni od daty podpisania umowy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2F8C8BAD" w14:textId="77777777" w:rsidR="00836C35" w:rsidRDefault="00836C35" w:rsidP="00836C3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</w:p>
    <w:p w14:paraId="3DD74649" w14:textId="36A8A8C5" w:rsidR="00836C35" w:rsidRPr="000824BA" w:rsidRDefault="00836C35" w:rsidP="00836C35">
      <w:pPr>
        <w:widowControl w:val="0"/>
        <w:spacing w:line="360" w:lineRule="auto"/>
        <w:ind w:right="1"/>
        <w:jc w:val="both"/>
        <w:rPr>
          <w:b/>
        </w:rPr>
      </w:pPr>
      <w:r w:rsidRPr="000824BA">
        <w:rPr>
          <w:b/>
        </w:rPr>
        <w:t>- zadanie częściowe nr 1:  ………………………… miesięcy</w:t>
      </w:r>
      <w:r>
        <w:rPr>
          <w:b/>
        </w:rPr>
        <w:t xml:space="preserve"> </w:t>
      </w:r>
      <w:r w:rsidRPr="0022732C">
        <w:rPr>
          <w:i/>
          <w:highlight w:val="yellow"/>
        </w:rPr>
        <w:t>(kryterium oceny ofert)</w:t>
      </w:r>
    </w:p>
    <w:p w14:paraId="06B04194" w14:textId="77777777" w:rsidR="00836C35" w:rsidRDefault="00836C35" w:rsidP="00836C35">
      <w:pPr>
        <w:widowControl w:val="0"/>
        <w:spacing w:line="360" w:lineRule="auto"/>
        <w:ind w:right="1"/>
        <w:jc w:val="both"/>
        <w:rPr>
          <w:i/>
        </w:rPr>
      </w:pPr>
      <w:r w:rsidRPr="000824BA">
        <w:rPr>
          <w:b/>
        </w:rPr>
        <w:t>- zadanie częściowe nr 2: ………………</w:t>
      </w:r>
      <w:r>
        <w:rPr>
          <w:b/>
        </w:rPr>
        <w:t xml:space="preserve">…………. </w:t>
      </w:r>
      <w:r w:rsidRPr="000824BA">
        <w:rPr>
          <w:b/>
        </w:rPr>
        <w:t xml:space="preserve">miesięcy </w:t>
      </w:r>
      <w:bookmarkStart w:id="0" w:name="_Hlk72740375"/>
      <w:r w:rsidRPr="0022732C">
        <w:rPr>
          <w:i/>
          <w:highlight w:val="yellow"/>
        </w:rPr>
        <w:t>(kryterium oceny ofert)</w:t>
      </w:r>
      <w:bookmarkEnd w:id="0"/>
    </w:p>
    <w:p w14:paraId="0B48245C" w14:textId="77777777" w:rsidR="00836C35" w:rsidRDefault="00836C35" w:rsidP="00836C35">
      <w:pPr>
        <w:tabs>
          <w:tab w:val="left" w:pos="426"/>
        </w:tabs>
        <w:spacing w:after="120"/>
        <w:jc w:val="both"/>
        <w:rPr>
          <w:b/>
          <w:bCs/>
          <w:iCs/>
        </w:rPr>
      </w:pPr>
    </w:p>
    <w:p w14:paraId="7D24BE55" w14:textId="7F5F6F92" w:rsidR="00836C35" w:rsidRPr="00FE545C" w:rsidRDefault="00836C35" w:rsidP="00836C35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5A6D033" w14:textId="77777777" w:rsidR="00836C35" w:rsidRPr="00FE545C" w:rsidRDefault="00836C35" w:rsidP="00836C3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B8DD7D1" w14:textId="77777777" w:rsidR="00836C35" w:rsidRDefault="00836C35" w:rsidP="00836C35">
      <w:pPr>
        <w:jc w:val="both"/>
        <w:rPr>
          <w:sz w:val="18"/>
          <w:szCs w:val="18"/>
        </w:rPr>
      </w:pPr>
    </w:p>
    <w:p w14:paraId="3B9D5BF8" w14:textId="77777777" w:rsidR="00836C35" w:rsidRDefault="00836C35" w:rsidP="00836C3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EDE1A6E" w14:textId="77777777" w:rsidR="00836C35" w:rsidRPr="00730EFE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7764AA">
        <w:rPr>
          <w:color w:val="000000"/>
          <w:sz w:val="22"/>
          <w:szCs w:val="22"/>
          <w:lang w:eastAsia="ar-SA"/>
        </w:rPr>
        <w:t xml:space="preserve">przez okres </w:t>
      </w:r>
      <w:r>
        <w:rPr>
          <w:color w:val="000000"/>
          <w:sz w:val="22"/>
          <w:szCs w:val="22"/>
          <w:lang w:eastAsia="ar-SA"/>
        </w:rPr>
        <w:t>60 dni od dnia upływu terminu składania ofert.</w:t>
      </w:r>
    </w:p>
    <w:p w14:paraId="49A89F90" w14:textId="7DC3B0CB" w:rsidR="00836C35" w:rsidRPr="001D671E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4FE3A97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81AA68C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740DB9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3F22E9" w14:textId="77777777" w:rsidR="00836C35" w:rsidRPr="001D671E" w:rsidRDefault="00836C35" w:rsidP="00836C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36C35" w:rsidRPr="00FE545C" w14:paraId="1F8DE944" w14:textId="77777777" w:rsidTr="002170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B2107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F13C8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3C6E4CE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48422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36C35" w:rsidRPr="00FE545C" w14:paraId="012D71D6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A922C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66BD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DADE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36C35" w:rsidRPr="00FE545C" w14:paraId="5F237B2A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4C388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E195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FEBB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F38DB5D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3446835" w14:textId="77777777" w:rsidR="00836C35" w:rsidRPr="00D638CC" w:rsidRDefault="00836C35" w:rsidP="00836C3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25EA8F9" w14:textId="77777777" w:rsidR="00836C35" w:rsidRPr="002F276A" w:rsidRDefault="00836C35" w:rsidP="00836C3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4852BB4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23EA6AA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AC02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7E7B053D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084EA46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61C55AD" w14:textId="77777777" w:rsidR="00836C35" w:rsidRDefault="00836C35" w:rsidP="00836C3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0F83F2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645BA4C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C08D838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A5B9152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E2BA60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614C892" w14:textId="77777777" w:rsidR="00836C35" w:rsidRPr="000B45FE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5F5EC3" w14:textId="77777777" w:rsidR="00836C35" w:rsidRDefault="00836C35" w:rsidP="00836C35">
      <w:pPr>
        <w:jc w:val="both"/>
        <w:rPr>
          <w:b/>
          <w:color w:val="FF0000"/>
          <w:sz w:val="18"/>
          <w:szCs w:val="18"/>
        </w:rPr>
      </w:pPr>
    </w:p>
    <w:p w14:paraId="13C30A87" w14:textId="77777777" w:rsidR="00836C35" w:rsidRPr="009058D6" w:rsidRDefault="00836C35" w:rsidP="00836C35">
      <w:pPr>
        <w:rPr>
          <w:b/>
          <w:bCs/>
          <w:color w:val="FF0000"/>
          <w:sz w:val="20"/>
          <w:szCs w:val="20"/>
        </w:rPr>
      </w:pPr>
      <w:r w:rsidRPr="009058D6">
        <w:rPr>
          <w:b/>
          <w:bCs/>
          <w:color w:val="FF0000"/>
          <w:sz w:val="20"/>
          <w:szCs w:val="20"/>
        </w:rPr>
        <w:t>Ofertę należy sporządzić w postaci elektronicznej i podpisać kwalifikowanych podpisem elektronicznym.</w:t>
      </w:r>
    </w:p>
    <w:p w14:paraId="77647B53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3AF03" w14:textId="77777777" w:rsidR="00391FA2" w:rsidRDefault="00391FA2">
      <w:r>
        <w:separator/>
      </w:r>
    </w:p>
  </w:endnote>
  <w:endnote w:type="continuationSeparator" w:id="0">
    <w:p w14:paraId="6EB4D626" w14:textId="77777777" w:rsidR="00391FA2" w:rsidRDefault="0039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898FC" w14:textId="77777777" w:rsidR="00294F4E" w:rsidRDefault="00294F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8F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3DB26" w14:textId="77777777" w:rsidR="00294F4E" w:rsidRDefault="00294F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ABD77" w14:textId="77777777" w:rsidR="00391FA2" w:rsidRDefault="00391FA2">
      <w:r>
        <w:separator/>
      </w:r>
    </w:p>
  </w:footnote>
  <w:footnote w:type="continuationSeparator" w:id="0">
    <w:p w14:paraId="3AABB0EC" w14:textId="77777777" w:rsidR="00391FA2" w:rsidRDefault="00391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EC73B" w14:textId="77777777" w:rsidR="00294F4E" w:rsidRDefault="00294F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6F0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2A9DC" w14:textId="77777777" w:rsidR="00294F4E" w:rsidRDefault="00294F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1FA2"/>
    <w:rsid w:val="00012286"/>
    <w:rsid w:val="00071CCC"/>
    <w:rsid w:val="000B731D"/>
    <w:rsid w:val="000D6134"/>
    <w:rsid w:val="000E09C7"/>
    <w:rsid w:val="000F6589"/>
    <w:rsid w:val="00106636"/>
    <w:rsid w:val="00116EC6"/>
    <w:rsid w:val="0012698F"/>
    <w:rsid w:val="001801DD"/>
    <w:rsid w:val="001D4612"/>
    <w:rsid w:val="001E6C9A"/>
    <w:rsid w:val="00207E98"/>
    <w:rsid w:val="002723B0"/>
    <w:rsid w:val="00294F4E"/>
    <w:rsid w:val="00315A4A"/>
    <w:rsid w:val="00391FA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36C35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24A3375"/>
  <w15:chartTrackingRefBased/>
  <w15:docId w15:val="{FBBC85CC-33F5-42D6-99EF-214CD83B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560</Words>
  <Characters>4385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2021-05-24T07:21:00Z</dcterms:created>
  <dcterms:modified xsi:type="dcterms:W3CDTF">2021-06-11T10:24:00Z</dcterms:modified>
</cp:coreProperties>
</file>