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1B2D0DDF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9C1D50">
        <w:rPr>
          <w:b/>
          <w:bCs/>
          <w:sz w:val="20"/>
          <w:szCs w:val="20"/>
        </w:rPr>
        <w:t xml:space="preserve"> </w:t>
      </w:r>
      <w:bookmarkEnd w:id="0"/>
      <w:r w:rsidR="009B7E72" w:rsidRPr="009B7E72">
        <w:rPr>
          <w:b/>
          <w:bCs/>
          <w:sz w:val="20"/>
          <w:szCs w:val="20"/>
        </w:rPr>
        <w:t>usługa cyklu 4 szkoleń dla studentów AGH w ramach projektu Zintegrowany Program Rozwoju Akademii Górniczo-Hutniczej w Krakowie II, nr POWR.03.05.00-00-Z309/18– KC-zp.272-209/21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01C67D0C" w:rsidR="00486653" w:rsidRPr="009C1D50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</w:t>
      </w:r>
      <w:r w:rsidR="005E39B4" w:rsidRPr="009C1D50">
        <w:rPr>
          <w:b/>
          <w:sz w:val="20"/>
          <w:szCs w:val="20"/>
        </w:rPr>
        <w:t>*</w:t>
      </w:r>
      <w:r w:rsidRPr="009C1D50">
        <w:rPr>
          <w:b/>
          <w:sz w:val="20"/>
          <w:szCs w:val="20"/>
        </w:rPr>
        <w:t xml:space="preserve">  za  </w:t>
      </w:r>
      <w:r w:rsidR="00E200B1" w:rsidRPr="00E200B1">
        <w:rPr>
          <w:b/>
          <w:sz w:val="20"/>
          <w:szCs w:val="20"/>
        </w:rPr>
        <w:t>cykl 4 szkoleń dla grupy max. 72 osób.</w:t>
      </w:r>
      <w:r w:rsidRPr="00E200B1">
        <w:rPr>
          <w:b/>
          <w:sz w:val="20"/>
          <w:szCs w:val="20"/>
        </w:rPr>
        <w:t>:</w:t>
      </w:r>
      <w:r w:rsidRPr="009C1D50">
        <w:rPr>
          <w:b/>
          <w:sz w:val="20"/>
          <w:szCs w:val="20"/>
        </w:rPr>
        <w:t xml:space="preserve">   </w:t>
      </w:r>
      <w:r w:rsidR="00486653" w:rsidRPr="009C1D50">
        <w:rPr>
          <w:b/>
          <w:sz w:val="20"/>
          <w:szCs w:val="20"/>
        </w:rPr>
        <w:t>........................................</w:t>
      </w:r>
      <w:r w:rsidR="00DC6FB8" w:rsidRPr="009C1D50">
        <w:rPr>
          <w:b/>
          <w:sz w:val="20"/>
          <w:szCs w:val="20"/>
        </w:rPr>
        <w:t>..</w:t>
      </w:r>
      <w:r w:rsidRPr="009C1D50">
        <w:rPr>
          <w:b/>
          <w:sz w:val="20"/>
          <w:szCs w:val="20"/>
        </w:rPr>
        <w:t xml:space="preserve"> </w:t>
      </w:r>
      <w:r w:rsidR="00486653" w:rsidRPr="009C1D50">
        <w:rPr>
          <w:b/>
          <w:sz w:val="20"/>
          <w:szCs w:val="20"/>
        </w:rPr>
        <w:t>PLN</w:t>
      </w:r>
    </w:p>
    <w:p w14:paraId="6CE04453" w14:textId="4DE53270" w:rsidR="00486653" w:rsidRPr="009C1D50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</w:t>
      </w:r>
      <w:r w:rsidR="005E39B4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16788237" w14:textId="77777777" w:rsidR="003E00B4" w:rsidRDefault="00932543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Cena brutto*  za  </w:t>
      </w:r>
      <w:r w:rsidR="00E200B1" w:rsidRPr="00E200B1">
        <w:rPr>
          <w:b/>
          <w:sz w:val="20"/>
          <w:szCs w:val="20"/>
        </w:rPr>
        <w:t>szkole</w:t>
      </w:r>
      <w:r w:rsidR="003E00B4">
        <w:rPr>
          <w:b/>
          <w:sz w:val="20"/>
          <w:szCs w:val="20"/>
        </w:rPr>
        <w:t>nie</w:t>
      </w:r>
      <w:r w:rsidR="00E200B1" w:rsidRPr="00E200B1">
        <w:rPr>
          <w:b/>
          <w:sz w:val="20"/>
          <w:szCs w:val="20"/>
        </w:rPr>
        <w:t xml:space="preserve"> dla </w:t>
      </w:r>
      <w:r>
        <w:rPr>
          <w:b/>
          <w:sz w:val="20"/>
          <w:szCs w:val="20"/>
        </w:rPr>
        <w:t>1</w:t>
      </w:r>
      <w:r w:rsidRPr="009C1D50">
        <w:rPr>
          <w:b/>
          <w:sz w:val="20"/>
          <w:szCs w:val="20"/>
        </w:rPr>
        <w:t xml:space="preserve"> os</w:t>
      </w:r>
      <w:r>
        <w:rPr>
          <w:b/>
          <w:sz w:val="20"/>
          <w:szCs w:val="20"/>
        </w:rPr>
        <w:t>oby</w:t>
      </w:r>
      <w:r w:rsidR="003E00B4">
        <w:rPr>
          <w:b/>
          <w:sz w:val="20"/>
          <w:szCs w:val="20"/>
        </w:rPr>
        <w:t>:</w:t>
      </w:r>
    </w:p>
    <w:p w14:paraId="30A38828" w14:textId="2673E048" w:rsidR="00932543" w:rsidRPr="009C1D50" w:rsidRDefault="003E00B4" w:rsidP="0093254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E00B4">
        <w:rPr>
          <w:b/>
          <w:sz w:val="20"/>
          <w:szCs w:val="20"/>
        </w:rPr>
        <w:t>Sztuka prezentacji i wystąpień publicznych</w:t>
      </w:r>
      <w:r w:rsidR="00932543" w:rsidRPr="009C1D5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- </w:t>
      </w:r>
      <w:r w:rsidR="00932543" w:rsidRPr="009C1D50">
        <w:rPr>
          <w:b/>
          <w:sz w:val="20"/>
          <w:szCs w:val="20"/>
        </w:rPr>
        <w:t xml:space="preserve"> ................................... PLN</w:t>
      </w:r>
    </w:p>
    <w:p w14:paraId="0DB0B93B" w14:textId="4D577048" w:rsidR="003E00B4" w:rsidRPr="009C1D50" w:rsidRDefault="003E00B4" w:rsidP="003E00B4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E00B4">
        <w:rPr>
          <w:b/>
          <w:sz w:val="20"/>
          <w:szCs w:val="20"/>
        </w:rPr>
        <w:t>Komunikacja interpersonalna</w:t>
      </w:r>
      <w:r>
        <w:rPr>
          <w:b/>
          <w:sz w:val="20"/>
          <w:szCs w:val="20"/>
        </w:rPr>
        <w:t xml:space="preserve"> - </w:t>
      </w:r>
      <w:r w:rsidRPr="009C1D50">
        <w:rPr>
          <w:b/>
          <w:sz w:val="20"/>
          <w:szCs w:val="20"/>
        </w:rPr>
        <w:t>................................... PLN</w:t>
      </w:r>
    </w:p>
    <w:p w14:paraId="2D2FAB23" w14:textId="333D5F7B" w:rsidR="003E00B4" w:rsidRPr="009C1D50" w:rsidRDefault="003E00B4" w:rsidP="003E00B4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3E00B4">
        <w:rPr>
          <w:b/>
          <w:sz w:val="20"/>
          <w:szCs w:val="20"/>
        </w:rPr>
        <w:t>Zarządzanie sobą w czasie i organizacja pracy</w:t>
      </w:r>
      <w:r>
        <w:rPr>
          <w:b/>
          <w:sz w:val="20"/>
          <w:szCs w:val="20"/>
        </w:rPr>
        <w:t xml:space="preserve"> - </w:t>
      </w:r>
      <w:r w:rsidRPr="009C1D50">
        <w:rPr>
          <w:b/>
          <w:sz w:val="20"/>
          <w:szCs w:val="20"/>
        </w:rPr>
        <w:t>.................................... PLN</w:t>
      </w:r>
    </w:p>
    <w:p w14:paraId="5FDB050D" w14:textId="2B0D2049" w:rsidR="003E00B4" w:rsidRPr="009C1D50" w:rsidRDefault="003E00B4" w:rsidP="005E39B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3E00B4">
        <w:rPr>
          <w:b/>
          <w:sz w:val="20"/>
          <w:szCs w:val="20"/>
        </w:rPr>
        <w:t>Komunikacja i umiejętność pracy w zespole</w:t>
      </w:r>
      <w:r>
        <w:rPr>
          <w:b/>
          <w:sz w:val="20"/>
          <w:szCs w:val="20"/>
        </w:rPr>
        <w:t xml:space="preserve"> - </w:t>
      </w:r>
      <w:r w:rsidRPr="003E00B4">
        <w:rPr>
          <w:b/>
          <w:sz w:val="20"/>
          <w:szCs w:val="20"/>
        </w:rPr>
        <w:t>..................................... PLN</w:t>
      </w:r>
    </w:p>
    <w:p w14:paraId="22D4D114" w14:textId="0C5CA8D7" w:rsidR="005E39B4" w:rsidRPr="009C1D50" w:rsidRDefault="005E39B4" w:rsidP="005E39B4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C1D50">
        <w:rPr>
          <w:i/>
          <w:sz w:val="20"/>
          <w:szCs w:val="20"/>
        </w:rPr>
        <w:t>t.j</w:t>
      </w:r>
      <w:proofErr w:type="spellEnd"/>
      <w:r w:rsidRPr="009C1D50">
        <w:rPr>
          <w:i/>
          <w:sz w:val="20"/>
          <w:szCs w:val="20"/>
        </w:rPr>
        <w:t>. Dz. U. 2018.701 j.t.)</w:t>
      </w:r>
    </w:p>
    <w:p w14:paraId="72AA26C0" w14:textId="77777777" w:rsidR="00486653" w:rsidRPr="009C1D50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14121A0" w14:textId="19FEFE72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Nazwa platformy</w:t>
      </w:r>
      <w:r w:rsidR="00FB485A" w:rsidRPr="009C1D50">
        <w:rPr>
          <w:b/>
          <w:sz w:val="20"/>
          <w:szCs w:val="20"/>
        </w:rPr>
        <w:t xml:space="preserve"> </w:t>
      </w:r>
      <w:r w:rsidR="00791E69" w:rsidRPr="009C1D50">
        <w:rPr>
          <w:b/>
          <w:sz w:val="20"/>
          <w:szCs w:val="20"/>
        </w:rPr>
        <w:t xml:space="preserve">(w przypadku szkolenia on-line) </w:t>
      </w:r>
      <w:r w:rsidRPr="009C1D50">
        <w:rPr>
          <w:b/>
          <w:sz w:val="20"/>
          <w:szCs w:val="20"/>
        </w:rPr>
        <w:t>………</w:t>
      </w:r>
      <w:r w:rsidR="00256F35" w:rsidRPr="009C1D50">
        <w:rPr>
          <w:b/>
          <w:sz w:val="20"/>
          <w:szCs w:val="20"/>
        </w:rPr>
        <w:t>…………..</w:t>
      </w:r>
      <w:r w:rsidRPr="009C1D50">
        <w:rPr>
          <w:b/>
          <w:sz w:val="20"/>
          <w:szCs w:val="20"/>
        </w:rPr>
        <w:t>……………………………………..</w:t>
      </w:r>
    </w:p>
    <w:p w14:paraId="44CBBD53" w14:textId="02E13502" w:rsidR="000241D6" w:rsidRPr="009C1D50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bookmarkStart w:id="1" w:name="_GoBack"/>
      <w:bookmarkEnd w:id="1"/>
      <w:r w:rsidRPr="009C1D50">
        <w:rPr>
          <w:b/>
          <w:sz w:val="20"/>
          <w:szCs w:val="20"/>
        </w:rPr>
        <w:t xml:space="preserve">Termin realizacji umowy: </w:t>
      </w:r>
      <w:r w:rsidR="00E200B1" w:rsidRPr="00E200B1">
        <w:rPr>
          <w:b/>
          <w:sz w:val="20"/>
          <w:szCs w:val="20"/>
        </w:rPr>
        <w:t xml:space="preserve">od </w:t>
      </w:r>
      <w:r w:rsidR="00F12587">
        <w:rPr>
          <w:b/>
          <w:sz w:val="20"/>
          <w:szCs w:val="20"/>
        </w:rPr>
        <w:t xml:space="preserve">daty </w:t>
      </w:r>
      <w:r w:rsidR="00E200B1" w:rsidRPr="00E200B1">
        <w:rPr>
          <w:b/>
          <w:sz w:val="20"/>
          <w:szCs w:val="20"/>
        </w:rPr>
        <w:t>podpisania umowy  do 31.12.2021 r.</w:t>
      </w:r>
    </w:p>
    <w:p w14:paraId="386A3FE5" w14:textId="79C4C498" w:rsidR="00486653" w:rsidRPr="009C1D50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osoby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ej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6F4A7681" w14:textId="638E282A" w:rsidR="00AC76A6" w:rsidRPr="009C1D50" w:rsidRDefault="00AC76A6" w:rsidP="002B5E50">
      <w:pPr>
        <w:widowControl w:val="0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Osoba wyznaczona do realizacji zamówienia </w:t>
      </w:r>
      <w:r w:rsidRPr="002B5E50">
        <w:rPr>
          <w:b/>
          <w:sz w:val="20"/>
          <w:szCs w:val="20"/>
        </w:rPr>
        <w:t xml:space="preserve">zrealizowała </w:t>
      </w:r>
      <w:r w:rsidR="00E200B1" w:rsidRPr="00E200B1">
        <w:rPr>
          <w:b/>
          <w:sz w:val="20"/>
          <w:szCs w:val="20"/>
        </w:rPr>
        <w:t xml:space="preserve">w okresie ostatnich 3 lat przed terminem składania ofert </w:t>
      </w:r>
      <w:r w:rsidR="002B5E50" w:rsidRPr="002B5E50">
        <w:rPr>
          <w:b/>
          <w:sz w:val="20"/>
          <w:szCs w:val="20"/>
        </w:rPr>
        <w:t xml:space="preserve">następujące </w:t>
      </w:r>
      <w:r w:rsidRPr="009C1D50">
        <w:rPr>
          <w:b/>
          <w:sz w:val="20"/>
          <w:szCs w:val="20"/>
        </w:rPr>
        <w:t xml:space="preserve">szkolenia </w:t>
      </w:r>
      <w:r w:rsidR="00E200B1" w:rsidRPr="00E200B1">
        <w:rPr>
          <w:b/>
          <w:sz w:val="20"/>
          <w:szCs w:val="20"/>
        </w:rPr>
        <w:t>z zakresu rozwoju osobistego</w:t>
      </w:r>
    </w:p>
    <w:tbl>
      <w:tblPr>
        <w:tblW w:w="908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3402"/>
        <w:gridCol w:w="1859"/>
        <w:gridCol w:w="2409"/>
      </w:tblGrid>
      <w:tr w:rsidR="009C1D50" w:rsidRPr="009C1D50" w14:paraId="68E6AFF0" w14:textId="77777777" w:rsidTr="00932543">
        <w:trPr>
          <w:cantSplit/>
          <w:trHeight w:val="370"/>
        </w:trPr>
        <w:tc>
          <w:tcPr>
            <w:tcW w:w="1418" w:type="dxa"/>
            <w:vAlign w:val="center"/>
          </w:tcPr>
          <w:p w14:paraId="2E722AD4" w14:textId="31992646" w:rsidR="009C1D50" w:rsidRPr="009C1D50" w:rsidRDefault="00403DE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3402" w:type="dxa"/>
            <w:vAlign w:val="center"/>
          </w:tcPr>
          <w:p w14:paraId="348CA8CE" w14:textId="77777777" w:rsid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Przedmiot usługi</w:t>
            </w:r>
          </w:p>
          <w:p w14:paraId="69C2362B" w14:textId="77777777" w:rsidR="004D1E11" w:rsidRDefault="004D1E1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CE1C282" w14:textId="1334C04E" w:rsidR="004D1E11" w:rsidRPr="009C1D50" w:rsidRDefault="004D1E1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9" w:type="dxa"/>
            <w:vAlign w:val="center"/>
          </w:tcPr>
          <w:p w14:paraId="2BEFD79C" w14:textId="0D35818F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Data wykonania </w:t>
            </w:r>
          </w:p>
        </w:tc>
        <w:tc>
          <w:tcPr>
            <w:tcW w:w="2409" w:type="dxa"/>
            <w:vAlign w:val="center"/>
          </w:tcPr>
          <w:p w14:paraId="2B2F422E" w14:textId="77777777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Odbiorca usługi </w:t>
            </w:r>
          </w:p>
          <w:p w14:paraId="4F0AB5A1" w14:textId="77777777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(nazwa, adres)</w:t>
            </w:r>
          </w:p>
        </w:tc>
      </w:tr>
      <w:tr w:rsidR="009C1D50" w:rsidRPr="009C1D50" w14:paraId="2A8B57F2" w14:textId="77777777" w:rsidTr="00932543">
        <w:trPr>
          <w:cantSplit/>
          <w:trHeight w:val="400"/>
        </w:trPr>
        <w:tc>
          <w:tcPr>
            <w:tcW w:w="1418" w:type="dxa"/>
          </w:tcPr>
          <w:p w14:paraId="4A5F2264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EB74333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</w:tcPr>
          <w:p w14:paraId="1799D272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32B2DDE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9C1D50" w:rsidRPr="009C1D50" w14:paraId="746A85C4" w14:textId="77777777" w:rsidTr="00932543">
        <w:trPr>
          <w:cantSplit/>
          <w:trHeight w:val="400"/>
        </w:trPr>
        <w:tc>
          <w:tcPr>
            <w:tcW w:w="1418" w:type="dxa"/>
          </w:tcPr>
          <w:p w14:paraId="048D461C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14:paraId="3AC75C7D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</w:tcPr>
          <w:p w14:paraId="0D3409B8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065974F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54B839D4" w14:textId="19086750" w:rsidR="005E39B4" w:rsidRDefault="005E39B4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7270299F" w14:textId="53F9B67E" w:rsidR="004D1E11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2DDAD1D2" w14:textId="77777777" w:rsidR="004D1E11" w:rsidRPr="009C1D50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05469267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5D19EB2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EAB9F3A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9C1D50">
        <w:rPr>
          <w:b/>
          <w:bCs/>
          <w:sz w:val="20"/>
          <w:szCs w:val="20"/>
        </w:rPr>
        <w:t>ppkt</w:t>
      </w:r>
      <w:proofErr w:type="spellEnd"/>
      <w:r w:rsidRPr="009C1D50">
        <w:rPr>
          <w:b/>
          <w:bCs/>
          <w:sz w:val="20"/>
          <w:szCs w:val="20"/>
        </w:rPr>
        <w:t xml:space="preserve">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</w:t>
      </w:r>
      <w:proofErr w:type="spellStart"/>
      <w:r w:rsidRPr="009C1D50">
        <w:rPr>
          <w:sz w:val="20"/>
          <w:szCs w:val="20"/>
        </w:rPr>
        <w:t>ych</w:t>
      </w:r>
      <w:proofErr w:type="spellEnd"/>
      <w:r w:rsidRPr="009C1D50">
        <w:rPr>
          <w:sz w:val="20"/>
          <w:szCs w:val="20"/>
        </w:rPr>
        <w:t>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9C1D50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DD6DAB" w:rsidRDefault="009D651F" w:rsidP="00E200B1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9C1D50" w:rsidRDefault="00FC7F27" w:rsidP="00FC7F27">
      <w:pPr>
        <w:rPr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EE4C8C" w14:textId="77777777" w:rsidR="007B2CFC" w:rsidRDefault="007B2CFC">
      <w:r>
        <w:separator/>
      </w:r>
    </w:p>
  </w:endnote>
  <w:endnote w:type="continuationSeparator" w:id="0">
    <w:p w14:paraId="74C406E0" w14:textId="77777777" w:rsidR="007B2CFC" w:rsidRDefault="007B2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0BE163" w14:textId="77777777" w:rsidR="007B2CFC" w:rsidRDefault="007B2CFC">
      <w:r>
        <w:separator/>
      </w:r>
    </w:p>
  </w:footnote>
  <w:footnote w:type="continuationSeparator" w:id="0">
    <w:p w14:paraId="34BA67AF" w14:textId="77777777" w:rsidR="007B2CFC" w:rsidRDefault="007B2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1C0B"/>
    <w:rsid w:val="00207E98"/>
    <w:rsid w:val="002331CB"/>
    <w:rsid w:val="00256F35"/>
    <w:rsid w:val="00266FA8"/>
    <w:rsid w:val="002723B0"/>
    <w:rsid w:val="002938D3"/>
    <w:rsid w:val="002A01E7"/>
    <w:rsid w:val="002A48B7"/>
    <w:rsid w:val="002B5E50"/>
    <w:rsid w:val="00315A4A"/>
    <w:rsid w:val="00317C81"/>
    <w:rsid w:val="00333137"/>
    <w:rsid w:val="00363710"/>
    <w:rsid w:val="003E00B4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F2474"/>
    <w:rsid w:val="00543BD2"/>
    <w:rsid w:val="0054746C"/>
    <w:rsid w:val="00562324"/>
    <w:rsid w:val="00595C87"/>
    <w:rsid w:val="005B57B5"/>
    <w:rsid w:val="005D2404"/>
    <w:rsid w:val="005D2C65"/>
    <w:rsid w:val="005D7669"/>
    <w:rsid w:val="005E39B4"/>
    <w:rsid w:val="005E6D94"/>
    <w:rsid w:val="005F002D"/>
    <w:rsid w:val="00626EB1"/>
    <w:rsid w:val="0063384F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7B2CFC"/>
    <w:rsid w:val="00833933"/>
    <w:rsid w:val="008423B0"/>
    <w:rsid w:val="00853083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32543"/>
    <w:rsid w:val="00960965"/>
    <w:rsid w:val="0096298D"/>
    <w:rsid w:val="00962D25"/>
    <w:rsid w:val="00970FE4"/>
    <w:rsid w:val="009B2E7D"/>
    <w:rsid w:val="009B7E72"/>
    <w:rsid w:val="009C1D50"/>
    <w:rsid w:val="009D651F"/>
    <w:rsid w:val="009F6609"/>
    <w:rsid w:val="00A0022B"/>
    <w:rsid w:val="00A346FE"/>
    <w:rsid w:val="00A47B4D"/>
    <w:rsid w:val="00A83018"/>
    <w:rsid w:val="00AA2081"/>
    <w:rsid w:val="00AA33D0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81224"/>
    <w:rsid w:val="00C969A6"/>
    <w:rsid w:val="00CA7D36"/>
    <w:rsid w:val="00CD58FD"/>
    <w:rsid w:val="00CE13AF"/>
    <w:rsid w:val="00D24208"/>
    <w:rsid w:val="00D572B5"/>
    <w:rsid w:val="00D60C38"/>
    <w:rsid w:val="00D66893"/>
    <w:rsid w:val="00D90ACB"/>
    <w:rsid w:val="00DC1500"/>
    <w:rsid w:val="00DC6FB8"/>
    <w:rsid w:val="00DD6DAB"/>
    <w:rsid w:val="00E200B1"/>
    <w:rsid w:val="00E44371"/>
    <w:rsid w:val="00E85B62"/>
    <w:rsid w:val="00E949B0"/>
    <w:rsid w:val="00EB3E67"/>
    <w:rsid w:val="00EE3FB1"/>
    <w:rsid w:val="00F00591"/>
    <w:rsid w:val="00F12587"/>
    <w:rsid w:val="00F13020"/>
    <w:rsid w:val="00F51688"/>
    <w:rsid w:val="00F53146"/>
    <w:rsid w:val="00F91018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E564B-50A9-409A-BDC2-20B9300CA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624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2021-06-14T09:39:00Z</cp:lastPrinted>
  <dcterms:created xsi:type="dcterms:W3CDTF">2021-06-14T09:39:00Z</dcterms:created>
  <dcterms:modified xsi:type="dcterms:W3CDTF">2021-06-14T09:39:00Z</dcterms:modified>
</cp:coreProperties>
</file>