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9DCC1C" w14:textId="22C80801" w:rsidR="00A26581" w:rsidRPr="00A718BB" w:rsidRDefault="00713DAB" w:rsidP="004C4270">
      <w:pPr>
        <w:tabs>
          <w:tab w:val="left" w:pos="694"/>
          <w:tab w:val="right" w:pos="9000"/>
        </w:tabs>
        <w:ind w:left="-1560"/>
        <w:jc w:val="right"/>
        <w:rPr>
          <w:rFonts w:ascii="Times New Roman" w:hAnsi="Times New Roman"/>
          <w:b/>
          <w:sz w:val="24"/>
          <w:szCs w:val="24"/>
        </w:rPr>
      </w:pPr>
      <w:r w:rsidRPr="00447DB7">
        <w:rPr>
          <w:noProof/>
        </w:rPr>
        <w:drawing>
          <wp:inline distT="0" distB="0" distL="0" distR="0" wp14:anchorId="6EE7E3B4" wp14:editId="6ABE442C">
            <wp:extent cx="4716145" cy="430405"/>
            <wp:effectExtent l="0" t="0" r="0" b="8255"/>
            <wp:docPr id="3" name="Obraz 3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6145" cy="43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6581" w:rsidRPr="00A718BB">
        <w:rPr>
          <w:rFonts w:ascii="Times New Roman" w:hAnsi="Times New Roman"/>
        </w:rPr>
        <w:tab/>
      </w:r>
    </w:p>
    <w:p w14:paraId="1CC019C2" w14:textId="77777777" w:rsidR="00A26581" w:rsidRPr="00615F61" w:rsidRDefault="00A26581" w:rsidP="00A26581">
      <w:pPr>
        <w:tabs>
          <w:tab w:val="right" w:pos="900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WZÓR 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>WYKAZ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U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OSÓB 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SKIEROWANYCH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br/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DO REALIZACJI</w:t>
      </w:r>
      <w:r w:rsidRPr="00615F61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ZAMÓWIENIA  </w:t>
      </w:r>
    </w:p>
    <w:p w14:paraId="10A8E5AC" w14:textId="77777777" w:rsidR="00A26581" w:rsidRPr="00D15D60" w:rsidRDefault="00A26581" w:rsidP="00D15D60">
      <w:pPr>
        <w:tabs>
          <w:tab w:val="right" w:pos="9000"/>
        </w:tabs>
        <w:spacing w:after="0" w:line="240" w:lineRule="auto"/>
        <w:ind w:left="-1418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NAZWA WYKONAWCY:…………………………………….</w:t>
      </w:r>
    </w:p>
    <w:p w14:paraId="3A7FA1D2" w14:textId="77777777" w:rsidR="00A26581" w:rsidRPr="00D15D60" w:rsidRDefault="00A26581" w:rsidP="00D15D60">
      <w:pPr>
        <w:tabs>
          <w:tab w:val="right" w:pos="9000"/>
        </w:tabs>
        <w:spacing w:after="0" w:line="240" w:lineRule="auto"/>
        <w:ind w:left="-1418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 xml:space="preserve">ADRES:………………………………………………..………. </w:t>
      </w:r>
    </w:p>
    <w:p w14:paraId="4D6FC0D1" w14:textId="1118EF8E" w:rsidR="00A26581" w:rsidRPr="00D15D60" w:rsidRDefault="00A26581" w:rsidP="00D15D60">
      <w:pPr>
        <w:spacing w:after="0" w:line="240" w:lineRule="auto"/>
        <w:ind w:left="-1418"/>
        <w:jc w:val="both"/>
        <w:rPr>
          <w:rFonts w:ascii="Times New Roman" w:hAnsi="Times New Roman"/>
          <w:b/>
          <w:bCs/>
          <w:iCs/>
          <w:sz w:val="20"/>
          <w:szCs w:val="20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Przedmiot postępowania:</w:t>
      </w:r>
      <w:r w:rsidRPr="00D15D60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685AD6" w:rsidRPr="00D15D60">
        <w:rPr>
          <w:rFonts w:ascii="Times New Roman" w:hAnsi="Times New Roman"/>
          <w:b/>
          <w:bCs/>
          <w:color w:val="000000"/>
          <w:sz w:val="20"/>
          <w:szCs w:val="20"/>
        </w:rPr>
        <w:t xml:space="preserve">Przeprowadzenie certyfikowanego szkolenia dla 5 osób pt. Metodyka Design </w:t>
      </w:r>
      <w:proofErr w:type="spellStart"/>
      <w:r w:rsidR="00685AD6" w:rsidRPr="00D15D60">
        <w:rPr>
          <w:rFonts w:ascii="Times New Roman" w:hAnsi="Times New Roman"/>
          <w:b/>
          <w:bCs/>
          <w:color w:val="000000"/>
          <w:sz w:val="20"/>
          <w:szCs w:val="20"/>
        </w:rPr>
        <w:t>Thinking</w:t>
      </w:r>
      <w:proofErr w:type="spellEnd"/>
      <w:r w:rsidR="00685AD6" w:rsidRPr="00D15D60">
        <w:rPr>
          <w:rFonts w:ascii="Times New Roman" w:hAnsi="Times New Roman"/>
          <w:b/>
          <w:bCs/>
          <w:color w:val="000000"/>
          <w:sz w:val="20"/>
          <w:szCs w:val="20"/>
        </w:rPr>
        <w:t xml:space="preserve"> w ramach projektu POWR.03.05.00-00Z309/18 – KC-zp.272-233/21</w:t>
      </w:r>
    </w:p>
    <w:p w14:paraId="5344EF5C" w14:textId="77777777" w:rsidR="00A26581" w:rsidRPr="00D15D60" w:rsidRDefault="00A26581" w:rsidP="00D15D60">
      <w:pPr>
        <w:spacing w:after="0" w:line="240" w:lineRule="auto"/>
        <w:ind w:left="-141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sz w:val="20"/>
          <w:szCs w:val="20"/>
          <w:lang w:eastAsia="pl-PL"/>
        </w:rPr>
        <w:t>Tryb: podstawowy z możliwością negocjacji</w:t>
      </w:r>
    </w:p>
    <w:p w14:paraId="169F89AC" w14:textId="16DB7013" w:rsidR="00A26581" w:rsidRPr="00D15D60" w:rsidRDefault="00A26581" w:rsidP="00D15D60">
      <w:pPr>
        <w:tabs>
          <w:tab w:val="left" w:pos="0"/>
        </w:tabs>
        <w:spacing w:after="0" w:line="240" w:lineRule="auto"/>
        <w:ind w:left="-1418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D15D60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1.WYKAZ OSÓB SKIEROWANYCH  DO REALIZACJI ZAMÓWIENIA </w:t>
      </w:r>
    </w:p>
    <w:tbl>
      <w:tblPr>
        <w:tblStyle w:val="Tabela-Siatka"/>
        <w:tblW w:w="0" w:type="auto"/>
        <w:tblInd w:w="-1418" w:type="dxa"/>
        <w:tblLook w:val="04A0" w:firstRow="1" w:lastRow="0" w:firstColumn="1" w:lastColumn="0" w:noHBand="0" w:noVBand="1"/>
      </w:tblPr>
      <w:tblGrid>
        <w:gridCol w:w="908"/>
        <w:gridCol w:w="1639"/>
        <w:gridCol w:w="2572"/>
        <w:gridCol w:w="3716"/>
      </w:tblGrid>
      <w:tr w:rsidR="0026206C" w:rsidRPr="00D15D60" w14:paraId="205054DC" w14:textId="77777777" w:rsidTr="0026206C">
        <w:tc>
          <w:tcPr>
            <w:tcW w:w="908" w:type="dxa"/>
          </w:tcPr>
          <w:p w14:paraId="26D9BCFE" w14:textId="77777777" w:rsidR="0026206C" w:rsidRPr="00D15D60" w:rsidRDefault="0026206C" w:rsidP="00DD3C4B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639" w:type="dxa"/>
            <w:vAlign w:val="center"/>
          </w:tcPr>
          <w:p w14:paraId="0A341EE3" w14:textId="137F52F7" w:rsidR="0026206C" w:rsidRPr="00D15D60" w:rsidRDefault="0026206C" w:rsidP="00DD3C4B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Imię i Nazwisko</w:t>
            </w:r>
          </w:p>
        </w:tc>
        <w:tc>
          <w:tcPr>
            <w:tcW w:w="2572" w:type="dxa"/>
            <w:vAlign w:val="center"/>
          </w:tcPr>
          <w:p w14:paraId="0C91B04D" w14:textId="57B55CA0" w:rsidR="0026206C" w:rsidRPr="00D15D60" w:rsidRDefault="0026206C" w:rsidP="0026206C">
            <w:pPr>
              <w:tabs>
                <w:tab w:val="left" w:pos="0"/>
              </w:tabs>
              <w:spacing w:after="0"/>
              <w:jc w:val="center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Szczegółowy zakres szkolenia</w:t>
            </w:r>
          </w:p>
        </w:tc>
        <w:tc>
          <w:tcPr>
            <w:tcW w:w="3716" w:type="dxa"/>
          </w:tcPr>
          <w:p w14:paraId="7A155AFB" w14:textId="2A84D231" w:rsidR="0026206C" w:rsidRPr="00D15D60" w:rsidRDefault="0026206C" w:rsidP="00DD3C4B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hAnsi="Times New Roman"/>
                <w:b/>
                <w:color w:val="000000"/>
                <w:sz w:val="18"/>
                <w:szCs w:val="18"/>
              </w:rPr>
              <w:t>Informacja o podstawie do dysponowania wskazaną osobą</w:t>
            </w:r>
            <w:r w:rsidRPr="00D15D60">
              <w:rPr>
                <w:rFonts w:ascii="Times New Roman" w:hAnsi="Times New Roman"/>
                <w:b/>
                <w:color w:val="000000"/>
                <w:sz w:val="18"/>
                <w:szCs w:val="18"/>
                <w:highlight w:val="yellow"/>
              </w:rPr>
              <w:t>*</w:t>
            </w:r>
          </w:p>
        </w:tc>
      </w:tr>
      <w:tr w:rsidR="0026206C" w:rsidRPr="00D15D60" w14:paraId="6052CC69" w14:textId="77777777" w:rsidTr="00D15D60">
        <w:trPr>
          <w:trHeight w:val="481"/>
        </w:trPr>
        <w:tc>
          <w:tcPr>
            <w:tcW w:w="908" w:type="dxa"/>
          </w:tcPr>
          <w:p w14:paraId="10E6E5A0" w14:textId="64E09C1E" w:rsidR="0026206C" w:rsidRPr="00D15D60" w:rsidRDefault="0026206C" w:rsidP="00DD3C4B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1639" w:type="dxa"/>
            <w:vMerge w:val="restart"/>
          </w:tcPr>
          <w:p w14:paraId="0503F528" w14:textId="77777777" w:rsidR="0026206C" w:rsidRPr="00D15D60" w:rsidRDefault="0026206C" w:rsidP="00DD3C4B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72" w:type="dxa"/>
          </w:tcPr>
          <w:p w14:paraId="20CCEF6B" w14:textId="77777777" w:rsidR="0026206C" w:rsidRPr="00D15D60" w:rsidRDefault="00D15D60" w:rsidP="00DD3C4B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Temat szkolenia:</w:t>
            </w:r>
          </w:p>
          <w:p w14:paraId="38EF91A9" w14:textId="77777777" w:rsidR="00D15D60" w:rsidRPr="00D15D60" w:rsidRDefault="00D15D60" w:rsidP="00DD3C4B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…………………………</w:t>
            </w:r>
          </w:p>
          <w:p w14:paraId="03E0C4B2" w14:textId="3C623108" w:rsidR="00D15D60" w:rsidRPr="00D15D60" w:rsidRDefault="00D15D60" w:rsidP="00DD3C4B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Szkolenie z zakresu kompetencji moderatora </w:t>
            </w:r>
            <w:proofErr w:type="spellStart"/>
            <w:r w:rsidR="00344591" w:rsidRPr="00344591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Desigh</w:t>
            </w:r>
            <w:proofErr w:type="spellEnd"/>
            <w:r w:rsidR="00344591" w:rsidRPr="00344591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="00344591" w:rsidRPr="00344591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Thinking</w:t>
            </w:r>
            <w:proofErr w:type="spellEnd"/>
            <w:r w:rsidRPr="00D15D6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 *TAK/NIE</w:t>
            </w:r>
          </w:p>
        </w:tc>
        <w:tc>
          <w:tcPr>
            <w:tcW w:w="3716" w:type="dxa"/>
            <w:vMerge w:val="restart"/>
          </w:tcPr>
          <w:p w14:paraId="2E3F4FAC" w14:textId="77777777" w:rsidR="0026206C" w:rsidRPr="00D15D60" w:rsidRDefault="0026206C" w:rsidP="00DD3C4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14:paraId="31F4E84F" w14:textId="77777777" w:rsidR="0026206C" w:rsidRPr="00D15D60" w:rsidRDefault="0026206C" w:rsidP="00DD3C4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14:paraId="3B41F508" w14:textId="77777777" w:rsidR="0026206C" w:rsidRPr="00D15D60" w:rsidRDefault="0026206C" w:rsidP="00DD3C4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</w:p>
          <w:p w14:paraId="61028436" w14:textId="1B80E79B" w:rsidR="0026206C" w:rsidRPr="00D15D60" w:rsidRDefault="0026206C" w:rsidP="00DD3C4B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pl-PL"/>
              </w:rPr>
              <w:t>……………………………………………..</w:t>
            </w:r>
          </w:p>
          <w:p w14:paraId="226A3A7F" w14:textId="3896FEDC" w:rsidR="0026206C" w:rsidRPr="00D15D60" w:rsidRDefault="0026206C" w:rsidP="00DD3C4B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eastAsia="Times New Roman" w:hAnsi="Times New Roman"/>
                <w:color w:val="000000"/>
                <w:sz w:val="18"/>
                <w:szCs w:val="18"/>
                <w:highlight w:val="yellow"/>
                <w:lang w:eastAsia="pl-PL"/>
              </w:rPr>
              <w:t>(podać podstawę dysponowania osobą)</w:t>
            </w:r>
          </w:p>
        </w:tc>
      </w:tr>
      <w:tr w:rsidR="0026206C" w:rsidRPr="00D15D60" w14:paraId="53427F71" w14:textId="77777777" w:rsidTr="00D15D60">
        <w:trPr>
          <w:trHeight w:val="499"/>
        </w:trPr>
        <w:tc>
          <w:tcPr>
            <w:tcW w:w="908" w:type="dxa"/>
          </w:tcPr>
          <w:p w14:paraId="7C06AFD7" w14:textId="17D213A7" w:rsidR="0026206C" w:rsidRPr="00D15D60" w:rsidRDefault="0026206C" w:rsidP="00DD3C4B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1639" w:type="dxa"/>
            <w:vMerge/>
          </w:tcPr>
          <w:p w14:paraId="2794D247" w14:textId="77777777" w:rsidR="0026206C" w:rsidRPr="00D15D60" w:rsidRDefault="0026206C" w:rsidP="00DD3C4B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72" w:type="dxa"/>
          </w:tcPr>
          <w:p w14:paraId="04898D5E" w14:textId="77777777" w:rsidR="00D15D60" w:rsidRPr="00D15D60" w:rsidRDefault="00D15D60" w:rsidP="00D15D60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Temat szkolenia:</w:t>
            </w:r>
          </w:p>
          <w:p w14:paraId="2C0105C6" w14:textId="77777777" w:rsidR="00D15D60" w:rsidRPr="00D15D60" w:rsidRDefault="00D15D60" w:rsidP="00D15D60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…………………………</w:t>
            </w:r>
          </w:p>
          <w:p w14:paraId="1353BB59" w14:textId="0D58AC62" w:rsidR="0026206C" w:rsidRPr="00D15D60" w:rsidRDefault="00D15D60" w:rsidP="00D15D60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Szkolenie z zakresu kompetencji moderatora </w:t>
            </w:r>
            <w:proofErr w:type="spellStart"/>
            <w:r w:rsidR="00344591" w:rsidRPr="00344591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Desigh</w:t>
            </w:r>
            <w:proofErr w:type="spellEnd"/>
            <w:r w:rsidR="00344591" w:rsidRPr="00344591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="00344591" w:rsidRPr="00344591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Thinking</w:t>
            </w:r>
            <w:proofErr w:type="spellEnd"/>
            <w:r w:rsidRPr="00D15D6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 *TAK/NIE</w:t>
            </w:r>
          </w:p>
        </w:tc>
        <w:tc>
          <w:tcPr>
            <w:tcW w:w="3716" w:type="dxa"/>
            <w:vMerge/>
          </w:tcPr>
          <w:p w14:paraId="30695083" w14:textId="77777777" w:rsidR="0026206C" w:rsidRPr="00D15D60" w:rsidRDefault="0026206C" w:rsidP="00DD3C4B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</w:p>
        </w:tc>
      </w:tr>
      <w:tr w:rsidR="0026206C" w:rsidRPr="00D15D60" w14:paraId="2F6F51B2" w14:textId="77777777" w:rsidTr="00D15D60">
        <w:trPr>
          <w:trHeight w:val="468"/>
        </w:trPr>
        <w:tc>
          <w:tcPr>
            <w:tcW w:w="908" w:type="dxa"/>
          </w:tcPr>
          <w:p w14:paraId="310B9FE4" w14:textId="71489E98" w:rsidR="0026206C" w:rsidRPr="00D15D60" w:rsidRDefault="0026206C" w:rsidP="00DD3C4B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1639" w:type="dxa"/>
            <w:vMerge/>
          </w:tcPr>
          <w:p w14:paraId="2601B024" w14:textId="77777777" w:rsidR="0026206C" w:rsidRPr="00D15D60" w:rsidRDefault="0026206C" w:rsidP="00DD3C4B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572" w:type="dxa"/>
          </w:tcPr>
          <w:p w14:paraId="30A4713E" w14:textId="77777777" w:rsidR="00D15D60" w:rsidRPr="00D15D60" w:rsidRDefault="00D15D60" w:rsidP="00D15D60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  <w:t>Temat szkolenia:</w:t>
            </w:r>
          </w:p>
          <w:p w14:paraId="2F9928D2" w14:textId="77777777" w:rsidR="00D15D60" w:rsidRPr="00D15D60" w:rsidRDefault="00D15D60" w:rsidP="00D15D60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…………………………</w:t>
            </w:r>
          </w:p>
          <w:p w14:paraId="29CF2567" w14:textId="2BEA1EEA" w:rsidR="00344591" w:rsidRPr="00344591" w:rsidRDefault="00D15D60" w:rsidP="00D15D60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</w:pPr>
            <w:r w:rsidRPr="00D15D6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Szkolenie z zakresu kompetencji moderatora </w:t>
            </w:r>
            <w:proofErr w:type="spellStart"/>
            <w:r w:rsidR="00344591" w:rsidRPr="00344591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Desigh</w:t>
            </w:r>
            <w:proofErr w:type="spellEnd"/>
            <w:r w:rsidR="00344591" w:rsidRPr="00344591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="00344591" w:rsidRPr="00344591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>Thinking</w:t>
            </w:r>
            <w:proofErr w:type="spellEnd"/>
            <w:r w:rsidRPr="00D15D60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  <w:lang w:eastAsia="pl-PL"/>
              </w:rPr>
              <w:t xml:space="preserve"> *TAK/NIE</w:t>
            </w:r>
          </w:p>
        </w:tc>
        <w:tc>
          <w:tcPr>
            <w:tcW w:w="3716" w:type="dxa"/>
            <w:vMerge/>
          </w:tcPr>
          <w:p w14:paraId="10B5F471" w14:textId="77777777" w:rsidR="0026206C" w:rsidRPr="00D15D60" w:rsidRDefault="0026206C" w:rsidP="00DD3C4B">
            <w:pPr>
              <w:tabs>
                <w:tab w:val="left" w:pos="0"/>
              </w:tabs>
              <w:spacing w:after="0"/>
              <w:jc w:val="both"/>
              <w:rPr>
                <w:rFonts w:ascii="Times New Roman" w:eastAsia="Times New Roman" w:hAnsi="Times New Roman"/>
                <w:b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1907DDFF" w14:textId="590FED0E" w:rsidR="00DD3C4B" w:rsidRDefault="00344591" w:rsidP="00DD3C4B">
      <w:pPr>
        <w:spacing w:after="0" w:line="240" w:lineRule="auto"/>
        <w:ind w:left="-1418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*niepotrzebne skreślić</w:t>
      </w:r>
    </w:p>
    <w:p w14:paraId="53061896" w14:textId="77777777" w:rsidR="00344591" w:rsidRDefault="00344591" w:rsidP="00DD3C4B">
      <w:pPr>
        <w:spacing w:after="0" w:line="240" w:lineRule="auto"/>
        <w:ind w:left="-1418"/>
        <w:rPr>
          <w:rFonts w:ascii="Times New Roman" w:hAnsi="Times New Roman"/>
          <w:sz w:val="18"/>
          <w:szCs w:val="18"/>
        </w:rPr>
      </w:pPr>
    </w:p>
    <w:p w14:paraId="1718A723" w14:textId="07F33A15" w:rsidR="00A26581" w:rsidRPr="00E62BF0" w:rsidRDefault="00A26581" w:rsidP="00DD3C4B">
      <w:pPr>
        <w:spacing w:after="0" w:line="240" w:lineRule="auto"/>
        <w:ind w:left="-1418"/>
        <w:rPr>
          <w:rFonts w:ascii="Times New Roman" w:hAnsi="Times New Roman"/>
          <w:sz w:val="18"/>
          <w:szCs w:val="18"/>
        </w:rPr>
      </w:pPr>
      <w:r w:rsidRPr="00E62BF0">
        <w:rPr>
          <w:rFonts w:ascii="Times New Roman" w:hAnsi="Times New Roman"/>
          <w:sz w:val="18"/>
          <w:szCs w:val="18"/>
        </w:rPr>
        <w:t>Miejscowość, ……………………., dnia …………………… r.</w:t>
      </w:r>
    </w:p>
    <w:p w14:paraId="3576F036" w14:textId="77777777" w:rsidR="0077774B" w:rsidRDefault="00A26581" w:rsidP="00DD3C4B">
      <w:pPr>
        <w:tabs>
          <w:tab w:val="left" w:pos="5040"/>
        </w:tabs>
        <w:spacing w:after="0" w:line="240" w:lineRule="auto"/>
        <w:ind w:left="-1418"/>
        <w:jc w:val="right"/>
        <w:rPr>
          <w:rFonts w:ascii="Times New Roman" w:hAnsi="Times New Roman"/>
          <w:sz w:val="18"/>
          <w:szCs w:val="18"/>
        </w:rPr>
      </w:pPr>
      <w:r w:rsidRPr="00E62BF0">
        <w:rPr>
          <w:rFonts w:ascii="Times New Roman" w:hAnsi="Times New Roman"/>
          <w:sz w:val="18"/>
          <w:szCs w:val="18"/>
        </w:rPr>
        <w:tab/>
      </w:r>
    </w:p>
    <w:p w14:paraId="27D0A5A9" w14:textId="46C6033C" w:rsidR="00A26581" w:rsidRPr="00E62BF0" w:rsidRDefault="00A26581" w:rsidP="00DD3C4B">
      <w:pPr>
        <w:tabs>
          <w:tab w:val="left" w:pos="5040"/>
        </w:tabs>
        <w:spacing w:after="0" w:line="240" w:lineRule="auto"/>
        <w:ind w:left="-1418"/>
        <w:jc w:val="right"/>
        <w:rPr>
          <w:rFonts w:ascii="Times New Roman" w:hAnsi="Times New Roman"/>
          <w:sz w:val="18"/>
          <w:szCs w:val="18"/>
        </w:rPr>
      </w:pPr>
      <w:r w:rsidRPr="00E62BF0">
        <w:rPr>
          <w:rFonts w:ascii="Times New Roman" w:hAnsi="Times New Roman"/>
          <w:sz w:val="18"/>
          <w:szCs w:val="18"/>
        </w:rPr>
        <w:t>…………………………………</w:t>
      </w:r>
    </w:p>
    <w:p w14:paraId="0A7003DD" w14:textId="5DDC331C" w:rsidR="00A26581" w:rsidRPr="00E62BF0" w:rsidRDefault="00A26581" w:rsidP="00DD3C4B">
      <w:pPr>
        <w:tabs>
          <w:tab w:val="left" w:pos="5040"/>
        </w:tabs>
        <w:spacing w:after="0" w:line="240" w:lineRule="auto"/>
        <w:ind w:left="-1418"/>
        <w:jc w:val="right"/>
        <w:rPr>
          <w:rFonts w:ascii="Times New Roman" w:hAnsi="Times New Roman"/>
          <w:sz w:val="18"/>
          <w:szCs w:val="18"/>
        </w:rPr>
      </w:pPr>
      <w:r w:rsidRPr="00E62BF0">
        <w:rPr>
          <w:rFonts w:ascii="Times New Roman" w:hAnsi="Times New Roman"/>
          <w:sz w:val="18"/>
          <w:szCs w:val="18"/>
        </w:rPr>
        <w:t>podpis osoby/osób upoważnionej/upoważnionych</w:t>
      </w:r>
    </w:p>
    <w:p w14:paraId="7FF672D9" w14:textId="77777777" w:rsidR="00344591" w:rsidRDefault="00A26581" w:rsidP="00344591">
      <w:pPr>
        <w:tabs>
          <w:tab w:val="left" w:pos="5040"/>
        </w:tabs>
        <w:spacing w:after="0" w:line="240" w:lineRule="auto"/>
        <w:ind w:left="-1418"/>
        <w:jc w:val="right"/>
        <w:rPr>
          <w:rFonts w:ascii="Times New Roman" w:hAnsi="Times New Roman"/>
          <w:b/>
          <w:sz w:val="18"/>
          <w:szCs w:val="18"/>
        </w:rPr>
      </w:pPr>
      <w:r w:rsidRPr="00E62BF0">
        <w:rPr>
          <w:rFonts w:ascii="Times New Roman" w:hAnsi="Times New Roman"/>
          <w:sz w:val="18"/>
          <w:szCs w:val="18"/>
        </w:rPr>
        <w:t>do reprezentowania</w:t>
      </w:r>
      <w:r w:rsidR="00344591">
        <w:rPr>
          <w:rFonts w:ascii="Times New Roman" w:hAnsi="Times New Roman"/>
          <w:sz w:val="18"/>
          <w:szCs w:val="18"/>
        </w:rPr>
        <w:t xml:space="preserve"> </w:t>
      </w:r>
      <w:r w:rsidRPr="00E62BF0">
        <w:rPr>
          <w:rFonts w:ascii="Times New Roman" w:hAnsi="Times New Roman"/>
          <w:b/>
          <w:sz w:val="18"/>
          <w:szCs w:val="18"/>
        </w:rPr>
        <w:t>Wykonawcy</w:t>
      </w:r>
    </w:p>
    <w:p w14:paraId="3532BBB0" w14:textId="77777777" w:rsidR="00344591" w:rsidRDefault="00344591" w:rsidP="00344591">
      <w:pPr>
        <w:tabs>
          <w:tab w:val="left" w:pos="5040"/>
        </w:tabs>
        <w:spacing w:after="0" w:line="240" w:lineRule="auto"/>
        <w:ind w:left="-1418"/>
        <w:rPr>
          <w:rFonts w:ascii="Times New Roman" w:hAnsi="Times New Roman"/>
          <w:b/>
          <w:sz w:val="18"/>
          <w:szCs w:val="18"/>
        </w:rPr>
      </w:pPr>
    </w:p>
    <w:p w14:paraId="2A5EFFCC" w14:textId="2CA0F062" w:rsidR="00A26581" w:rsidRPr="00344591" w:rsidRDefault="00A26581" w:rsidP="00344591">
      <w:pPr>
        <w:tabs>
          <w:tab w:val="left" w:pos="5040"/>
        </w:tabs>
        <w:spacing w:after="0" w:line="240" w:lineRule="auto"/>
        <w:ind w:left="-1418"/>
        <w:rPr>
          <w:rFonts w:ascii="Times New Roman" w:hAnsi="Times New Roman"/>
          <w:b/>
          <w:sz w:val="18"/>
          <w:szCs w:val="18"/>
        </w:rPr>
      </w:pPr>
      <w:r>
        <w:rPr>
          <w:rFonts w:ascii="Times New Roman" w:eastAsia="Times New Roman" w:hAnsi="Times New Roman"/>
          <w:sz w:val="16"/>
          <w:szCs w:val="16"/>
          <w:highlight w:val="yellow"/>
          <w:lang w:eastAsia="pl-PL"/>
        </w:rPr>
        <w:t>W podstawie dysponowania  należy wpisać postawę dysponowania wskazaną osobą np. pracownik własny/umowa o pracę/umowa zlecenie itp.</w:t>
      </w:r>
    </w:p>
    <w:p w14:paraId="52E96765" w14:textId="77777777" w:rsidR="00A26581" w:rsidRDefault="00A26581" w:rsidP="00DD3C4B">
      <w:pPr>
        <w:spacing w:after="0" w:line="240" w:lineRule="auto"/>
        <w:ind w:left="-1418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14:paraId="23875F6D" w14:textId="12C2BAB3" w:rsidR="004D3D22" w:rsidRPr="00332220" w:rsidRDefault="00A26581" w:rsidP="00DD3C4B">
      <w:pPr>
        <w:tabs>
          <w:tab w:val="left" w:pos="5040"/>
        </w:tabs>
        <w:spacing w:after="0" w:line="240" w:lineRule="auto"/>
        <w:ind w:left="-1418"/>
        <w:jc w:val="center"/>
      </w:pPr>
      <w:r w:rsidRPr="000F4A35">
        <w:rPr>
          <w:rFonts w:ascii="Times New Roman" w:hAnsi="Times New Roman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 w:rsidRPr="000F4A35">
        <w:rPr>
          <w:rFonts w:ascii="Times New Roman" w:hAnsi="Times New Roman"/>
          <w:bCs/>
          <w:i/>
          <w:iCs/>
          <w:color w:val="FF0000"/>
          <w:sz w:val="18"/>
          <w:szCs w:val="18"/>
        </w:rPr>
        <w:br/>
        <w:t xml:space="preserve"> podpisem elektronicznym </w:t>
      </w:r>
    </w:p>
    <w:sectPr w:rsidR="004D3D22" w:rsidRPr="00332220" w:rsidSect="004D3D22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6AB7A" w14:textId="77777777" w:rsidR="00BC7630" w:rsidRDefault="00BC7630">
      <w:pPr>
        <w:spacing w:after="0" w:line="240" w:lineRule="auto"/>
      </w:pPr>
      <w:r>
        <w:separator/>
      </w:r>
    </w:p>
  </w:endnote>
  <w:endnote w:type="continuationSeparator" w:id="0">
    <w:p w14:paraId="71CF9E06" w14:textId="77777777" w:rsidR="00BC7630" w:rsidRDefault="00BC7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55298" w14:textId="77777777" w:rsidR="004D3D22" w:rsidRDefault="004D3D22" w:rsidP="004D3D2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2F3980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2F3980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14:paraId="007E824A" w14:textId="77777777" w:rsidR="004D3D22" w:rsidRDefault="004D3D22" w:rsidP="004D3D22">
    <w:pPr>
      <w:pStyle w:val="Stopka"/>
      <w:rPr>
        <w:rFonts w:ascii="Verdana" w:hAnsi="Verdana" w:cs="Arial"/>
        <w:sz w:val="14"/>
        <w:szCs w:val="14"/>
      </w:rPr>
    </w:pPr>
  </w:p>
  <w:p w14:paraId="10590809" w14:textId="77777777" w:rsidR="004D3D22" w:rsidRPr="00633BD9" w:rsidRDefault="004D3D22" w:rsidP="004D3D2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14:paraId="4295E8C2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14:paraId="0C0F3541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3E7AC772" w14:textId="77777777" w:rsidR="004D3D22" w:rsidRPr="00633BD9" w:rsidRDefault="004D3D22" w:rsidP="004D3D2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E4440F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359C2E" w14:textId="77777777" w:rsidR="00BC7630" w:rsidRDefault="00BC7630">
      <w:pPr>
        <w:spacing w:after="0" w:line="240" w:lineRule="auto"/>
      </w:pPr>
      <w:r>
        <w:separator/>
      </w:r>
    </w:p>
  </w:footnote>
  <w:footnote w:type="continuationSeparator" w:id="0">
    <w:p w14:paraId="2B0FDA97" w14:textId="77777777" w:rsidR="00BC7630" w:rsidRDefault="00BC7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519C8" w14:textId="20D4F458" w:rsidR="004D3D22" w:rsidRDefault="00FE4A6B" w:rsidP="004D3D22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rPr>
        <w:noProof/>
      </w:rPr>
      <w:drawing>
        <wp:inline distT="0" distB="0" distL="0" distR="0" wp14:anchorId="729EF7D6" wp14:editId="303FF634">
          <wp:extent cx="523875" cy="1019175"/>
          <wp:effectExtent l="0" t="0" r="0" b="0"/>
          <wp:docPr id="50" name="Obraz 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8AE02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5C6117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3A99894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F354536" w14:textId="77777777" w:rsidR="004D3D22" w:rsidRDefault="004D3D22" w:rsidP="004D3D22">
    <w:pPr>
      <w:pStyle w:val="Nagwek"/>
      <w:rPr>
        <w:rFonts w:ascii="Verdana" w:hAnsi="Verdana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3BE8FE" w14:textId="1C1A5515" w:rsidR="004D3D22" w:rsidRDefault="00FE4A6B" w:rsidP="004D3D22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drawing>
        <wp:inline distT="0" distB="0" distL="0" distR="0" wp14:anchorId="5796B8A3" wp14:editId="1D88971F">
          <wp:extent cx="2657475" cy="1362075"/>
          <wp:effectExtent l="0" t="0" r="0" b="0"/>
          <wp:docPr id="5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660886" w14:textId="77777777" w:rsidR="004D3D22" w:rsidRDefault="004D3D22" w:rsidP="004D3D22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161FBFB" w14:textId="77777777" w:rsidR="004D3D22" w:rsidRDefault="00E4440F" w:rsidP="004D3D22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="004D3D22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14:paraId="570CBD66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Dział Zamówień Publicznych </w:t>
    </w:r>
  </w:p>
  <w:p w14:paraId="1ECADD94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67A34357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D5B52D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33870EED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F5472B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5C291E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465260F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4771FC0B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ADF0FBA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A6B5BB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63A9585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72AFB110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14:paraId="5928A560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075D49B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20E2A6C9" w14:textId="5BD8EA80" w:rsidR="004D3D22" w:rsidRPr="00344591" w:rsidRDefault="00344591" w:rsidP="00344591">
    <w:pPr>
      <w:pStyle w:val="Nagwek"/>
      <w:tabs>
        <w:tab w:val="right" w:pos="7371"/>
      </w:tabs>
      <w:jc w:val="right"/>
      <w:rPr>
        <w:rFonts w:ascii="Verdana" w:hAnsi="Verdana"/>
        <w:b/>
        <w:bCs/>
        <w:sz w:val="16"/>
        <w:szCs w:val="16"/>
      </w:rPr>
    </w:pPr>
    <w:r w:rsidRPr="00344591">
      <w:rPr>
        <w:rFonts w:ascii="Verdana" w:hAnsi="Verdana"/>
        <w:b/>
        <w:bCs/>
        <w:sz w:val="16"/>
        <w:szCs w:val="16"/>
      </w:rPr>
      <w:t>Załącznik nr 6</w:t>
    </w:r>
  </w:p>
  <w:p w14:paraId="32253FAB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A084402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A25E61C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AF96A6E" w14:textId="77777777" w:rsidR="004D3D22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7D74E8E1" w14:textId="77777777" w:rsidR="004D3D22" w:rsidRPr="001E5708" w:rsidRDefault="004D3D22" w:rsidP="004D3D22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91707BD" w14:textId="77777777" w:rsidR="004D3D22" w:rsidRPr="001001FE" w:rsidRDefault="004D3D22" w:rsidP="004D3D22">
    <w:pPr>
      <w:pStyle w:val="Nagwek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1F75"/>
    <w:rsid w:val="00032AD1"/>
    <w:rsid w:val="0026206C"/>
    <w:rsid w:val="002F3980"/>
    <w:rsid w:val="00332220"/>
    <w:rsid w:val="00344591"/>
    <w:rsid w:val="003C008D"/>
    <w:rsid w:val="004C4270"/>
    <w:rsid w:val="004D3D22"/>
    <w:rsid w:val="005A1F75"/>
    <w:rsid w:val="00685AD6"/>
    <w:rsid w:val="00713DAB"/>
    <w:rsid w:val="0077774B"/>
    <w:rsid w:val="007A62B0"/>
    <w:rsid w:val="007C62CE"/>
    <w:rsid w:val="00A17431"/>
    <w:rsid w:val="00A26581"/>
    <w:rsid w:val="00A52F70"/>
    <w:rsid w:val="00BC7630"/>
    <w:rsid w:val="00C32AE7"/>
    <w:rsid w:val="00D15D60"/>
    <w:rsid w:val="00D610DF"/>
    <w:rsid w:val="00DD3C4B"/>
    <w:rsid w:val="00E4440F"/>
    <w:rsid w:val="00F138D2"/>
    <w:rsid w:val="00F81271"/>
    <w:rsid w:val="00FE4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68E0883"/>
  <w15:chartTrackingRefBased/>
  <w15:docId w15:val="{A973CF61-3725-4738-A90E-5CFDFABE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26581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33222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paragraph" w:styleId="Nagwek">
    <w:name w:val="header"/>
    <w:basedOn w:val="Normalny"/>
    <w:rsid w:val="007A62B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Stopka">
    <w:name w:val="footer"/>
    <w:basedOn w:val="Normalny"/>
    <w:rsid w:val="007A62B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7A62B0"/>
    <w:rPr>
      <w:color w:val="0000FF"/>
      <w:u w:val="single"/>
    </w:rPr>
  </w:style>
  <w:style w:type="table" w:styleId="Tabela-Siatka">
    <w:name w:val="Table Grid"/>
    <w:basedOn w:val="Standardowy"/>
    <w:uiPriority w:val="39"/>
    <w:rsid w:val="004C42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133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5</cp:revision>
  <cp:lastPrinted>2021-06-09T10:07:00Z</cp:lastPrinted>
  <dcterms:created xsi:type="dcterms:W3CDTF">2021-06-09T10:07:00Z</dcterms:created>
  <dcterms:modified xsi:type="dcterms:W3CDTF">2021-06-10T08:07:00Z</dcterms:modified>
</cp:coreProperties>
</file>