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B6674" w14:textId="77777777" w:rsidR="00347775" w:rsidRDefault="00347775" w:rsidP="00347775">
      <w:pPr>
        <w:pStyle w:val="Gwka"/>
        <w:tabs>
          <w:tab w:val="left" w:pos="6525"/>
        </w:tabs>
        <w:jc w:val="center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         </w:t>
      </w:r>
      <w:r w:rsidR="00D349AA">
        <w:rPr>
          <w:noProof/>
          <w:lang w:eastAsia="pl-PL"/>
        </w:rPr>
        <w:pict w14:anchorId="4EF47A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  <w:r>
        <w:rPr>
          <w:sz w:val="22"/>
          <w:szCs w:val="22"/>
          <w:lang w:eastAsia="pl-PL"/>
        </w:rPr>
        <w:t xml:space="preserve">   </w:t>
      </w:r>
    </w:p>
    <w:p w14:paraId="14661DB3" w14:textId="77777777" w:rsidR="00347775" w:rsidRDefault="00347775" w:rsidP="00347775">
      <w:pPr>
        <w:keepNext/>
        <w:jc w:val="right"/>
        <w:outlineLvl w:val="0"/>
        <w:rPr>
          <w:b/>
          <w:sz w:val="22"/>
          <w:szCs w:val="22"/>
        </w:rPr>
      </w:pPr>
    </w:p>
    <w:p w14:paraId="2C8E204A" w14:textId="77777777" w:rsidR="00347775" w:rsidRDefault="00347775" w:rsidP="00347775">
      <w:pPr>
        <w:keepNext/>
        <w:jc w:val="right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Załącznik nr 4</w:t>
      </w:r>
    </w:p>
    <w:p w14:paraId="63797C90" w14:textId="77777777" w:rsidR="00347775" w:rsidRDefault="00347775" w:rsidP="00347775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46AC9DAB" w14:textId="77777777" w:rsidR="00347775" w:rsidRDefault="00347775" w:rsidP="00347775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67297E8A" w14:textId="77777777" w:rsidR="00347775" w:rsidRDefault="00347775" w:rsidP="00347775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3DE850AB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bookmarkStart w:id="0" w:name="_Toc470857623"/>
    </w:p>
    <w:p w14:paraId="146B967A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zawarta w dniu .................... r. w Krakowie w wyniku przeprowadzonego postępowania o zamówienie publiczne </w:t>
      </w:r>
    </w:p>
    <w:p w14:paraId="7E787E70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pomiędzy</w:t>
      </w:r>
    </w:p>
    <w:p w14:paraId="6F9790C3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Akademią Górniczo-Hutniczą im. Stanisława Staszica w Krakowie al. Mickiewicza 30, 30-059 Kraków, </w:t>
      </w:r>
      <w:r>
        <w:rPr>
          <w:sz w:val="22"/>
          <w:szCs w:val="22"/>
        </w:rPr>
        <w:t xml:space="preserve">  Wydział / inna jednostka ......................................................</w:t>
      </w:r>
    </w:p>
    <w:p w14:paraId="24996F45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reprezentowana przez:</w:t>
      </w:r>
    </w:p>
    <w:p w14:paraId="2D4E693C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1.Dziekana Wydziału /Kierownika Jednostki/..................................................................</w:t>
      </w:r>
    </w:p>
    <w:p w14:paraId="3427DAFF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zwaną dalej ZAMAWIAJACYM</w:t>
      </w:r>
    </w:p>
    <w:p w14:paraId="780924F3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14:paraId="11DB86F3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2DD4D7BE" w14:textId="77777777" w:rsidR="00347775" w:rsidRDefault="00347775" w:rsidP="00347775">
      <w:pPr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(nazwa i siedziba przedsiębiorcy oraz jego adres). </w:t>
      </w:r>
    </w:p>
    <w:p w14:paraId="59656817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reprezentowanym przez:</w:t>
      </w:r>
    </w:p>
    <w:p w14:paraId="225732EB" w14:textId="77777777" w:rsidR="00347775" w:rsidRDefault="00347775" w:rsidP="00347775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06491ED1" w14:textId="77777777" w:rsidR="00347775" w:rsidRDefault="00347775" w:rsidP="00347775">
      <w:pPr>
        <w:ind w:right="-47"/>
        <w:jc w:val="both"/>
        <w:rPr>
          <w:bCs/>
          <w:sz w:val="22"/>
          <w:szCs w:val="22"/>
        </w:rPr>
      </w:pPr>
      <w:r>
        <w:rPr>
          <w:sz w:val="22"/>
          <w:szCs w:val="22"/>
        </w:rPr>
        <w:t>zwanym dalej WYKONAWCA.</w:t>
      </w:r>
    </w:p>
    <w:p w14:paraId="3E2FE94E" w14:textId="77777777" w:rsidR="00347775" w:rsidRDefault="00347775" w:rsidP="00347775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§ 1 Przedmiot Umowy</w:t>
      </w:r>
      <w:bookmarkEnd w:id="0"/>
    </w:p>
    <w:p w14:paraId="1F64D6CF" w14:textId="4F1F5958" w:rsidR="00347775" w:rsidRPr="00825BAB" w:rsidRDefault="00347775" w:rsidP="00825BAB">
      <w:pPr>
        <w:rPr>
          <w:b/>
          <w:bCs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1. Przedmiotem umowy jest usługa </w:t>
      </w:r>
      <w:bookmarkStart w:id="1" w:name="_Hlk64373381"/>
      <w:r w:rsidR="00825BAB" w:rsidRPr="00825BAB">
        <w:rPr>
          <w:rFonts w:eastAsia="Arial Unicode MS"/>
          <w:b/>
          <w:sz w:val="22"/>
          <w:szCs w:val="22"/>
        </w:rPr>
        <w:t xml:space="preserve">Przeprowadzenie certyfikowanego szkolenia dla 5 osób pt. Metodyka </w:t>
      </w:r>
      <w:proofErr w:type="spellStart"/>
      <w:r w:rsidR="00825BAB" w:rsidRPr="00825BAB">
        <w:rPr>
          <w:rFonts w:eastAsia="Arial Unicode MS"/>
          <w:b/>
          <w:sz w:val="22"/>
          <w:szCs w:val="22"/>
        </w:rPr>
        <w:t>Desigh</w:t>
      </w:r>
      <w:proofErr w:type="spellEnd"/>
      <w:r w:rsidR="00825BAB" w:rsidRPr="00825BAB">
        <w:rPr>
          <w:rFonts w:eastAsia="Arial Unicode MS"/>
          <w:b/>
          <w:sz w:val="22"/>
          <w:szCs w:val="22"/>
        </w:rPr>
        <w:t xml:space="preserve"> </w:t>
      </w:r>
      <w:proofErr w:type="spellStart"/>
      <w:r w:rsidR="00825BAB" w:rsidRPr="00825BAB">
        <w:rPr>
          <w:rFonts w:eastAsia="Arial Unicode MS"/>
          <w:b/>
          <w:sz w:val="22"/>
          <w:szCs w:val="22"/>
        </w:rPr>
        <w:t>Thinkingw</w:t>
      </w:r>
      <w:proofErr w:type="spellEnd"/>
      <w:r w:rsidR="00825BAB" w:rsidRPr="00825BAB">
        <w:rPr>
          <w:rFonts w:eastAsia="Arial Unicode MS"/>
          <w:b/>
          <w:sz w:val="22"/>
          <w:szCs w:val="22"/>
        </w:rPr>
        <w:t xml:space="preserve"> ramach projektu POWR.03.05.00-00-Z309/18</w:t>
      </w:r>
      <w:bookmarkEnd w:id="1"/>
      <w:r>
        <w:rPr>
          <w:rFonts w:eastAsia="Arial Unicode MS"/>
          <w:sz w:val="22"/>
          <w:szCs w:val="22"/>
        </w:rPr>
        <w:t>, zwana dalej przedmiotem umowy.</w:t>
      </w:r>
    </w:p>
    <w:p w14:paraId="7A9186EE" w14:textId="77777777" w:rsidR="00347775" w:rsidRDefault="00347775" w:rsidP="00347775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14:paraId="3BF26075" w14:textId="0A63EC54" w:rsidR="00347775" w:rsidRDefault="00347775" w:rsidP="00347775">
      <w:pPr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3. Przedmiot umowy jest realizowany w ramach projektu </w:t>
      </w:r>
      <w:r>
        <w:rPr>
          <w:sz w:val="22"/>
          <w:szCs w:val="22"/>
        </w:rPr>
        <w:t>POWR.03.05.00-00-Z30</w:t>
      </w:r>
      <w:r w:rsidR="00825BAB">
        <w:rPr>
          <w:sz w:val="22"/>
          <w:szCs w:val="22"/>
        </w:rPr>
        <w:t>9</w:t>
      </w:r>
      <w:r>
        <w:rPr>
          <w:sz w:val="22"/>
          <w:szCs w:val="22"/>
        </w:rPr>
        <w:t>/1</w:t>
      </w:r>
      <w:r w:rsidR="00825BAB">
        <w:rPr>
          <w:sz w:val="22"/>
          <w:szCs w:val="22"/>
        </w:rPr>
        <w:t>8</w:t>
      </w:r>
      <w:r w:rsidR="000B4780">
        <w:rPr>
          <w:sz w:val="22"/>
          <w:szCs w:val="22"/>
        </w:rPr>
        <w:t>.</w:t>
      </w:r>
    </w:p>
    <w:p w14:paraId="5C6B360E" w14:textId="77777777" w:rsidR="00347775" w:rsidRDefault="00347775" w:rsidP="00347775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2" w:name="_Toc447696299"/>
      <w:bookmarkStart w:id="3" w:name="_Toc470857624"/>
    </w:p>
    <w:p w14:paraId="180590DA" w14:textId="77777777" w:rsidR="00347775" w:rsidRDefault="00347775" w:rsidP="00347775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§ 2 Termin realizacji umowy</w:t>
      </w:r>
      <w:bookmarkEnd w:id="2"/>
      <w:bookmarkEnd w:id="3"/>
    </w:p>
    <w:p w14:paraId="2892C5E7" w14:textId="77777777" w:rsidR="00347775" w:rsidRDefault="00347775" w:rsidP="0034777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>
        <w:rPr>
          <w:rFonts w:eastAsia="Arial Unicode MS"/>
          <w:bCs/>
          <w:sz w:val="22"/>
          <w:szCs w:val="22"/>
        </w:rPr>
        <w:t>Wykonawca zobowiązuje się wykonać usługę w terminie: …………….</w:t>
      </w:r>
    </w:p>
    <w:p w14:paraId="21BEE611" w14:textId="77777777" w:rsidR="00347775" w:rsidRDefault="00347775" w:rsidP="00347775">
      <w:pPr>
        <w:autoSpaceDE w:val="0"/>
        <w:autoSpaceDN w:val="0"/>
        <w:adjustRightInd w:val="0"/>
        <w:ind w:left="426"/>
        <w:jc w:val="center"/>
        <w:rPr>
          <w:rFonts w:eastAsia="Arial Unicode MS"/>
          <w:b/>
          <w:bCs/>
          <w:sz w:val="22"/>
          <w:szCs w:val="22"/>
        </w:rPr>
      </w:pPr>
      <w:bookmarkStart w:id="4" w:name="_Toc447696300"/>
    </w:p>
    <w:p w14:paraId="338CE807" w14:textId="77777777" w:rsidR="00347775" w:rsidRDefault="00347775" w:rsidP="00347775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14:paraId="3FAE23D1" w14:textId="77777777" w:rsidR="00347775" w:rsidRDefault="00347775" w:rsidP="00347775">
      <w:pPr>
        <w:widowControl w:val="0"/>
        <w:tabs>
          <w:tab w:val="left" w:pos="333"/>
        </w:tabs>
        <w:suppressAutoHyphens/>
        <w:jc w:val="both"/>
        <w:outlineLvl w:val="1"/>
        <w:rPr>
          <w:color w:val="000000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1. Za prawidłowe wykonanie przedmiotu Umowy Wykonawca otrzyma wynagrodzenie maksymalne w wysokości brutto …………………….. zł (słownie: ……………………..). </w:t>
      </w:r>
      <w:r>
        <w:rPr>
          <w:rFonts w:eastAsia="Calibri"/>
          <w:sz w:val="22"/>
          <w:szCs w:val="22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rFonts w:eastAsia="Calibri"/>
          <w:sz w:val="22"/>
          <w:szCs w:val="22"/>
        </w:rPr>
        <w:t>t.j</w:t>
      </w:r>
      <w:proofErr w:type="spellEnd"/>
      <w:r>
        <w:rPr>
          <w:rFonts w:eastAsia="Calibri"/>
          <w:sz w:val="22"/>
          <w:szCs w:val="22"/>
        </w:rPr>
        <w:t>. Dz. U. 2018.701 j.t.)</w:t>
      </w:r>
      <w:r>
        <w:rPr>
          <w:bCs/>
          <w:iCs/>
          <w:sz w:val="22"/>
          <w:szCs w:val="22"/>
          <w:lang w:eastAsia="zh-CN"/>
        </w:rPr>
        <w:t xml:space="preserve">. </w:t>
      </w:r>
    </w:p>
    <w:p w14:paraId="16A0E983" w14:textId="77777777" w:rsidR="00347775" w:rsidRDefault="00347775" w:rsidP="00347775">
      <w:pPr>
        <w:widowControl w:val="0"/>
        <w:tabs>
          <w:tab w:val="left" w:pos="333"/>
        </w:tabs>
        <w:suppressAutoHyphens/>
        <w:jc w:val="both"/>
        <w:outlineLvl w:val="1"/>
        <w:rPr>
          <w:color w:val="000000"/>
          <w:sz w:val="22"/>
          <w:szCs w:val="22"/>
        </w:rPr>
      </w:pPr>
      <w:r>
        <w:rPr>
          <w:bCs/>
          <w:iCs/>
          <w:sz w:val="22"/>
          <w:szCs w:val="22"/>
          <w:lang w:eastAsia="zh-CN"/>
        </w:rPr>
        <w:t>2. Cena brutto za przeprowadzenie szkolenia dla 1 osoby wynosi …………………</w:t>
      </w:r>
    </w:p>
    <w:p w14:paraId="362AFF3D" w14:textId="77777777" w:rsidR="00347775" w:rsidRDefault="00347775" w:rsidP="00347775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 xml:space="preserve">3.Wynagrodzenie,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2A8E86ED" w14:textId="42848946" w:rsidR="00347775" w:rsidRDefault="00347775" w:rsidP="0034777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bCs/>
          <w:color w:val="FF0000"/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4. Płatność nastąpi po przeprowadzeniu każdorazowego szkolenia, dla faktycznej ilości osób, przelewem w ciągu 21 dni od daty otrzymania faktury przez Zamawiającego,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eastAsia="zh-CN"/>
        </w:rPr>
        <w:t xml:space="preserve">na rachunek Wykonawcy umieszczony na dzień zlecenia </w:t>
      </w:r>
      <w:r w:rsidRPr="00A344B0">
        <w:rPr>
          <w:sz w:val="22"/>
          <w:szCs w:val="22"/>
          <w:lang w:eastAsia="zh-CN"/>
        </w:rPr>
        <w:t>przelewu w wykazie podmiotów, o których mowa w art. 96b ust. 1) Ustawy o podatku od towarów i usług</w:t>
      </w:r>
      <w:r w:rsidRPr="00A344B0">
        <w:rPr>
          <w:rStyle w:val="Odwoaniedokomentarza"/>
          <w:sz w:val="22"/>
          <w:szCs w:val="22"/>
        </w:rPr>
        <w:t xml:space="preserve">. Gwarantowany zakres umowy to szkolenie </w:t>
      </w:r>
      <w:r w:rsidRPr="00D349AA">
        <w:rPr>
          <w:rStyle w:val="Odwoaniedokomentarza"/>
          <w:sz w:val="22"/>
          <w:szCs w:val="22"/>
        </w:rPr>
        <w:t>dla</w:t>
      </w:r>
      <w:r w:rsidR="00A344B0" w:rsidRPr="00D349AA">
        <w:rPr>
          <w:rStyle w:val="Odwoaniedokomentarza"/>
          <w:sz w:val="22"/>
          <w:szCs w:val="22"/>
        </w:rPr>
        <w:t xml:space="preserve"> </w:t>
      </w:r>
      <w:r w:rsidR="00D349AA" w:rsidRPr="00D349AA">
        <w:rPr>
          <w:rStyle w:val="Odwoaniedokomentarza"/>
          <w:sz w:val="22"/>
          <w:szCs w:val="22"/>
        </w:rPr>
        <w:t>5</w:t>
      </w:r>
      <w:r w:rsidR="00A344B0" w:rsidRPr="00D349AA">
        <w:rPr>
          <w:rStyle w:val="Odwoaniedokomentarza"/>
          <w:sz w:val="22"/>
          <w:szCs w:val="22"/>
        </w:rPr>
        <w:t xml:space="preserve"> </w:t>
      </w:r>
      <w:r w:rsidRPr="00D349AA">
        <w:rPr>
          <w:rStyle w:val="Odwoaniedokomentarza"/>
          <w:sz w:val="22"/>
          <w:szCs w:val="22"/>
        </w:rPr>
        <w:t>osób.</w:t>
      </w:r>
    </w:p>
    <w:p w14:paraId="38DAFBAE" w14:textId="77777777" w:rsidR="00347775" w:rsidRDefault="00347775" w:rsidP="0034777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5. Na fakturze Wykonawca umieści numer niniejszej umowy.</w:t>
      </w:r>
    </w:p>
    <w:p w14:paraId="43F603EC" w14:textId="77777777" w:rsidR="00347775" w:rsidRDefault="00347775" w:rsidP="0034777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6.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50015A09" w14:textId="77777777" w:rsidR="00347775" w:rsidRDefault="00347775" w:rsidP="0034777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7. Za dzień zapłaty uważa się dzień obciążenia rachunku bankowego Zamawiającego poleceniem przelewu na rachunek bankowy Wykonawcy.</w:t>
      </w:r>
    </w:p>
    <w:p w14:paraId="5EE7FB49" w14:textId="77777777" w:rsidR="00347775" w:rsidRDefault="00347775" w:rsidP="0034777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lastRenderedPageBreak/>
        <w:t>8.Za niedotrzymanie terminu płatności faktury Wykonawca może naliczyć odsetki w ustawowej wysokości.</w:t>
      </w:r>
    </w:p>
    <w:p w14:paraId="04A00E91" w14:textId="77777777" w:rsidR="00347775" w:rsidRDefault="00347775" w:rsidP="00347775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9. Zamawiający nie wyraża zgody na cesję wierzytelności wynikającą z realizacji niniejszej umowy.</w:t>
      </w:r>
    </w:p>
    <w:p w14:paraId="0B5B8B7F" w14:textId="77777777" w:rsidR="00347775" w:rsidRDefault="00347775" w:rsidP="00347775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5" w:name="_Toc447696301"/>
      <w:bookmarkStart w:id="6" w:name="_Toc470857625"/>
      <w:r>
        <w:rPr>
          <w:b/>
          <w:bCs/>
          <w:sz w:val="22"/>
          <w:szCs w:val="22"/>
        </w:rPr>
        <w:t>§ 4 Oświadczenia stron</w:t>
      </w:r>
      <w:bookmarkEnd w:id="5"/>
      <w:bookmarkEnd w:id="6"/>
    </w:p>
    <w:p w14:paraId="5203512A" w14:textId="77777777" w:rsidR="00347775" w:rsidRDefault="00347775" w:rsidP="0034777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644DA3C7" w14:textId="77777777" w:rsidR="00347775" w:rsidRDefault="00347775" w:rsidP="00347775">
      <w:pPr>
        <w:jc w:val="both"/>
        <w:outlineLvl w:val="0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2. Wykonawca oświadcza, że </w:t>
      </w:r>
      <w:r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1190FC3C" w14:textId="77777777" w:rsidR="00347775" w:rsidRDefault="00347775" w:rsidP="0034777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14:paraId="022955B4" w14:textId="77777777" w:rsidR="00347775" w:rsidRDefault="00347775" w:rsidP="00347775">
      <w:pPr>
        <w:jc w:val="center"/>
        <w:rPr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70857628"/>
      <w:bookmarkStart w:id="11" w:name="_Toc447696305"/>
      <w:bookmarkEnd w:id="7"/>
      <w:bookmarkEnd w:id="8"/>
      <w:bookmarkEnd w:id="9"/>
      <w:r>
        <w:rPr>
          <w:b/>
          <w:bCs/>
          <w:sz w:val="22"/>
          <w:szCs w:val="22"/>
        </w:rPr>
        <w:t>§ 5 Dane osobowe</w:t>
      </w:r>
    </w:p>
    <w:p w14:paraId="06C98DF2" w14:textId="77777777" w:rsidR="00347775" w:rsidRDefault="00347775" w:rsidP="00347775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14:paraId="7D572F31" w14:textId="77777777" w:rsidR="00347775" w:rsidRDefault="00347775" w:rsidP="00347775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14BA5711" w14:textId="77777777" w:rsidR="00347775" w:rsidRDefault="00347775" w:rsidP="00347775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4BAADD80" w14:textId="77777777" w:rsidR="00347775" w:rsidRDefault="00347775" w:rsidP="00347775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6 Klauzula poufności</w:t>
      </w:r>
    </w:p>
    <w:p w14:paraId="7500456C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26743CD8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544EE0A4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710CD9ED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15115DF3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564DE8B3" w14:textId="77777777" w:rsidR="00347775" w:rsidRDefault="00347775" w:rsidP="00347775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7 Kary umowne</w:t>
      </w:r>
      <w:bookmarkEnd w:id="10"/>
      <w:bookmarkEnd w:id="11"/>
    </w:p>
    <w:p w14:paraId="05E5086D" w14:textId="77777777" w:rsidR="00347775" w:rsidRDefault="00347775" w:rsidP="0034777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bookmarkStart w:id="12" w:name="_§_9_Odstąpienie"/>
      <w:bookmarkStart w:id="13" w:name="_Toc470857629"/>
      <w:bookmarkStart w:id="14" w:name="_Toc447696306"/>
      <w:bookmarkEnd w:id="12"/>
      <w:r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>
        <w:rPr>
          <w:iCs/>
          <w:sz w:val="22"/>
          <w:szCs w:val="22"/>
        </w:rPr>
        <w:t>terminu realizacji szkoleń w wysokości 1% wynagrodzenia umownego, za każdy rozpoczęty dzień kalendarzowy zwłoki.</w:t>
      </w:r>
    </w:p>
    <w:p w14:paraId="3E80F891" w14:textId="77777777" w:rsidR="00347775" w:rsidRDefault="00347775" w:rsidP="0034777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>
        <w:rPr>
          <w:iCs/>
          <w:sz w:val="22"/>
          <w:szCs w:val="22"/>
        </w:rPr>
        <w:t>wynagrodzenia umownego.</w:t>
      </w:r>
    </w:p>
    <w:p w14:paraId="74CCAAA4" w14:textId="77777777" w:rsidR="00347775" w:rsidRDefault="00347775" w:rsidP="0034777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6ABB38DB" w14:textId="77777777" w:rsidR="00347775" w:rsidRDefault="00347775" w:rsidP="0034777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2B811D53" w14:textId="77777777" w:rsidR="00347775" w:rsidRDefault="00347775" w:rsidP="0034777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5. Jeżeli kary umowne, o których mowa w </w:t>
      </w:r>
      <w:r>
        <w:rPr>
          <w:bCs/>
          <w:sz w:val="22"/>
          <w:szCs w:val="22"/>
        </w:rPr>
        <w:t>§ 8</w:t>
      </w:r>
      <w:r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134EC4FC" w14:textId="77777777" w:rsidR="00347775" w:rsidRDefault="00347775" w:rsidP="0034777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6. Kary umowne są płatne w terminie 14 dni od daty otrzymania wezwania lub poprzez potrącenie z wynagrodzenia Wykonawcy. </w:t>
      </w:r>
    </w:p>
    <w:p w14:paraId="4FE7A421" w14:textId="77777777" w:rsidR="00347775" w:rsidRDefault="00347775" w:rsidP="00347775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7.</w:t>
      </w:r>
      <w:r>
        <w:rPr>
          <w:rFonts w:eastAsia="Arial Unicode MS"/>
          <w:sz w:val="22"/>
          <w:szCs w:val="22"/>
        </w:rPr>
        <w:tab/>
        <w:t>Łączna maksymalna wysokość kar umownych, których mogą dochodzić Strony nie może przekroczyć 20% wynagrodzenia netto o którym mowa w § 3 ust. 1 umowy.</w:t>
      </w:r>
    </w:p>
    <w:p w14:paraId="049062C1" w14:textId="77777777" w:rsidR="00347775" w:rsidRDefault="00347775" w:rsidP="00347775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>
        <w:rPr>
          <w:rFonts w:eastAsia="Arial Unicode MS"/>
          <w:b/>
          <w:sz w:val="22"/>
          <w:szCs w:val="22"/>
        </w:rPr>
        <w:t>§ 8</w:t>
      </w:r>
      <w:r>
        <w:rPr>
          <w:rFonts w:eastAsia="Arial Unicode MS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Odstąpienie i wypowiedzenie Umowy</w:t>
      </w:r>
      <w:bookmarkEnd w:id="13"/>
      <w:bookmarkEnd w:id="14"/>
    </w:p>
    <w:p w14:paraId="322934A5" w14:textId="77777777" w:rsidR="00347775" w:rsidRDefault="00347775" w:rsidP="0034777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2019 poz. 2019 ze zm.).</w:t>
      </w:r>
    </w:p>
    <w:p w14:paraId="71D5700F" w14:textId="77777777" w:rsidR="00347775" w:rsidRDefault="00347775" w:rsidP="0034777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lastRenderedPageBreak/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438F2A7" w14:textId="77777777" w:rsidR="00347775" w:rsidRDefault="00347775" w:rsidP="0034777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37C1A63E" w14:textId="77777777" w:rsidR="00347775" w:rsidRDefault="00347775" w:rsidP="00347775">
      <w:pPr>
        <w:ind w:left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 Zmiany Umowy</w:t>
      </w:r>
    </w:p>
    <w:p w14:paraId="1B136D7F" w14:textId="77777777" w:rsidR="00347775" w:rsidRDefault="00347775" w:rsidP="00347775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535C53DD" w14:textId="77777777" w:rsidR="00347775" w:rsidRDefault="00347775" w:rsidP="00347775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180A1E01" w14:textId="77777777" w:rsidR="00347775" w:rsidRDefault="00347775" w:rsidP="00347775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następującym zakresie: </w:t>
      </w:r>
    </w:p>
    <w:p w14:paraId="572DC23C" w14:textId="77777777" w:rsidR="00347775" w:rsidRDefault="00347775" w:rsidP="00347775">
      <w:pPr>
        <w:numPr>
          <w:ilvl w:val="0"/>
          <w:numId w:val="22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>
        <w:rPr>
          <w:b/>
          <w:color w:val="000000"/>
          <w:kern w:val="2"/>
          <w:sz w:val="22"/>
          <w:szCs w:val="22"/>
        </w:rPr>
        <w:t>terminu realizacji przedmiotu zamówienia</w:t>
      </w:r>
      <w:r>
        <w:rPr>
          <w:color w:val="000000"/>
          <w:kern w:val="2"/>
          <w:sz w:val="22"/>
          <w:szCs w:val="22"/>
        </w:rPr>
        <w:t>, gdy jest ona spowodowana:</w:t>
      </w:r>
    </w:p>
    <w:p w14:paraId="118168A4" w14:textId="77777777" w:rsidR="00347775" w:rsidRDefault="00347775" w:rsidP="0034777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14:paraId="2C98242F" w14:textId="77777777" w:rsidR="00347775" w:rsidRDefault="00347775" w:rsidP="0034777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następstwem okoliczności leżących po stronie Zleceniodawcy lub przeszkodami dającymi się przypisać Zleceniodawcy, </w:t>
      </w:r>
    </w:p>
    <w:p w14:paraId="63B0F949" w14:textId="77777777" w:rsidR="00347775" w:rsidRDefault="00347775" w:rsidP="0034777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17585A09" w14:textId="77777777" w:rsidR="00347775" w:rsidRDefault="00347775" w:rsidP="00347775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>
        <w:rPr>
          <w:color w:val="000000"/>
          <w:kern w:val="2"/>
          <w:sz w:val="22"/>
          <w:szCs w:val="22"/>
        </w:rPr>
        <w:t>pod warunkiem, że osoby zaproponowane będą posiadały co najmniej takie uprawnienia, które potwierdzają spełnienie  warunku w stopniu nie mniejszym niż wymagany w trakcie postepowania o udzielenie zamówienia w zakresie osób,</w:t>
      </w:r>
    </w:p>
    <w:p w14:paraId="3382D00E" w14:textId="77777777" w:rsidR="00347775" w:rsidRDefault="00347775" w:rsidP="00347775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3C74792F" w14:textId="77777777" w:rsidR="00347775" w:rsidRDefault="00347775" w:rsidP="0034777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5B59E095" w14:textId="77777777" w:rsidR="00347775" w:rsidRDefault="00347775" w:rsidP="0034777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>
        <w:rPr>
          <w:sz w:val="22"/>
          <w:szCs w:val="22"/>
        </w:rPr>
        <w:t xml:space="preserve">zmiany </w:t>
      </w:r>
      <w:r>
        <w:rPr>
          <w:bCs/>
          <w:sz w:val="22"/>
          <w:szCs w:val="22"/>
        </w:rPr>
        <w:t>albo</w:t>
      </w:r>
      <w:r>
        <w:rPr>
          <w:sz w:val="22"/>
          <w:szCs w:val="22"/>
        </w:rPr>
        <w:t xml:space="preserve"> rezygnacji z podwykonawcy jeżeli dotyczy podmiotu, na którego zasoby Zleceniobiorca powoływał się, na zasadach określonych w art. 26 ust. 2b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w celu wykazania spełniania warunków udziału w postępowaniu, o których mowa w art. 22 ust. 1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22098C2C" w14:textId="77777777" w:rsidR="00347775" w:rsidRDefault="00347775" w:rsidP="0034777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ograniczenia zakresu prac objętych niniejszą umową w przypadku stwierdzenia braku  konieczności wykonywania części zamówienia.</w:t>
      </w:r>
    </w:p>
    <w:p w14:paraId="635337DE" w14:textId="77777777" w:rsidR="00347775" w:rsidRDefault="00347775" w:rsidP="00347775">
      <w:pPr>
        <w:suppressAutoHyphens/>
        <w:ind w:right="-189"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0A932F38" w14:textId="77777777" w:rsidR="00347775" w:rsidRDefault="00347775" w:rsidP="00347775">
      <w:pPr>
        <w:ind w:left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10 Postanowienia końcowe</w:t>
      </w:r>
    </w:p>
    <w:p w14:paraId="4B873C94" w14:textId="77777777" w:rsidR="00347775" w:rsidRDefault="00347775" w:rsidP="0034777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1E2BCD50" w14:textId="77777777" w:rsidR="00347775" w:rsidRDefault="00347775" w:rsidP="00347775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11703DD9" w14:textId="77777777" w:rsidR="00347775" w:rsidRDefault="00347775" w:rsidP="00347775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1A0161C3" w14:textId="77777777" w:rsidR="00347775" w:rsidRDefault="00347775" w:rsidP="00347775">
      <w:pPr>
        <w:rPr>
          <w:sz w:val="22"/>
          <w:szCs w:val="22"/>
        </w:rPr>
      </w:pPr>
    </w:p>
    <w:p w14:paraId="42102498" w14:textId="77777777" w:rsidR="00347775" w:rsidRDefault="00347775" w:rsidP="00347775">
      <w:pPr>
        <w:rPr>
          <w:sz w:val="22"/>
          <w:szCs w:val="22"/>
        </w:rPr>
      </w:pPr>
    </w:p>
    <w:p w14:paraId="0058C240" w14:textId="77777777" w:rsidR="00347775" w:rsidRDefault="00347775" w:rsidP="00347775">
      <w:pPr>
        <w:tabs>
          <w:tab w:val="left" w:pos="5812"/>
        </w:tabs>
        <w:suppressAutoHyphens/>
        <w:ind w:left="426"/>
        <w:rPr>
          <w:sz w:val="22"/>
          <w:szCs w:val="22"/>
          <w:lang w:eastAsia="zh-CN"/>
        </w:rPr>
      </w:pPr>
      <w:r>
        <w:rPr>
          <w:sz w:val="22"/>
          <w:szCs w:val="22"/>
        </w:rPr>
        <w:tab/>
        <w:t xml:space="preserve">       </w:t>
      </w:r>
      <w:r>
        <w:rPr>
          <w:b/>
          <w:bCs/>
          <w:sz w:val="22"/>
          <w:szCs w:val="22"/>
          <w:lang w:eastAsia="zh-CN"/>
        </w:rPr>
        <w:t xml:space="preserve">WYKONAWCA </w:t>
      </w:r>
      <w:r>
        <w:rPr>
          <w:b/>
          <w:bCs/>
          <w:sz w:val="22"/>
          <w:szCs w:val="22"/>
          <w:lang w:eastAsia="zh-CN"/>
        </w:rPr>
        <w:tab/>
        <w:t xml:space="preserve">          ZAMAWIAJĄCY</w:t>
      </w:r>
    </w:p>
    <w:p w14:paraId="6820BB5C" w14:textId="77777777" w:rsidR="00347775" w:rsidRDefault="00347775" w:rsidP="00347775">
      <w:pPr>
        <w:suppressAutoHyphens/>
        <w:rPr>
          <w:sz w:val="22"/>
          <w:szCs w:val="22"/>
          <w:lang w:eastAsia="zh-CN"/>
        </w:rPr>
      </w:pPr>
    </w:p>
    <w:p w14:paraId="4AC09569" w14:textId="77777777" w:rsidR="00347775" w:rsidRDefault="00347775" w:rsidP="00347775">
      <w:pPr>
        <w:overflowPunct w:val="0"/>
        <w:autoSpaceDE w:val="0"/>
        <w:autoSpaceDN w:val="0"/>
        <w:adjustRightInd w:val="0"/>
        <w:textAlignment w:val="baseline"/>
        <w:rPr>
          <w:b/>
          <w:sz w:val="22"/>
          <w:szCs w:val="22"/>
        </w:rPr>
      </w:pPr>
    </w:p>
    <w:p w14:paraId="5930AEF7" w14:textId="77777777" w:rsidR="00347775" w:rsidRDefault="00347775" w:rsidP="00347775">
      <w:pPr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………………………………..                                         </w:t>
      </w:r>
      <w:r>
        <w:rPr>
          <w:sz w:val="22"/>
          <w:szCs w:val="22"/>
        </w:rPr>
        <w:tab/>
        <w:t>………………………………..</w:t>
      </w:r>
    </w:p>
    <w:p w14:paraId="3BB5210F" w14:textId="77777777" w:rsidR="00347775" w:rsidRDefault="00347775" w:rsidP="00347775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Data i podpis                                                                             Data i podpis</w:t>
      </w:r>
    </w:p>
    <w:p w14:paraId="2EC2026F" w14:textId="77777777" w:rsidR="00347775" w:rsidRDefault="00347775" w:rsidP="00347775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</w:t>
      </w:r>
    </w:p>
    <w:p w14:paraId="63E428D3" w14:textId="77777777" w:rsidR="00347775" w:rsidRDefault="00347775" w:rsidP="00347775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2FF11F3" w14:textId="77777777" w:rsidR="00347775" w:rsidRDefault="00347775" w:rsidP="00347775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KONTRASYGNATA FINANSOWA</w:t>
      </w:r>
    </w:p>
    <w:p w14:paraId="4E607550" w14:textId="77777777" w:rsidR="00347775" w:rsidRDefault="00347775" w:rsidP="00347775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5815653" w14:textId="77777777" w:rsidR="00347775" w:rsidRDefault="00347775" w:rsidP="00347775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2DD9AD4F" w14:textId="77777777" w:rsidR="00347775" w:rsidRDefault="00347775" w:rsidP="00347775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12DA6C8B" w14:textId="77777777" w:rsidR="00347775" w:rsidRDefault="00347775" w:rsidP="00347775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6082D6DA" w14:textId="77777777" w:rsidR="00347775" w:rsidRDefault="00347775" w:rsidP="00347775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Zał. Nr 2 do umowy</w:t>
      </w:r>
    </w:p>
    <w:p w14:paraId="1679588B" w14:textId="77777777" w:rsidR="00347775" w:rsidRDefault="00347775" w:rsidP="0034777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8467CD3" w14:textId="77777777" w:rsidR="00347775" w:rsidRDefault="00347775" w:rsidP="00347775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Umowa powierzenia przetwarzania danych osobowych</w:t>
      </w:r>
    </w:p>
    <w:p w14:paraId="532F8A8F" w14:textId="77777777" w:rsidR="00347775" w:rsidRDefault="00347775" w:rsidP="0034777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1E37CF8" w14:textId="77777777" w:rsidR="00347775" w:rsidRDefault="00347775" w:rsidP="0034777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14:paraId="6F3E1AF2" w14:textId="77777777" w:rsidR="00347775" w:rsidRDefault="00347775" w:rsidP="0034777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pomiędzy:</w:t>
      </w:r>
    </w:p>
    <w:p w14:paraId="3C9CA27C" w14:textId="77777777" w:rsidR="00347775" w:rsidRDefault="00347775" w:rsidP="00347775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Akademią Górniczo-Hutniczą im. Stanisława Staszica w Krakowie </w:t>
      </w:r>
      <w:r>
        <w:rPr>
          <w:b/>
          <w:sz w:val="22"/>
          <w:szCs w:val="22"/>
        </w:rPr>
        <w:br/>
      </w:r>
      <w:r>
        <w:rPr>
          <w:sz w:val="22"/>
          <w:szCs w:val="22"/>
        </w:rPr>
        <w:t xml:space="preserve">Al. Mickiewicza 30, 30-059 Kraków </w:t>
      </w:r>
    </w:p>
    <w:p w14:paraId="60125087" w14:textId="77777777" w:rsidR="00347775" w:rsidRDefault="00347775" w:rsidP="00347775">
      <w:pPr>
        <w:rPr>
          <w:sz w:val="22"/>
          <w:szCs w:val="22"/>
        </w:rPr>
      </w:pPr>
      <w:r>
        <w:rPr>
          <w:sz w:val="22"/>
          <w:szCs w:val="22"/>
        </w:rPr>
        <w:t>reprezentowaną przez:</w:t>
      </w:r>
    </w:p>
    <w:p w14:paraId="39A830F2" w14:textId="77777777" w:rsidR="00347775" w:rsidRDefault="00347775" w:rsidP="00347775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</w:t>
      </w:r>
    </w:p>
    <w:p w14:paraId="046A8EF5" w14:textId="77777777" w:rsidR="00347775" w:rsidRDefault="00347775" w:rsidP="00347775">
      <w:pPr>
        <w:rPr>
          <w:sz w:val="22"/>
          <w:szCs w:val="22"/>
        </w:rPr>
      </w:pPr>
      <w:r>
        <w:rPr>
          <w:color w:val="000000"/>
          <w:sz w:val="22"/>
          <w:szCs w:val="22"/>
        </w:rPr>
        <w:t>zwaną dalej również „AGH”</w:t>
      </w:r>
    </w:p>
    <w:p w14:paraId="06FAF4B8" w14:textId="77777777" w:rsidR="00347775" w:rsidRDefault="00347775" w:rsidP="00347775">
      <w:pPr>
        <w:rPr>
          <w:sz w:val="22"/>
          <w:szCs w:val="22"/>
        </w:rPr>
      </w:pPr>
      <w:r>
        <w:rPr>
          <w:sz w:val="22"/>
          <w:szCs w:val="22"/>
        </w:rPr>
        <w:t>a</w:t>
      </w:r>
    </w:p>
    <w:p w14:paraId="648AF4A8" w14:textId="77777777" w:rsidR="00347775" w:rsidRDefault="00347775" w:rsidP="0034777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41D8CB9D" w14:textId="77777777" w:rsidR="00347775" w:rsidRDefault="00347775" w:rsidP="0034777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 </w:t>
      </w:r>
      <w:r>
        <w:rPr>
          <w:i/>
          <w:sz w:val="22"/>
          <w:szCs w:val="22"/>
        </w:rPr>
        <w:t>dotyczy podmiotów podlegających wpisowi do KRS (spółki prawa handlowego, fundacje, stowarzyszenia itp.)</w:t>
      </w:r>
    </w:p>
    <w:p w14:paraId="3508262B" w14:textId="77777777" w:rsidR="00347775" w:rsidRDefault="00347775" w:rsidP="00347775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reprezentowaną przez: ....</w:t>
      </w:r>
    </w:p>
    <w:p w14:paraId="14AD1B30" w14:textId="77777777" w:rsidR="00347775" w:rsidRDefault="00347775" w:rsidP="00347775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lub </w:t>
      </w:r>
    </w:p>
    <w:p w14:paraId="4FF8B290" w14:textId="77777777" w:rsidR="00347775" w:rsidRDefault="00347775" w:rsidP="0034777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sz w:val="22"/>
          <w:szCs w:val="22"/>
        </w:rPr>
        <w:br/>
        <w:t>i Informacji o Działalności Gospodarczej, NIP …………., REGON ……….,</w:t>
      </w:r>
    </w:p>
    <w:p w14:paraId="12E72C03" w14:textId="77777777" w:rsidR="00347775" w:rsidRDefault="00347775" w:rsidP="00347775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 dotyczy przedsiębiorców będący osobami fizycznymi </w:t>
      </w:r>
    </w:p>
    <w:p w14:paraId="49901F91" w14:textId="77777777" w:rsidR="00347775" w:rsidRDefault="00347775" w:rsidP="0034777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zwaną(</w:t>
      </w:r>
      <w:proofErr w:type="spellStart"/>
      <w:r>
        <w:rPr>
          <w:color w:val="000000"/>
          <w:sz w:val="22"/>
          <w:szCs w:val="22"/>
        </w:rPr>
        <w:t>ym</w:t>
      </w:r>
      <w:proofErr w:type="spellEnd"/>
      <w:r>
        <w:rPr>
          <w:color w:val="000000"/>
          <w:sz w:val="22"/>
          <w:szCs w:val="22"/>
        </w:rPr>
        <w:t>) dalej również „Podmiotem przetwarzającym”.</w:t>
      </w:r>
    </w:p>
    <w:p w14:paraId="3917EB85" w14:textId="77777777" w:rsidR="00347775" w:rsidRDefault="00347775" w:rsidP="00347775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5B33218" w14:textId="77777777" w:rsidR="00347775" w:rsidRDefault="00347775" w:rsidP="0034777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łącznie zwanymi „</w:t>
      </w:r>
      <w:r>
        <w:rPr>
          <w:b/>
          <w:color w:val="000000"/>
          <w:sz w:val="22"/>
          <w:szCs w:val="22"/>
        </w:rPr>
        <w:t>Stronami</w:t>
      </w:r>
      <w:r>
        <w:rPr>
          <w:color w:val="000000"/>
          <w:sz w:val="22"/>
          <w:szCs w:val="22"/>
        </w:rPr>
        <w:t>”.</w:t>
      </w:r>
    </w:p>
    <w:p w14:paraId="2695A853" w14:textId="77777777" w:rsidR="00347775" w:rsidRDefault="00347775" w:rsidP="00347775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56673751" w14:textId="77777777" w:rsidR="00347775" w:rsidRDefault="00347775" w:rsidP="0034777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związku z:</w:t>
      </w:r>
    </w:p>
    <w:p w14:paraId="50C1FCFC" w14:textId="366E1581" w:rsidR="00347775" w:rsidRDefault="00347775" w:rsidP="00825BAB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I. realizacją projektu </w:t>
      </w:r>
      <w:r>
        <w:rPr>
          <w:sz w:val="22"/>
          <w:szCs w:val="22"/>
        </w:rPr>
        <w:t>POWR.03.05.00-00-Z30</w:t>
      </w:r>
      <w:r w:rsidR="00825BAB">
        <w:rPr>
          <w:sz w:val="22"/>
          <w:szCs w:val="22"/>
        </w:rPr>
        <w:t>9</w:t>
      </w:r>
      <w:r>
        <w:rPr>
          <w:sz w:val="22"/>
          <w:szCs w:val="22"/>
        </w:rPr>
        <w:t>/1</w:t>
      </w:r>
      <w:r w:rsidR="00825BAB">
        <w:rPr>
          <w:sz w:val="22"/>
          <w:szCs w:val="22"/>
        </w:rPr>
        <w:t>8</w:t>
      </w:r>
      <w:r>
        <w:rPr>
          <w:sz w:val="22"/>
          <w:szCs w:val="22"/>
        </w:rPr>
        <w:t xml:space="preserve"> </w:t>
      </w:r>
    </w:p>
    <w:p w14:paraId="3D13323A" w14:textId="72631610" w:rsidR="00347775" w:rsidRDefault="00347775" w:rsidP="00825BAB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II. zawarciem przez Strony umowy nr Kc-zp.272-</w:t>
      </w:r>
      <w:r w:rsidR="00825BAB">
        <w:rPr>
          <w:color w:val="000000"/>
          <w:sz w:val="22"/>
          <w:szCs w:val="22"/>
        </w:rPr>
        <w:t>233</w:t>
      </w:r>
      <w:r>
        <w:rPr>
          <w:color w:val="000000"/>
          <w:sz w:val="22"/>
          <w:szCs w:val="22"/>
        </w:rPr>
        <w:t>/21.</w:t>
      </w:r>
    </w:p>
    <w:p w14:paraId="247ABD61" w14:textId="77777777" w:rsidR="00347775" w:rsidRDefault="00347775" w:rsidP="0034777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13BFF1B5" w14:textId="77777777" w:rsidR="00347775" w:rsidRDefault="00347775" w:rsidP="0034777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Strony zawierają niniejszą umowę powierzenia przetwarzania danych.</w:t>
      </w:r>
    </w:p>
    <w:p w14:paraId="45A85A76" w14:textId="77777777" w:rsidR="00347775" w:rsidRDefault="00347775" w:rsidP="0034777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1.</w:t>
      </w:r>
    </w:p>
    <w:p w14:paraId="66A33310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AGH powierza Podmiotowi przetwarzającemu, w trybie art. 28 </w:t>
      </w:r>
      <w:r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sz w:val="22"/>
          <w:szCs w:val="22"/>
        </w:rPr>
        <w:t>zwanego dalej części „RODO” dane osobowe do przetwarzania wyłącznie w celu realizacji umowy nr ………………….. na zasadach i w zakresie określonym w niniejszej Umowie.</w:t>
      </w:r>
    </w:p>
    <w:p w14:paraId="1DEAD09F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54521523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14:paraId="6C01D473" w14:textId="77777777" w:rsidR="00347775" w:rsidRDefault="00347775" w:rsidP="0034777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2.</w:t>
      </w:r>
    </w:p>
    <w:p w14:paraId="1D403FD5" w14:textId="77777777" w:rsidR="00347775" w:rsidRDefault="00347775" w:rsidP="00347775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Podmiot przetwarzający będzie przetwarzał, powierzone na podstawie niniejszej umowy następujące dane osobowe pracowników/studentów AGH: imię i nazwisko, PESEL, nr dowodu osobistego.</w:t>
      </w:r>
    </w:p>
    <w:p w14:paraId="44DD9230" w14:textId="77777777" w:rsidR="00347775" w:rsidRDefault="00347775" w:rsidP="00347775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Odbiorcą danych będą wyłącznie upoważnieni pracownicy/współpracownicy  Podmiotu przetwarzającego.</w:t>
      </w:r>
    </w:p>
    <w:p w14:paraId="033E240B" w14:textId="77777777" w:rsidR="00347775" w:rsidRDefault="00347775" w:rsidP="0034777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3.</w:t>
      </w:r>
    </w:p>
    <w:p w14:paraId="01F95CFE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Podmiot przetwarzający zobowiązuje się, przy przetwarzaniu powierzonych danych osobowych, do ich zabezpieczenia poprzez stosowanie odpowiednich środków technicznych i organizacyjnych zapewniających </w:t>
      </w:r>
      <w:r>
        <w:rPr>
          <w:sz w:val="22"/>
          <w:szCs w:val="22"/>
        </w:rPr>
        <w:lastRenderedPageBreak/>
        <w:t>adekwatny stopień bezpieczeństwa odpowiadający ryzyku związanemu z przetwarzaniem danych osobowych, w zakresie o którym mowa w art. 32 RODO.</w:t>
      </w:r>
    </w:p>
    <w:p w14:paraId="56712915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>2. Podmiot przetwarzający zobowiązuje się dołożyć należytej staranności przy przetwarzaniu powierzonych danych osobowych.</w:t>
      </w:r>
    </w:p>
    <w:p w14:paraId="4E41ECEE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522B44A5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0F55424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3EA9DFFD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1602D0DE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14:paraId="051393F7" w14:textId="77777777" w:rsidR="00347775" w:rsidRDefault="00347775" w:rsidP="0034777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4.</w:t>
      </w:r>
    </w:p>
    <w:p w14:paraId="5B2030DD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7CFF68B8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>2. AGH realizować będzie prawo kontroli w godzinach pracy Podmiotu przetwarzającego i z minimum 3 dniowym jego uprzedzeniem.</w:t>
      </w:r>
    </w:p>
    <w:p w14:paraId="6D616443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14:paraId="4C503D46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14:paraId="3D4B85AA" w14:textId="77777777" w:rsidR="00347775" w:rsidRDefault="00347775" w:rsidP="0034777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5.</w:t>
      </w:r>
    </w:p>
    <w:p w14:paraId="15539F6E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14:paraId="4417FC2D" w14:textId="77777777" w:rsidR="00347775" w:rsidRDefault="00347775" w:rsidP="0034777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6.</w:t>
      </w:r>
    </w:p>
    <w:p w14:paraId="6732338B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0BF05C9A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1F1D3226" w14:textId="77777777" w:rsidR="00347775" w:rsidRDefault="00347775" w:rsidP="00347775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14:paraId="3E19AA1B" w14:textId="77777777" w:rsidR="00347775" w:rsidRDefault="00347775" w:rsidP="0034777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7.</w:t>
      </w:r>
    </w:p>
    <w:p w14:paraId="799FA087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>AGH może rozwiązać niniejszą umowę ze skutkiem natychmiastowym, gdy Podmiot przetwarzający:</w:t>
      </w:r>
    </w:p>
    <w:p w14:paraId="7BDE4942" w14:textId="77777777" w:rsidR="00347775" w:rsidRDefault="00347775" w:rsidP="00347775">
      <w:pPr>
        <w:pStyle w:val="Akapitzlist"/>
        <w:jc w:val="both"/>
        <w:rPr>
          <w:sz w:val="22"/>
          <w:szCs w:val="22"/>
        </w:rPr>
      </w:pPr>
      <w:r>
        <w:rPr>
          <w:sz w:val="22"/>
          <w:szCs w:val="22"/>
        </w:rPr>
        <w:t>1) pomimo zobowiązania go do usunięcia uchybień stwierdzonych podczas kontroli nie usunie ich w wyznaczonym terminie;</w:t>
      </w:r>
    </w:p>
    <w:p w14:paraId="19AD70AD" w14:textId="77777777" w:rsidR="00347775" w:rsidRDefault="00347775" w:rsidP="00347775">
      <w:pPr>
        <w:pStyle w:val="Akapitzlis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2) przetwarza dane osobowe w sposób niezgodny z umową lub przepisami prawa;</w:t>
      </w:r>
    </w:p>
    <w:p w14:paraId="2DC84E87" w14:textId="77777777" w:rsidR="00347775" w:rsidRDefault="00347775" w:rsidP="00347775">
      <w:pPr>
        <w:pStyle w:val="Akapitzlis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3) powierzył przetwarzanie danych osobowych innemu podmiotowi bez zgody AGH.</w:t>
      </w:r>
    </w:p>
    <w:p w14:paraId="787954ED" w14:textId="77777777" w:rsidR="00347775" w:rsidRDefault="00347775" w:rsidP="0034777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8.</w:t>
      </w:r>
    </w:p>
    <w:p w14:paraId="61BBF7AA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319206F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Podmiot przetwarzający oświadcza, że w związku ze zobowiązaniem do zachowania </w:t>
      </w:r>
      <w:r>
        <w:rPr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75FDF679" w14:textId="77777777" w:rsidR="00347775" w:rsidRDefault="00347775" w:rsidP="00347775">
      <w:pPr>
        <w:jc w:val="both"/>
        <w:rPr>
          <w:sz w:val="22"/>
          <w:szCs w:val="22"/>
        </w:rPr>
      </w:pPr>
      <w:r>
        <w:rPr>
          <w:sz w:val="22"/>
          <w:szCs w:val="22"/>
        </w:rPr>
        <w:t>3. Obowiązek zachowania w tajemnicy danych osobowych powierzonych do przetwarzania obowiązuje bezterminowo.</w:t>
      </w:r>
    </w:p>
    <w:p w14:paraId="2AE569FC" w14:textId="77777777" w:rsidR="00347775" w:rsidRDefault="00347775" w:rsidP="0034777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9.</w:t>
      </w:r>
    </w:p>
    <w:p w14:paraId="3E1FB3DA" w14:textId="03329976" w:rsidR="00347775" w:rsidRDefault="00347775" w:rsidP="00347775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Niniejsza umowa zostaje zawarta na czas realizacji umowy </w:t>
      </w:r>
      <w:r w:rsidR="00825BAB">
        <w:rPr>
          <w:sz w:val="22"/>
          <w:szCs w:val="22"/>
        </w:rPr>
        <w:t>KC-zp.272-233/21</w:t>
      </w:r>
    </w:p>
    <w:p w14:paraId="61437AB9" w14:textId="77777777" w:rsidR="00347775" w:rsidRDefault="00347775" w:rsidP="00347775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Umowa została sporządzona w dwóch jednobrzmiących egzemplarzach po jednym </w:t>
      </w:r>
      <w:r>
        <w:rPr>
          <w:sz w:val="22"/>
          <w:szCs w:val="22"/>
        </w:rPr>
        <w:tab/>
        <w:t xml:space="preserve">dla każdej ze stron. </w:t>
      </w:r>
    </w:p>
    <w:p w14:paraId="74C804D0" w14:textId="77777777" w:rsidR="00347775" w:rsidRDefault="00347775" w:rsidP="00347775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W sprawach nieuregulowanych zastosowanie będą miały przepisy Kodeksu </w:t>
      </w:r>
      <w:r>
        <w:rPr>
          <w:sz w:val="22"/>
          <w:szCs w:val="22"/>
        </w:rPr>
        <w:tab/>
        <w:t>cywilnego oraz RODO.</w:t>
      </w:r>
    </w:p>
    <w:p w14:paraId="386D9833" w14:textId="77777777" w:rsidR="00347775" w:rsidRDefault="00347775" w:rsidP="00347775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Sądem właściwym dla rozpatrzenia sporów wynikających z niniejszej umowy będzie </w:t>
      </w:r>
      <w:r>
        <w:rPr>
          <w:sz w:val="22"/>
          <w:szCs w:val="22"/>
        </w:rPr>
        <w:tab/>
        <w:t>sąd właściwy dla siedziby AGH.</w:t>
      </w:r>
    </w:p>
    <w:p w14:paraId="5F74A116" w14:textId="77777777" w:rsidR="00347775" w:rsidRDefault="00347775" w:rsidP="00347775">
      <w:pPr>
        <w:jc w:val="center"/>
        <w:rPr>
          <w:sz w:val="22"/>
          <w:szCs w:val="22"/>
        </w:rPr>
      </w:pPr>
    </w:p>
    <w:p w14:paraId="1854AA8D" w14:textId="77777777" w:rsidR="00347775" w:rsidRDefault="00347775" w:rsidP="0034777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31FA9BC" w14:textId="77777777" w:rsidR="00347775" w:rsidRDefault="00347775" w:rsidP="00347775">
      <w:pPr>
        <w:ind w:firstLine="360"/>
        <w:rPr>
          <w:sz w:val="18"/>
          <w:szCs w:val="18"/>
        </w:rPr>
      </w:pPr>
      <w:r>
        <w:rPr>
          <w:sz w:val="18"/>
          <w:szCs w:val="18"/>
        </w:rPr>
        <w:t xml:space="preserve">…………………………………                                         </w:t>
      </w:r>
      <w:r>
        <w:rPr>
          <w:sz w:val="18"/>
          <w:szCs w:val="18"/>
        </w:rPr>
        <w:tab/>
        <w:t>…………………………………………………</w:t>
      </w:r>
    </w:p>
    <w:p w14:paraId="70BF41D9" w14:textId="51DDBEE2" w:rsidR="00347775" w:rsidRDefault="00825BAB" w:rsidP="00825BAB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</w:t>
      </w:r>
      <w:r w:rsidR="00347775">
        <w:rPr>
          <w:sz w:val="18"/>
          <w:szCs w:val="18"/>
        </w:rPr>
        <w:t>AGH                                                            Podmiot przetwarzający</w:t>
      </w:r>
    </w:p>
    <w:p w14:paraId="744E16A5" w14:textId="77777777" w:rsidR="00347775" w:rsidRDefault="00347775" w:rsidP="00347775">
      <w:pPr>
        <w:jc w:val="center"/>
        <w:rPr>
          <w:sz w:val="22"/>
          <w:szCs w:val="22"/>
        </w:rPr>
      </w:pPr>
    </w:p>
    <w:p w14:paraId="72C7AF99" w14:textId="77777777" w:rsidR="00347775" w:rsidRDefault="00347775" w:rsidP="00347775">
      <w:pPr>
        <w:jc w:val="center"/>
        <w:rPr>
          <w:sz w:val="22"/>
          <w:szCs w:val="22"/>
        </w:rPr>
      </w:pPr>
    </w:p>
    <w:p w14:paraId="71A883EE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68DA2B55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14BD4F0C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3D8E39CE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144C6164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5140ECBA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42C68CA3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560E26B9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77F07B6B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5FBBAD82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3DFC34F6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0F8887F4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03D4532B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03873C97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762C2785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16F52223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552B6644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7CFF1877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615A7E4C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67AC0731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4D9CDDFB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15FCD7B4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1FEBCEFD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34707509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5946ABCA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07395634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3DACB8FF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2641D9A4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47473B99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12C64051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5A9E0DD5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7C859D3C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</w:p>
    <w:p w14:paraId="2CEE067A" w14:textId="77777777" w:rsidR="00347775" w:rsidRDefault="00347775" w:rsidP="00347775">
      <w:pPr>
        <w:pStyle w:val="Nagwek"/>
        <w:jc w:val="right"/>
        <w:rPr>
          <w:sz w:val="22"/>
          <w:szCs w:val="22"/>
        </w:rPr>
      </w:pPr>
      <w:r>
        <w:rPr>
          <w:sz w:val="22"/>
          <w:szCs w:val="22"/>
        </w:rPr>
        <w:t>Załącznik nr 1 do umowy powierzenia przetwarzania danych osobowych</w:t>
      </w:r>
    </w:p>
    <w:p w14:paraId="427B3D94" w14:textId="77777777" w:rsidR="00347775" w:rsidRDefault="00347775" w:rsidP="00347775">
      <w:pPr>
        <w:jc w:val="center"/>
        <w:rPr>
          <w:sz w:val="22"/>
          <w:szCs w:val="22"/>
        </w:rPr>
      </w:pPr>
    </w:p>
    <w:p w14:paraId="0CF626A5" w14:textId="77777777" w:rsidR="00347775" w:rsidRDefault="00347775" w:rsidP="00347775">
      <w:pPr>
        <w:jc w:val="center"/>
        <w:rPr>
          <w:sz w:val="22"/>
          <w:szCs w:val="22"/>
        </w:rPr>
      </w:pPr>
    </w:p>
    <w:p w14:paraId="5A352D2E" w14:textId="77777777" w:rsidR="00347775" w:rsidRDefault="00347775" w:rsidP="00347775">
      <w:pPr>
        <w:jc w:val="center"/>
        <w:rPr>
          <w:sz w:val="22"/>
          <w:szCs w:val="22"/>
        </w:rPr>
      </w:pPr>
    </w:p>
    <w:p w14:paraId="4513221D" w14:textId="77777777" w:rsidR="00347775" w:rsidRDefault="00347775" w:rsidP="00347775">
      <w:pPr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UPOWAŻNIENIE Nr______</w:t>
      </w:r>
      <w:r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14:paraId="0A109BAA" w14:textId="77777777" w:rsidR="00347775" w:rsidRDefault="00347775" w:rsidP="00347775">
      <w:pPr>
        <w:rPr>
          <w:spacing w:val="-6"/>
          <w:sz w:val="22"/>
          <w:szCs w:val="22"/>
        </w:rPr>
      </w:pPr>
    </w:p>
    <w:p w14:paraId="3A30762A" w14:textId="77777777" w:rsidR="00347775" w:rsidRDefault="00347775" w:rsidP="00347775">
      <w:pPr>
        <w:pStyle w:val="Tekstpodstawowy"/>
        <w:rPr>
          <w:spacing w:val="-6"/>
          <w:sz w:val="22"/>
          <w:szCs w:val="22"/>
        </w:rPr>
      </w:pPr>
    </w:p>
    <w:p w14:paraId="703205F1" w14:textId="77777777" w:rsidR="00347775" w:rsidRDefault="00347775" w:rsidP="00347775">
      <w:pPr>
        <w:pStyle w:val="Tekstpodstawowy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A1AE2D7" w14:textId="77777777" w:rsidR="00347775" w:rsidRDefault="00347775" w:rsidP="00347775">
      <w:pPr>
        <w:pStyle w:val="Tekstpodstawowy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(imię nazwisko, stanowisko) </w:t>
      </w:r>
    </w:p>
    <w:p w14:paraId="047D285A" w14:textId="77777777" w:rsidR="00347775" w:rsidRDefault="00347775" w:rsidP="00347775">
      <w:pPr>
        <w:pStyle w:val="Tekstpodstawowy"/>
        <w:rPr>
          <w:spacing w:val="-6"/>
          <w:sz w:val="22"/>
          <w:szCs w:val="22"/>
        </w:rPr>
      </w:pPr>
    </w:p>
    <w:p w14:paraId="5081BACB" w14:textId="77777777" w:rsidR="00347775" w:rsidRDefault="00347775" w:rsidP="00347775">
      <w:pPr>
        <w:pStyle w:val="Tekstpodstawowy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1BE7DD22" w14:textId="77777777" w:rsidR="00347775" w:rsidRDefault="00347775" w:rsidP="00347775">
      <w:pPr>
        <w:pStyle w:val="Tekstpodstawowy"/>
        <w:rPr>
          <w:spacing w:val="-6"/>
          <w:sz w:val="22"/>
          <w:szCs w:val="22"/>
        </w:rPr>
      </w:pPr>
    </w:p>
    <w:p w14:paraId="291B1D98" w14:textId="77777777" w:rsidR="00347775" w:rsidRDefault="00347775" w:rsidP="00347775">
      <w:pPr>
        <w:pStyle w:val="Tekstpodstawowy"/>
        <w:rPr>
          <w:spacing w:val="-6"/>
          <w:sz w:val="22"/>
          <w:szCs w:val="22"/>
        </w:rPr>
      </w:pPr>
    </w:p>
    <w:p w14:paraId="104B2B8F" w14:textId="77777777" w:rsidR="00347775" w:rsidRDefault="00347775" w:rsidP="00347775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________________________________</w:t>
      </w:r>
      <w:r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14:paraId="2ED2D089" w14:textId="77777777" w:rsidR="00347775" w:rsidRDefault="00347775" w:rsidP="00347775">
      <w:pPr>
        <w:jc w:val="both"/>
        <w:rPr>
          <w:rFonts w:eastAsia="Calibri"/>
          <w:sz w:val="22"/>
          <w:szCs w:val="22"/>
        </w:rPr>
      </w:pPr>
    </w:p>
    <w:p w14:paraId="6896EB76" w14:textId="77777777" w:rsidR="00347775" w:rsidRDefault="00347775" w:rsidP="00347775">
      <w:pPr>
        <w:jc w:val="both"/>
        <w:rPr>
          <w:rFonts w:eastAsia="Calibri"/>
          <w:sz w:val="22"/>
          <w:szCs w:val="22"/>
        </w:rPr>
      </w:pPr>
    </w:p>
    <w:p w14:paraId="00D409F4" w14:textId="77777777" w:rsidR="00347775" w:rsidRDefault="00347775" w:rsidP="00347775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14:paraId="618E8152" w14:textId="77777777" w:rsidR="00347775" w:rsidRDefault="00347775" w:rsidP="00347775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33042306" w14:textId="77777777" w:rsidR="00347775" w:rsidRDefault="00347775" w:rsidP="00347775">
      <w:pPr>
        <w:suppressAutoHyphens/>
        <w:ind w:left="15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14:paraId="40C06244" w14:textId="77777777" w:rsidR="00347775" w:rsidRDefault="00347775" w:rsidP="00347775">
      <w:pPr>
        <w:suppressAutoHyphens/>
        <w:ind w:left="6372"/>
        <w:jc w:val="both"/>
        <w:rPr>
          <w:sz w:val="18"/>
          <w:szCs w:val="18"/>
          <w:lang w:eastAsia="ar-SA"/>
        </w:rPr>
      </w:pPr>
      <w:r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</w:t>
      </w:r>
      <w:r>
        <w:rPr>
          <w:sz w:val="18"/>
          <w:szCs w:val="18"/>
          <w:lang w:eastAsia="ar-SA"/>
        </w:rPr>
        <w:t>_____________________</w:t>
      </w:r>
    </w:p>
    <w:p w14:paraId="2F869050" w14:textId="77777777" w:rsidR="00347775" w:rsidRDefault="00347775" w:rsidP="00347775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br/>
      </w:r>
      <w:r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color w:val="000000"/>
          <w:spacing w:val="-1"/>
          <w:sz w:val="18"/>
          <w:szCs w:val="18"/>
          <w:lang w:eastAsia="ar-SA"/>
        </w:rPr>
        <w:tab/>
        <w:t xml:space="preserve">    (miejscowość, data, podpis)</w:t>
      </w:r>
    </w:p>
    <w:p w14:paraId="585B1D16" w14:textId="77777777" w:rsidR="00347775" w:rsidRDefault="00347775" w:rsidP="00347775">
      <w:pPr>
        <w:pStyle w:val="Tekstpodstawowy"/>
        <w:rPr>
          <w:spacing w:val="-6"/>
          <w:sz w:val="22"/>
          <w:szCs w:val="22"/>
        </w:rPr>
      </w:pPr>
    </w:p>
    <w:p w14:paraId="3A77AE88" w14:textId="77777777" w:rsidR="00347775" w:rsidRDefault="00347775" w:rsidP="00347775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color w:val="000000"/>
          <w:sz w:val="22"/>
          <w:szCs w:val="22"/>
          <w:lang w:eastAsia="ar-SA"/>
        </w:rPr>
        <w:t>am</w:t>
      </w:r>
      <w:proofErr w:type="spellEnd"/>
      <w:r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noProof/>
          <w:color w:val="000000"/>
          <w:sz w:val="22"/>
          <w:szCs w:val="22"/>
          <w:lang w:eastAsia="ar-SA"/>
        </w:rPr>
        <w:t>służącym</w:t>
      </w:r>
      <w:r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C6F7392" w14:textId="77777777" w:rsidR="00347775" w:rsidRDefault="00347775" w:rsidP="0034777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14:paraId="7AB16B8C" w14:textId="77777777" w:rsidR="00347775" w:rsidRDefault="00347775" w:rsidP="00347775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color w:val="000000"/>
          <w:sz w:val="22"/>
          <w:szCs w:val="22"/>
          <w:lang w:eastAsia="ar-SA"/>
        </w:rPr>
        <w:t>am</w:t>
      </w:r>
      <w:proofErr w:type="spellEnd"/>
      <w:r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0377CCF4" w14:textId="77777777" w:rsidR="00347775" w:rsidRDefault="00347775" w:rsidP="00347775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25FE601E" w14:textId="77777777" w:rsidR="00347775" w:rsidRDefault="00347775" w:rsidP="00347775">
      <w:pPr>
        <w:suppressAutoHyphens/>
        <w:ind w:firstLine="1440"/>
        <w:jc w:val="right"/>
        <w:rPr>
          <w:color w:val="000000"/>
          <w:spacing w:val="-1"/>
          <w:sz w:val="18"/>
          <w:szCs w:val="18"/>
          <w:lang w:eastAsia="ar-SA"/>
        </w:rPr>
      </w:pPr>
      <w:r>
        <w:rPr>
          <w:color w:val="000000"/>
          <w:spacing w:val="-1"/>
          <w:sz w:val="18"/>
          <w:szCs w:val="18"/>
          <w:lang w:eastAsia="ar-SA"/>
        </w:rPr>
        <w:t>_______________________________</w:t>
      </w:r>
    </w:p>
    <w:p w14:paraId="2ABA3092" w14:textId="77777777" w:rsidR="00347775" w:rsidRDefault="00347775" w:rsidP="00347775">
      <w:pPr>
        <w:suppressAutoHyphens/>
        <w:ind w:firstLine="1440"/>
        <w:jc w:val="right"/>
        <w:rPr>
          <w:color w:val="000000"/>
          <w:spacing w:val="-1"/>
          <w:sz w:val="18"/>
          <w:szCs w:val="18"/>
          <w:lang w:eastAsia="ar-SA"/>
        </w:rPr>
      </w:pPr>
      <w:r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Czytelny podpis osoby składającej oświadczenie</w:t>
      </w:r>
    </w:p>
    <w:p w14:paraId="43E62A6E" w14:textId="77777777" w:rsidR="00347775" w:rsidRDefault="00347775" w:rsidP="00347775">
      <w:pPr>
        <w:rPr>
          <w:b/>
          <w:bCs/>
          <w:spacing w:val="-6"/>
          <w:sz w:val="18"/>
          <w:szCs w:val="18"/>
        </w:rPr>
      </w:pPr>
      <w:r>
        <w:rPr>
          <w:rFonts w:eastAsia="Calibri"/>
          <w:b/>
          <w:sz w:val="18"/>
          <w:szCs w:val="18"/>
          <w:lang w:eastAsia="en-US"/>
        </w:rPr>
        <w:t>*</w:t>
      </w:r>
      <w:r>
        <w:rPr>
          <w:rFonts w:eastAsia="Calibri"/>
          <w:sz w:val="18"/>
          <w:szCs w:val="18"/>
          <w:lang w:eastAsia="en-US"/>
        </w:rPr>
        <w:t>niepotrzebne skreślić</w:t>
      </w:r>
    </w:p>
    <w:p w14:paraId="4F2A74C9" w14:textId="77777777" w:rsidR="007007FD" w:rsidRPr="00347775" w:rsidRDefault="007007FD" w:rsidP="00347775"/>
    <w:sectPr w:rsidR="007007FD" w:rsidRPr="00347775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47BF1" w14:textId="77777777" w:rsidR="00F16C2C" w:rsidRDefault="00F16C2C">
      <w:r>
        <w:separator/>
      </w:r>
    </w:p>
  </w:endnote>
  <w:endnote w:type="continuationSeparator" w:id="0">
    <w:p w14:paraId="58BFC5E6" w14:textId="77777777" w:rsidR="00F16C2C" w:rsidRDefault="00F1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6FFF2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A640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EB4A7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CE054" w14:textId="77777777" w:rsidR="00F16C2C" w:rsidRDefault="00F16C2C">
      <w:r>
        <w:separator/>
      </w:r>
    </w:p>
  </w:footnote>
  <w:footnote w:type="continuationSeparator" w:id="0">
    <w:p w14:paraId="628D47FA" w14:textId="77777777" w:rsidR="00F16C2C" w:rsidRDefault="00F16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54A29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AA6B2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4CC47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6DE"/>
    <w:rsid w:val="000B4780"/>
    <w:rsid w:val="000B6493"/>
    <w:rsid w:val="000E6EAF"/>
    <w:rsid w:val="001836C1"/>
    <w:rsid w:val="001B682A"/>
    <w:rsid w:val="002D5E0A"/>
    <w:rsid w:val="00347775"/>
    <w:rsid w:val="00440092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25BAB"/>
    <w:rsid w:val="00892E0C"/>
    <w:rsid w:val="008C634A"/>
    <w:rsid w:val="00976B68"/>
    <w:rsid w:val="009D554D"/>
    <w:rsid w:val="00A326F9"/>
    <w:rsid w:val="00A344B0"/>
    <w:rsid w:val="00A566DE"/>
    <w:rsid w:val="00A82F98"/>
    <w:rsid w:val="00A96696"/>
    <w:rsid w:val="00AE506E"/>
    <w:rsid w:val="00AF42D3"/>
    <w:rsid w:val="00B46AF2"/>
    <w:rsid w:val="00B75500"/>
    <w:rsid w:val="00B8264E"/>
    <w:rsid w:val="00B93047"/>
    <w:rsid w:val="00D15551"/>
    <w:rsid w:val="00D349AA"/>
    <w:rsid w:val="00D41D60"/>
    <w:rsid w:val="00D679EB"/>
    <w:rsid w:val="00D67DB9"/>
    <w:rsid w:val="00DA1BE1"/>
    <w:rsid w:val="00DB133F"/>
    <w:rsid w:val="00E32983"/>
    <w:rsid w:val="00E73A2C"/>
    <w:rsid w:val="00ED2BA1"/>
    <w:rsid w:val="00F16C2C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45E6971"/>
  <w15:chartTrackingRefBased/>
  <w15:docId w15:val="{6906A538-9875-4DF6-9456-04166F86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7775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D41D60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D41D60"/>
    <w:rPr>
      <w:sz w:val="24"/>
    </w:rPr>
  </w:style>
  <w:style w:type="character" w:customStyle="1" w:styleId="AkapitzlistZnak">
    <w:name w:val="Akapit z listą Znak"/>
    <w:link w:val="Akapitzlist"/>
    <w:uiPriority w:val="34"/>
    <w:rsid w:val="00D41D60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D41D60"/>
  </w:style>
  <w:style w:type="paragraph" w:styleId="Bezodstpw">
    <w:name w:val="No Spacing"/>
    <w:uiPriority w:val="1"/>
    <w:qFormat/>
    <w:rsid w:val="00D41D6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D41D60"/>
    <w:rPr>
      <w:color w:val="00000A"/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D41D6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8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45654-508B-49A9-895E-85A321522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2471</Words>
  <Characters>18096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2021-06-09T10:03:00Z</cp:lastPrinted>
  <dcterms:created xsi:type="dcterms:W3CDTF">2021-06-09T10:03:00Z</dcterms:created>
  <dcterms:modified xsi:type="dcterms:W3CDTF">2021-06-09T10:03:00Z</dcterms:modified>
</cp:coreProperties>
</file>