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5392C" w14:textId="309668A9" w:rsidR="002C26E2" w:rsidRDefault="002C26E2" w:rsidP="002C26E2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0DF3D87" w14:textId="77777777" w:rsidR="002C26E2" w:rsidRDefault="002C26E2" w:rsidP="002C26E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7F483723" w14:textId="77777777" w:rsidR="002C26E2" w:rsidRDefault="002C26E2" w:rsidP="002C26E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78246A" w14:textId="77777777" w:rsidR="002C26E2" w:rsidRDefault="002C26E2" w:rsidP="002C26E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C19C328" w14:textId="77777777" w:rsidR="002C26E2" w:rsidRDefault="002C26E2" w:rsidP="002C26E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360CEC4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3E90B26" w14:textId="77777777" w:rsidR="002C26E2" w:rsidRDefault="002C26E2" w:rsidP="002C26E2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E5D7165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1D3F933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14:paraId="5C0BD445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4CDB447D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2DF5F0E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E4E684A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03AE4F" w14:textId="77777777" w:rsidR="002C26E2" w:rsidRDefault="002C26E2" w:rsidP="002C26E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542D4DB" w14:textId="77777777" w:rsidR="002C26E2" w:rsidRDefault="002C26E2" w:rsidP="002C26E2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FECAC54" w14:textId="77777777" w:rsidR="002C26E2" w:rsidRDefault="002C26E2" w:rsidP="002C26E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Akademia Górniczo – Hutnicza im. Stanisława Staszica w Krakowie, Dział Zamówień Publicznych, Al. Mickiewicza 30, 30-059 Kraków,  </w:t>
      </w:r>
    </w:p>
    <w:p w14:paraId="259BD308" w14:textId="6CD97079" w:rsidR="002C26E2" w:rsidRDefault="002C26E2" w:rsidP="002C26E2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</w:rPr>
        <w:t xml:space="preserve">Przeprowadzenie certyfikowanego szkolenia dla 5 osób pt. Metodyka </w:t>
      </w:r>
      <w:proofErr w:type="spellStart"/>
      <w:r>
        <w:rPr>
          <w:b/>
        </w:rPr>
        <w:t>Desigh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Thinking</w:t>
      </w:r>
      <w:proofErr w:type="spellEnd"/>
      <w:r w:rsidR="00762CB2">
        <w:rPr>
          <w:b/>
        </w:rPr>
        <w:t xml:space="preserve"> </w:t>
      </w:r>
      <w:r>
        <w:rPr>
          <w:b/>
        </w:rPr>
        <w:t>w ramach projektu POWR.03.05.00-00-Z309/18 – KC-zp.272-233/21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oferuję realizację przedmiotu zamówienia, zgodnie z wymaganiami </w:t>
      </w:r>
      <w:r>
        <w:rPr>
          <w:bCs/>
          <w:sz w:val="22"/>
          <w:szCs w:val="22"/>
        </w:rPr>
        <w:t>Zamawiającego, składamy ofertę na wykonanie przedmiotu zamówienia zgodnie z treścią SWZ</w:t>
      </w:r>
      <w:r>
        <w:rPr>
          <w:sz w:val="22"/>
          <w:szCs w:val="22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6"/>
        <w:gridCol w:w="5330"/>
      </w:tblGrid>
      <w:tr w:rsidR="002C26E2" w14:paraId="113C8746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9C71" w14:textId="7345831D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  <w:r>
              <w:rPr>
                <w:b/>
                <w:sz w:val="22"/>
                <w:szCs w:val="22"/>
                <w:vertAlign w:val="superscript"/>
              </w:rPr>
              <w:t>1</w:t>
            </w:r>
            <w:r>
              <w:rPr>
                <w:b/>
                <w:sz w:val="22"/>
                <w:szCs w:val="22"/>
              </w:rPr>
              <w:t xml:space="preserve"> za całość przedmiotu zamówienia</w:t>
            </w:r>
            <w:r w:rsidR="003B23BF">
              <w:rPr>
                <w:b/>
                <w:sz w:val="22"/>
                <w:szCs w:val="22"/>
              </w:rPr>
              <w:t>, tj. szkolenie dla5 osób</w:t>
            </w:r>
          </w:p>
          <w:p w14:paraId="00AD8048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[PLN] 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0CD8" w14:textId="77777777" w:rsidR="002C26E2" w:rsidRDefault="002C26E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C26E2" w14:paraId="52B0D41D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E4E60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  <w:r>
              <w:rPr>
                <w:b/>
                <w:sz w:val="22"/>
                <w:szCs w:val="22"/>
                <w:vertAlign w:val="superscript"/>
              </w:rPr>
              <w:t>1</w:t>
            </w:r>
            <w:r>
              <w:rPr>
                <w:b/>
                <w:sz w:val="22"/>
                <w:szCs w:val="22"/>
              </w:rPr>
              <w:t xml:space="preserve"> za całość przedmiotu zamówienia słownie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9513" w14:textId="77777777" w:rsidR="002C26E2" w:rsidRDefault="002C26E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C26E2" w14:paraId="0FC6D3AA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6510C" w14:textId="77777777" w:rsidR="002C26E2" w:rsidRDefault="002C26E2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  <w:r>
              <w:rPr>
                <w:b/>
                <w:sz w:val="22"/>
                <w:szCs w:val="22"/>
                <w:vertAlign w:val="superscript"/>
              </w:rPr>
              <w:t>1</w:t>
            </w:r>
            <w:r>
              <w:rPr>
                <w:b/>
                <w:sz w:val="22"/>
                <w:szCs w:val="22"/>
              </w:rPr>
              <w:t xml:space="preserve"> dla 1 osoby</w:t>
            </w:r>
            <w:r>
              <w:rPr>
                <w:sz w:val="22"/>
                <w:szCs w:val="22"/>
              </w:rPr>
              <w:t xml:space="preserve"> </w:t>
            </w:r>
          </w:p>
          <w:p w14:paraId="27202482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[PLN] 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5F54" w14:textId="77777777" w:rsidR="002C26E2" w:rsidRDefault="002C26E2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C26E2" w14:paraId="78178E9B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D26F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realizacji umowy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D693" w14:textId="68D53D9B" w:rsidR="002C26E2" w:rsidRDefault="002C26E2">
            <w:pPr>
              <w:rPr>
                <w:color w:val="FF0000"/>
                <w:sz w:val="22"/>
                <w:szCs w:val="22"/>
              </w:rPr>
            </w:pPr>
            <w:r>
              <w:rPr>
                <w:b/>
              </w:rPr>
              <w:t xml:space="preserve">do </w:t>
            </w:r>
            <w:r w:rsidR="003B23BF">
              <w:rPr>
                <w:b/>
              </w:rPr>
              <w:t>31.12.2021</w:t>
            </w:r>
            <w:r>
              <w:rPr>
                <w:b/>
              </w:rPr>
              <w:t xml:space="preserve"> od daty podpisania umowy</w:t>
            </w:r>
          </w:p>
        </w:tc>
      </w:tr>
      <w:tr w:rsidR="002C26E2" w14:paraId="684B74DB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7A3FE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platformy szkoleniowej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06A9" w14:textId="77777777" w:rsidR="002C26E2" w:rsidRDefault="002C26E2">
            <w:pPr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</w:tr>
      <w:tr w:rsidR="002C26E2" w14:paraId="17EEA708" w14:textId="77777777" w:rsidTr="002C26E2">
        <w:trPr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F23E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  <w:p w14:paraId="6B2FF196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płatności </w:t>
            </w: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091F" w14:textId="77777777" w:rsidR="002C26E2" w:rsidRDefault="002C26E2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</w:t>
            </w:r>
          </w:p>
        </w:tc>
      </w:tr>
      <w:tr w:rsidR="002C26E2" w14:paraId="2FA272C1" w14:textId="77777777" w:rsidTr="002C26E2">
        <w:trPr>
          <w:trHeight w:val="1744"/>
          <w:jc w:val="center"/>
        </w:trPr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9D4C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  <w:p w14:paraId="15C139B7" w14:textId="77777777" w:rsidR="002C26E2" w:rsidRDefault="002C26E2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D170" w14:textId="77777777" w:rsidR="002C26E2" w:rsidRDefault="002C26E2">
            <w:pPr>
              <w:widowControl w:val="0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vertAlign w:val="superscript"/>
              </w:rPr>
              <w:t>1</w:t>
            </w:r>
            <w:r>
              <w:rPr>
                <w:i/>
                <w:sz w:val="22"/>
                <w:szCs w:val="22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>
              <w:rPr>
                <w:i/>
                <w:sz w:val="22"/>
                <w:szCs w:val="22"/>
              </w:rPr>
              <w:t>t.j</w:t>
            </w:r>
            <w:proofErr w:type="spellEnd"/>
            <w:r>
              <w:rPr>
                <w:i/>
                <w:sz w:val="22"/>
                <w:szCs w:val="22"/>
              </w:rPr>
              <w:t>. Dz. U. 2018.701 j.t.)</w:t>
            </w:r>
          </w:p>
        </w:tc>
      </w:tr>
    </w:tbl>
    <w:p w14:paraId="06193161" w14:textId="57A955F3" w:rsidR="002C26E2" w:rsidRDefault="002C26E2" w:rsidP="002C26E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65321AC" w14:textId="77777777" w:rsidR="003B23BF" w:rsidRDefault="003B23BF" w:rsidP="002C26E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F8812DC" w14:textId="77777777" w:rsidR="002C26E2" w:rsidRDefault="002C26E2" w:rsidP="002C26E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B23BF">
        <w:rPr>
          <w:b/>
          <w:sz w:val="22"/>
          <w:szCs w:val="22"/>
          <w:highlight w:val="yellow"/>
          <w:u w:val="single"/>
        </w:rPr>
        <w:lastRenderedPageBreak/>
        <w:t>Dodatkowe kryterium oceny ofert:</w:t>
      </w:r>
    </w:p>
    <w:p w14:paraId="7248335F" w14:textId="389D075D" w:rsidR="002C26E2" w:rsidRDefault="002C26E2" w:rsidP="002C26E2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</w:t>
      </w:r>
      <w:r w:rsidRPr="002C26E2">
        <w:rPr>
          <w:sz w:val="22"/>
          <w:szCs w:val="22"/>
        </w:rPr>
        <w:t xml:space="preserve">odpowiedzialna za realizację zamówienia </w:t>
      </w:r>
      <w:proofErr w:type="spellStart"/>
      <w:r w:rsidRPr="002C26E2">
        <w:rPr>
          <w:sz w:val="22"/>
          <w:szCs w:val="22"/>
        </w:rPr>
        <w:t>tj</w:t>
      </w:r>
      <w:proofErr w:type="spellEnd"/>
      <w:r w:rsidRPr="002C26E2">
        <w:rPr>
          <w:sz w:val="22"/>
          <w:szCs w:val="22"/>
        </w:rPr>
        <w:t xml:space="preserve"> </w:t>
      </w:r>
      <w:r w:rsidRPr="00B67AD0">
        <w:rPr>
          <w:sz w:val="22"/>
          <w:szCs w:val="22"/>
          <w:highlight w:val="yellow"/>
        </w:rPr>
        <w:t>…………………….</w:t>
      </w:r>
      <w:r w:rsidRPr="002C26E2">
        <w:rPr>
          <w:sz w:val="22"/>
          <w:szCs w:val="22"/>
        </w:rPr>
        <w:t xml:space="preserve"> (imię i nazwisko) przeprowadziła:</w:t>
      </w:r>
      <w:r w:rsidRPr="00B67AD0">
        <w:rPr>
          <w:sz w:val="22"/>
          <w:szCs w:val="22"/>
          <w:highlight w:val="yellow"/>
        </w:rPr>
        <w:t>………</w:t>
      </w:r>
      <w:r w:rsidRPr="002C26E2">
        <w:rPr>
          <w:sz w:val="22"/>
          <w:szCs w:val="22"/>
        </w:rPr>
        <w:t xml:space="preserve">  </w:t>
      </w:r>
      <w:r w:rsidRPr="00B67AD0">
        <w:rPr>
          <w:i/>
          <w:iCs/>
          <w:sz w:val="22"/>
          <w:szCs w:val="22"/>
        </w:rPr>
        <w:t xml:space="preserve">(wpisać ilość </w:t>
      </w:r>
      <w:r w:rsidR="00CE565D" w:rsidRPr="00B67AD0">
        <w:rPr>
          <w:i/>
          <w:iCs/>
          <w:sz w:val="22"/>
          <w:szCs w:val="22"/>
        </w:rPr>
        <w:t>s</w:t>
      </w:r>
      <w:r w:rsidRPr="00B67AD0">
        <w:rPr>
          <w:i/>
          <w:iCs/>
          <w:sz w:val="22"/>
          <w:szCs w:val="22"/>
        </w:rPr>
        <w:t>zkoleń)</w:t>
      </w:r>
      <w:r w:rsidR="00B56854">
        <w:rPr>
          <w:sz w:val="22"/>
          <w:szCs w:val="22"/>
        </w:rPr>
        <w:t xml:space="preserve"> </w:t>
      </w:r>
      <w:r w:rsidR="00B56854">
        <w:rPr>
          <w:lang w:eastAsia="zh-CN"/>
        </w:rPr>
        <w:t>z zakresu kompetencji moderatora DT</w:t>
      </w:r>
      <w:r w:rsidR="00CE565D">
        <w:rPr>
          <w:lang w:eastAsia="zh-CN"/>
        </w:rPr>
        <w:t xml:space="preserve">, </w:t>
      </w:r>
      <w:r w:rsidR="00B67AD0">
        <w:rPr>
          <w:lang w:eastAsia="zh-CN"/>
        </w:rPr>
        <w:t xml:space="preserve">w tym minimum 3 zrealizowane dla placówek oświatowych lub sektora edukacyjnego, tj. dla: </w:t>
      </w:r>
      <w:r w:rsidR="00B67AD0" w:rsidRPr="00B67AD0">
        <w:rPr>
          <w:highlight w:val="yellow"/>
          <w:lang w:eastAsia="zh-CN"/>
        </w:rPr>
        <w:t>…………………………………………</w:t>
      </w:r>
      <w:r w:rsidR="00B67AD0">
        <w:rPr>
          <w:lang w:eastAsia="zh-CN"/>
        </w:rPr>
        <w:t xml:space="preserve"> </w:t>
      </w:r>
      <w:r w:rsidR="00B67AD0" w:rsidRPr="00B67AD0">
        <w:rPr>
          <w:i/>
          <w:iCs/>
          <w:lang w:eastAsia="zh-CN"/>
        </w:rPr>
        <w:t xml:space="preserve">(wpisać </w:t>
      </w:r>
      <w:r w:rsidR="00CE565D" w:rsidRPr="00B67AD0">
        <w:rPr>
          <w:i/>
          <w:iCs/>
          <w:lang w:eastAsia="zh-CN"/>
        </w:rPr>
        <w:t xml:space="preserve"> </w:t>
      </w:r>
      <w:r w:rsidR="00B67AD0" w:rsidRPr="00B67AD0">
        <w:rPr>
          <w:i/>
          <w:iCs/>
          <w:lang w:eastAsia="zh-CN"/>
        </w:rPr>
        <w:t>nazwy placówek).</w:t>
      </w:r>
    </w:p>
    <w:p w14:paraId="139F9CFD" w14:textId="77777777" w:rsidR="002C26E2" w:rsidRDefault="002C26E2" w:rsidP="002C26E2">
      <w:pPr>
        <w:rPr>
          <w:b/>
          <w:sz w:val="22"/>
          <w:szCs w:val="22"/>
          <w:u w:val="single"/>
        </w:rPr>
      </w:pPr>
    </w:p>
    <w:p w14:paraId="6D5660FC" w14:textId="77777777" w:rsidR="002C26E2" w:rsidRDefault="002C26E2" w:rsidP="002C26E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25D3A3E7" w14:textId="77777777" w:rsidR="002C26E2" w:rsidRDefault="002C26E2" w:rsidP="002C26E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43438E3D" w14:textId="77777777" w:rsidR="002C26E2" w:rsidRDefault="002C26E2" w:rsidP="002C26E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11B49247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5C78A5" w14:textId="77777777" w:rsidR="002C26E2" w:rsidRDefault="002C26E2" w:rsidP="002C26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8D3D64" w14:textId="77777777" w:rsidR="002C26E2" w:rsidRDefault="002C26E2" w:rsidP="002C26E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78EAEF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23D9C937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C26E2" w14:paraId="0AFAED66" w14:textId="77777777" w:rsidTr="002C26E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8F627" w14:textId="77777777" w:rsidR="002C26E2" w:rsidRDefault="002C2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838B1" w14:textId="77777777" w:rsidR="002C26E2" w:rsidRDefault="002C2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903C853" w14:textId="77777777" w:rsidR="002C26E2" w:rsidRDefault="002C2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8F2E4" w14:textId="77777777" w:rsidR="002C26E2" w:rsidRDefault="002C26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 xml:space="preserve">(o ile jest znana) </w:t>
            </w:r>
          </w:p>
        </w:tc>
      </w:tr>
      <w:tr w:rsidR="002C26E2" w14:paraId="4F69A808" w14:textId="77777777" w:rsidTr="002C26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209FE" w14:textId="77777777" w:rsidR="002C26E2" w:rsidRDefault="002C26E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27FE" w14:textId="77777777" w:rsidR="002C26E2" w:rsidRDefault="002C26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9297F" w14:textId="77777777" w:rsidR="002C26E2" w:rsidRDefault="002C26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C26E2" w14:paraId="1F82E368" w14:textId="77777777" w:rsidTr="002C26E2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00BE8" w14:textId="77777777" w:rsidR="002C26E2" w:rsidRDefault="002C26E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58452" w14:textId="77777777" w:rsidR="002C26E2" w:rsidRDefault="002C26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20ABD" w14:textId="77777777" w:rsidR="002C26E2" w:rsidRDefault="002C26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B5AD23D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640569C" w14:textId="77777777" w:rsidR="002C26E2" w:rsidRDefault="002C26E2" w:rsidP="002C26E2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D47809A" w14:textId="77777777" w:rsidR="002C26E2" w:rsidRDefault="002C26E2" w:rsidP="002C26E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4B1D7D4B" w14:textId="77777777" w:rsidR="002C26E2" w:rsidRDefault="002C26E2" w:rsidP="002C26E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55C8EEC" w14:textId="77777777" w:rsidR="002C26E2" w:rsidRDefault="002C26E2" w:rsidP="002C26E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AE3C410" w14:textId="77777777" w:rsidR="002C26E2" w:rsidRDefault="002C26E2" w:rsidP="002C26E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EE5427F" w14:textId="77777777" w:rsidR="002C26E2" w:rsidRDefault="002C26E2" w:rsidP="002C26E2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C34F42E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36884DB9" w14:textId="77777777" w:rsidR="002C26E2" w:rsidRDefault="002C26E2" w:rsidP="002C26E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1A70D9" w14:textId="77777777" w:rsidR="002C26E2" w:rsidRDefault="002C26E2" w:rsidP="002C26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F6808FA" w14:textId="77777777" w:rsidR="002C26E2" w:rsidRDefault="002C26E2" w:rsidP="002C26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52D37FC" w14:textId="77777777" w:rsidR="002C26E2" w:rsidRDefault="002C26E2" w:rsidP="002C26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2C99E3B" w14:textId="77777777" w:rsidR="002C26E2" w:rsidRDefault="002C26E2" w:rsidP="002C26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BC8158D" w14:textId="77777777" w:rsidR="002C26E2" w:rsidRDefault="002C26E2" w:rsidP="002C26E2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5EF8D14" w14:textId="77777777" w:rsidR="002C26E2" w:rsidRDefault="002C26E2" w:rsidP="002C26E2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4203FD5A" w14:textId="77777777" w:rsidR="002C26E2" w:rsidRDefault="002C26E2" w:rsidP="002C26E2">
      <w:pPr>
        <w:jc w:val="center"/>
        <w:rPr>
          <w:i/>
          <w:color w:val="FF0000"/>
          <w:sz w:val="22"/>
          <w:szCs w:val="22"/>
        </w:rPr>
      </w:pPr>
    </w:p>
    <w:p w14:paraId="2E1B2B4E" w14:textId="77777777" w:rsidR="002C26E2" w:rsidRDefault="002C26E2" w:rsidP="002C26E2">
      <w:pPr>
        <w:jc w:val="center"/>
        <w:rPr>
          <w:sz w:val="22"/>
          <w:szCs w:val="22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14:paraId="63591F5C" w14:textId="77777777" w:rsidR="002C26E2" w:rsidRDefault="002C26E2" w:rsidP="002C26E2"/>
    <w:p w14:paraId="69667F81" w14:textId="77777777" w:rsidR="00FE545C" w:rsidRPr="002C26E2" w:rsidRDefault="00FE545C" w:rsidP="002C26E2"/>
    <w:sectPr w:rsidR="00FE545C" w:rsidRPr="002C26E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39BBD" w14:textId="77777777" w:rsidR="002A53AD" w:rsidRDefault="002A53AD">
      <w:r>
        <w:separator/>
      </w:r>
    </w:p>
  </w:endnote>
  <w:endnote w:type="continuationSeparator" w:id="0">
    <w:p w14:paraId="55EAA2D0" w14:textId="77777777" w:rsidR="002A53AD" w:rsidRDefault="002A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F99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B12DF" w14:textId="77777777" w:rsidR="002A53AD" w:rsidRDefault="002A53AD">
      <w:r>
        <w:separator/>
      </w:r>
    </w:p>
  </w:footnote>
  <w:footnote w:type="continuationSeparator" w:id="0">
    <w:p w14:paraId="7EE91098" w14:textId="77777777" w:rsidR="002A53AD" w:rsidRDefault="002A5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5EF6A" w14:textId="07E0AA1A" w:rsidR="00F53146" w:rsidRDefault="00762CB2">
    <w:pPr>
      <w:pStyle w:val="Nagwek"/>
      <w:rPr>
        <w:sz w:val="22"/>
      </w:rPr>
    </w:pPr>
    <w:r>
      <w:rPr>
        <w:noProof/>
      </w:rPr>
      <w:pict w14:anchorId="066371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3A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53AD"/>
    <w:rsid w:val="002C26E2"/>
    <w:rsid w:val="00315A4A"/>
    <w:rsid w:val="003B23B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2CB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6854"/>
    <w:rsid w:val="00B67AD0"/>
    <w:rsid w:val="00B774DC"/>
    <w:rsid w:val="00BB3505"/>
    <w:rsid w:val="00C969A6"/>
    <w:rsid w:val="00CA7D36"/>
    <w:rsid w:val="00CE565D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7001B08D"/>
  <w15:chartTrackingRefBased/>
  <w15:docId w15:val="{90399B52-0EE7-428B-B2B3-DCD5B1C7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2C26E2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569</Words>
  <Characters>4432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2021-06-09T11:25:00Z</cp:lastPrinted>
  <dcterms:created xsi:type="dcterms:W3CDTF">2021-06-10T08:23:00Z</dcterms:created>
  <dcterms:modified xsi:type="dcterms:W3CDTF">2021-06-10T08:23:00Z</dcterms:modified>
</cp:coreProperties>
</file>