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22E32" w:rsidRPr="00122E32">
        <w:rPr>
          <w:b/>
        </w:rPr>
        <w:t>NA/O/111/2021</w:t>
      </w:r>
      <w:r>
        <w:rPr>
          <w:b/>
          <w:lang w:val="pl-PL"/>
        </w:rPr>
        <w:t xml:space="preserve"> </w:t>
      </w:r>
      <w:r w:rsidR="00122E32" w:rsidRPr="00122E32">
        <w:rPr>
          <w:lang w:val="pl-PL"/>
        </w:rPr>
        <w:t>Rzeszów</w:t>
      </w:r>
      <w:r w:rsidR="00211900" w:rsidRPr="003209A8">
        <w:t xml:space="preserve">, </w:t>
      </w:r>
      <w:r w:rsidR="00122E32" w:rsidRPr="00122E32">
        <w:t>2021-06-14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CE49B7" w:rsidRDefault="00CE49B7" w:rsidP="00CE49B7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22E32" w:rsidP="00583EF9">
      <w:pPr>
        <w:spacing w:line="360" w:lineRule="auto"/>
        <w:rPr>
          <w:b/>
        </w:rPr>
      </w:pPr>
      <w:r w:rsidRPr="00122E32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22E32">
        <w:rPr>
          <w:rFonts w:ascii="Arial" w:hAnsi="Arial" w:cs="Arial"/>
          <w:sz w:val="22"/>
          <w:szCs w:val="22"/>
          <w:lang w:val="de-DE"/>
        </w:rPr>
        <w:t xml:space="preserve"> </w:t>
      </w:r>
      <w:r w:rsidR="00192A6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22E3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22E3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92A64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080BD3">
        <w:rPr>
          <w:rFonts w:ascii="Times New Roman" w:hAnsi="Times New Roman"/>
          <w:sz w:val="24"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1C2D18" w:rsidTr="001C2D18">
        <w:tc>
          <w:tcPr>
            <w:tcW w:w="9851" w:type="dxa"/>
            <w:shd w:val="clear" w:color="auto" w:fill="F3F3F3"/>
            <w:vAlign w:val="center"/>
          </w:tcPr>
          <w:p w:rsidR="001C2D18" w:rsidRPr="00CA0351" w:rsidRDefault="001C2D1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C2D18" w:rsidTr="001C2D18">
        <w:tc>
          <w:tcPr>
            <w:tcW w:w="9851" w:type="dxa"/>
          </w:tcPr>
          <w:p w:rsidR="001C2D18" w:rsidRDefault="001C2D18" w:rsidP="00F24BA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22E32">
              <w:t>Dostawa  zestawu ćwiczeń eksperymentalnych dla studentów jako wyposażenie studenckiej pracowni fizycznej- mechanika</w:t>
            </w:r>
          </w:p>
          <w:p w:rsidR="001C2D18" w:rsidRDefault="001C2D18" w:rsidP="00F24BA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22E32">
              <w:t>38500000-0 - Aparatura kontrolna i badawcza</w:t>
            </w:r>
            <w:r>
              <w:t xml:space="preserve"> </w:t>
            </w:r>
          </w:p>
          <w:p w:rsidR="001C2D18" w:rsidRDefault="001C2D18" w:rsidP="00F24BA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Przedmiotem zamówienia jest zestaw ćwiczeń eksperymentalnych do Studenckiej Pracowni Fizycznej - mechanika. W skład Zestawu wchodzą następujące urządzenia: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1.</w:t>
            </w:r>
            <w:r w:rsidRPr="00122E32">
              <w:tab/>
              <w:t xml:space="preserve">Akustyczny Efekt Dopplera 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2.</w:t>
            </w:r>
            <w:r w:rsidRPr="00122E32">
              <w:tab/>
              <w:t>Pomiar lepkości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3.</w:t>
            </w:r>
            <w:r w:rsidRPr="00122E32">
              <w:tab/>
              <w:t xml:space="preserve">Wahadło balistyczne 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4.</w:t>
            </w:r>
            <w:r w:rsidRPr="00122E32">
              <w:tab/>
              <w:t xml:space="preserve">Żyroskop 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5.</w:t>
            </w:r>
            <w:r w:rsidRPr="00122E32">
              <w:tab/>
              <w:t>Akustyka - Rezonator Helmholtza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6.</w:t>
            </w:r>
            <w:r w:rsidRPr="00122E32">
              <w:tab/>
              <w:t>Przewodnictwo cieplne metali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7.</w:t>
            </w:r>
            <w:r w:rsidRPr="00122E32">
              <w:tab/>
              <w:t>Siła dośrodkowa</w:t>
            </w:r>
            <w:r w:rsidRPr="00122E32">
              <w:tab/>
            </w:r>
          </w:p>
          <w:p w:rsidR="001C2D18" w:rsidRPr="00122E32" w:rsidRDefault="001C2D18" w:rsidP="00F24BA4">
            <w:pPr>
              <w:spacing w:after="120"/>
              <w:jc w:val="both"/>
            </w:pP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Przedmiotem zamówienia jest dostawa, instalacja i uruchomienie  wyżej wymienionych urządzeń.  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 Zamawiane wyposażenie musi ściśle odpowiadać opisom zawartym w niniejszej specyfikacji</w:t>
            </w:r>
            <w:r>
              <w:t xml:space="preserve"> (załącznik nr 1 SWZ)</w:t>
            </w:r>
            <w:r w:rsidRPr="00122E32">
              <w:t xml:space="preserve"> i tym samym zapewniać bezproblemową realizację przewidzianych </w:t>
            </w:r>
            <w:r w:rsidRPr="00122E32">
              <w:lastRenderedPageBreak/>
              <w:t>eksperymentów. Zestawy sprzętowe i ich poszczególne elementy muszą spełniać minimalne parametry techniczne podane w poniższych opisach technicznych.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 Oferowane zestawy doświadczalne muszą być nowe, możliwe do złożenia i uruchomienia na typowym stole laboratoryjnym o wymiarach blatu około 180cm x 60 cm, zasilane typowymi napięciami z sieci elektrycznej 230 lub 400V/50-60 </w:t>
            </w:r>
            <w:proofErr w:type="spellStart"/>
            <w:r w:rsidRPr="00122E32">
              <w:t>Hz</w:t>
            </w:r>
            <w:proofErr w:type="spellEnd"/>
            <w:r w:rsidRPr="00122E32">
              <w:t>.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 Każdy z zestawów eksperymentalnych musi zapewniać powtarzalność wyników pomiarowych podawanych w materiałach informacyjnych producenta oraz być skonstruowany w sposób zapewniający bezpieczeństwo osobom użytkującym.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 W skład każdego zestawu  wchodzi instrukcja w języku polskim do realizacji danego eksperymentu oraz instrukcje obsługi ważniejszych przyrządów lub podzespołów każdego z zestawów eksperymentalnych.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>Dostawca zainstaluje, uruchomi sprzęt u Zamawiającego oraz przeszkoli - we wzajemnie uzgodnionym terminie -personel  Zamawiającego  (min.5 osób) w wymiarze min. jednego  dnia roboczego.</w:t>
            </w:r>
          </w:p>
          <w:p w:rsidR="001C2D18" w:rsidRPr="00122E32" w:rsidRDefault="001C2D18" w:rsidP="00F24BA4">
            <w:pPr>
              <w:spacing w:after="120"/>
              <w:jc w:val="both"/>
            </w:pPr>
            <w:r w:rsidRPr="00122E32">
              <w:t xml:space="preserve"> Na dostarczone wyposażenie sprzętowe Oferent udzieli 24 miesięcznej gwarancji liczonej od daty instalacji i uruchomienia sprzętu u Zamawiającego.</w:t>
            </w:r>
          </w:p>
          <w:p w:rsidR="001C2D18" w:rsidRDefault="001C2D18" w:rsidP="00F24BA4">
            <w:pPr>
              <w:spacing w:after="120"/>
              <w:jc w:val="both"/>
            </w:pPr>
            <w:r w:rsidRPr="00122E32">
              <w:t>Szczegółowy opis zestawu ćwiczeń znajduje się w załączniku nr 1 SWZ.</w:t>
            </w:r>
          </w:p>
          <w:p w:rsidR="001C2D18" w:rsidRDefault="001C2D18" w:rsidP="00F24BA4">
            <w:pPr>
              <w:spacing w:after="120"/>
              <w:jc w:val="both"/>
              <w:rPr>
                <w:b/>
              </w:rPr>
            </w:pPr>
            <w:r w:rsidRPr="00122E32">
              <w:rPr>
                <w:b/>
              </w:rPr>
              <w:t>Zamawiający nie dopuszcza składania ofert równoważnych</w:t>
            </w:r>
          </w:p>
          <w:p w:rsidR="001C2D18" w:rsidRDefault="001C2D18" w:rsidP="00F24BA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2E3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045A8F">
      <w:pPr>
        <w:numPr>
          <w:ilvl w:val="0"/>
          <w:numId w:val="29"/>
        </w:num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045A8F" w:rsidRPr="00853E17" w:rsidRDefault="00045A8F" w:rsidP="00045A8F">
      <w:pPr>
        <w:numPr>
          <w:ilvl w:val="0"/>
          <w:numId w:val="29"/>
        </w:numPr>
        <w:ind w:left="714" w:hanging="357"/>
        <w:jc w:val="both"/>
      </w:pPr>
      <w:r w:rsidRPr="00853E17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045A8F" w:rsidRPr="00853E17" w:rsidRDefault="00045A8F" w:rsidP="00045A8F">
      <w:pPr>
        <w:numPr>
          <w:ilvl w:val="0"/>
          <w:numId w:val="29"/>
        </w:numPr>
        <w:jc w:val="both"/>
        <w:rPr>
          <w:spacing w:val="-6"/>
        </w:rPr>
      </w:pPr>
      <w:r w:rsidRPr="00853E17">
        <w:rPr>
          <w:spacing w:val="-6"/>
        </w:rPr>
        <w:lastRenderedPageBreak/>
        <w:t xml:space="preserve">Na żądanie Zamawiającego, we wskazanym terminie Wykonawca dostarczy próbki oferowanego produktu (wielkość próbki: 1 opakowanie) celem weryfikacji równoważności. 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Zamawiający podkreśla, że ewentualne badanie równoważności zaproponowanych produktów przez uprawnioną do tego instytucję będzie na koszt Wykonawcy.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W przypadku, zaoferowania produktu wskazanego  z nazwy przez Zamawiającego,</w:t>
      </w:r>
    </w:p>
    <w:p w:rsidR="00045A8F" w:rsidRPr="00853E17" w:rsidRDefault="00045A8F" w:rsidP="00045A8F">
      <w:pPr>
        <w:numPr>
          <w:ilvl w:val="0"/>
          <w:numId w:val="29"/>
        </w:numPr>
        <w:jc w:val="both"/>
        <w:rPr>
          <w:spacing w:val="-6"/>
        </w:rPr>
      </w:pPr>
      <w:r w:rsidRPr="00853E17">
        <w:t xml:space="preserve"> </w:t>
      </w:r>
      <w:r w:rsidRPr="00853E17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045A8F" w:rsidRPr="00853E17" w:rsidRDefault="00045A8F" w:rsidP="00045A8F">
      <w:pPr>
        <w:numPr>
          <w:ilvl w:val="0"/>
          <w:numId w:val="29"/>
        </w:numPr>
        <w:jc w:val="both"/>
        <w:rPr>
          <w:spacing w:val="-6"/>
        </w:rPr>
      </w:pPr>
      <w:r w:rsidRPr="00853E17">
        <w:rPr>
          <w:spacing w:val="-6"/>
        </w:rPr>
        <w:t>Wraz z dostawą bezwzględnie należy dołączyć karty charakterystyki o ferowanych produktów.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Zaoferowany przedmiot zamówienia musi spełniać:</w:t>
      </w:r>
    </w:p>
    <w:p w:rsidR="00045A8F" w:rsidRPr="00853E17" w:rsidRDefault="00045A8F" w:rsidP="00045A8F">
      <w:pPr>
        <w:ind w:left="720"/>
        <w:jc w:val="both"/>
      </w:pPr>
      <w:r w:rsidRPr="00853E17">
        <w:t xml:space="preserve"> - wymagania określone przez Zamawiającego w szczególności, musi być tożsamy pod względem charakterystyki analitycznej;</w:t>
      </w:r>
    </w:p>
    <w:p w:rsidR="00045A8F" w:rsidRPr="00853E17" w:rsidRDefault="00045A8F" w:rsidP="00045A8F">
      <w:pPr>
        <w:ind w:left="720"/>
        <w:jc w:val="both"/>
      </w:pPr>
      <w:r w:rsidRPr="00853E17">
        <w:t>- wymagania pozwalające na kontynuację prac doświadczalnych w ramach badań prowadzonych przez Zamawiającego, bez konieczności wykonywania dodatkowych czynności (procedur), w tym np. kalibracji urządzeń;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Zaoferowane przez Wykonawcę produkty do badań o parametrach /właściwościach równoważnych nie mogą spowodować konieczności nabycia dodatkowych odczynników i innych akcesoriów.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045A8F" w:rsidRPr="00853E17" w:rsidRDefault="00045A8F" w:rsidP="00045A8F">
      <w:pPr>
        <w:numPr>
          <w:ilvl w:val="0"/>
          <w:numId w:val="29"/>
        </w:numPr>
        <w:jc w:val="both"/>
        <w:rPr>
          <w:spacing w:val="-6"/>
        </w:rPr>
      </w:pPr>
      <w:r w:rsidRPr="00853E17">
        <w:t xml:space="preserve"> </w:t>
      </w:r>
      <w:r w:rsidRPr="00853E17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045A8F" w:rsidRPr="00853E17" w:rsidRDefault="00045A8F" w:rsidP="00045A8F">
      <w:pPr>
        <w:numPr>
          <w:ilvl w:val="0"/>
          <w:numId w:val="29"/>
        </w:numPr>
        <w:jc w:val="both"/>
      </w:pPr>
      <w:r w:rsidRPr="00853E17">
        <w:t>Przedmiot zamówienia musi być fabrycznie nowy, pełnowartościowy, wolny od wszelkich wad i uszkodzeń, bez wcześniejszej eksploatacji.</w:t>
      </w:r>
    </w:p>
    <w:p w:rsidR="00045A8F" w:rsidRDefault="00045A8F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22E32" w:rsidRPr="003209A8" w:rsidTr="00F24BA4">
        <w:tc>
          <w:tcPr>
            <w:tcW w:w="8640" w:type="dxa"/>
          </w:tcPr>
          <w:p w:rsidR="00122E32" w:rsidRPr="003209A8" w:rsidRDefault="00122E32" w:rsidP="001C2D18">
            <w:pPr>
              <w:pStyle w:val="Tekstpodstawowy"/>
            </w:pPr>
            <w:r w:rsidRPr="00122E32">
              <w:rPr>
                <w:b/>
              </w:rPr>
              <w:t>84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22E32" w:rsidRPr="003209A8" w:rsidRDefault="00122E32" w:rsidP="00F24BA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B5C" w:rsidRPr="00700B5C" w:rsidRDefault="00700B5C" w:rsidP="00700B5C">
            <w:pPr>
              <w:spacing w:before="120"/>
              <w:rPr>
                <w:b/>
                <w:bCs/>
                <w:color w:val="000000"/>
              </w:rPr>
            </w:pPr>
            <w:r w:rsidRPr="00700B5C">
              <w:rPr>
                <w:b/>
                <w:bCs/>
                <w:color w:val="000000"/>
              </w:rPr>
              <w:t>IV. OPIS SPOSOBU PRZYGOTOWANIA OFERTY</w:t>
            </w:r>
          </w:p>
          <w:p w:rsidR="00700B5C" w:rsidRPr="00700B5C" w:rsidRDefault="00700B5C" w:rsidP="00700B5C">
            <w:pPr>
              <w:numPr>
                <w:ilvl w:val="0"/>
                <w:numId w:val="24"/>
              </w:num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</w:rPr>
            </w:pP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sz w:val="22"/>
                <w:szCs w:val="22"/>
                <w:u w:val="single"/>
              </w:rPr>
              <w:t>2</w:t>
            </w:r>
            <w:r w:rsidRPr="00700B5C">
              <w:rPr>
                <w:b/>
                <w:bCs/>
                <w:iCs/>
                <w:sz w:val="22"/>
                <w:szCs w:val="22"/>
                <w:u w:val="single"/>
              </w:rPr>
              <w:t xml:space="preserve"> do niniejszego ogłoszenia.</w:t>
            </w:r>
          </w:p>
          <w:p w:rsidR="00700B5C" w:rsidRPr="00700B5C" w:rsidRDefault="00700B5C" w:rsidP="00700B5C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szczegółową wycenę zawierającą ceny jednostkowe brutto za poszczególne pozycje składających się na całość zadania wraz z informacjami o </w:t>
            </w:r>
            <w:r w:rsidRPr="00700B5C">
              <w:rPr>
                <w:b/>
                <w:bCs/>
                <w:color w:val="000000"/>
                <w:sz w:val="22"/>
                <w:szCs w:val="22"/>
                <w:u w:val="single"/>
              </w:rPr>
              <w:t>nazwie producenta oraz numerami katalogowymi oferowanych produktów</w:t>
            </w:r>
          </w:p>
          <w:p w:rsidR="00700B5C" w:rsidRPr="00700B5C" w:rsidRDefault="00700B5C" w:rsidP="00700B5C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b/>
                <w:sz w:val="22"/>
                <w:szCs w:val="22"/>
                <w:u w:val="single"/>
              </w:rPr>
              <w:t>broszury produktowe/katalog</w:t>
            </w:r>
            <w:r w:rsidRPr="00700B5C">
              <w:rPr>
                <w:sz w:val="22"/>
                <w:szCs w:val="22"/>
              </w:rPr>
              <w:t xml:space="preserve"> produktowy/specyfikacja techniczna oferowanych urządzeń/materiałów potwierdzające spełnienie wszystkich parametrów określonych przez zamawiającego w ogłoszeniu o udzielanym zamówieniu. </w:t>
            </w: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>Każdy folder lub opis należy oznaczyć numerem pozycji</w:t>
            </w:r>
            <w:r w:rsidRPr="00700B5C">
              <w:rPr>
                <w:color w:val="000000"/>
                <w:sz w:val="22"/>
                <w:szCs w:val="22"/>
              </w:rPr>
              <w:t xml:space="preserve">  </w:t>
            </w:r>
          </w:p>
          <w:p w:rsidR="00700B5C" w:rsidRPr="00700B5C" w:rsidRDefault="00700B5C" w:rsidP="00700B5C">
            <w:pPr>
              <w:numPr>
                <w:ilvl w:val="0"/>
                <w:numId w:val="24"/>
              </w:numPr>
              <w:jc w:val="both"/>
              <w:rPr>
                <w:sz w:val="22"/>
                <w:szCs w:val="22"/>
              </w:rPr>
            </w:pPr>
            <w:r w:rsidRPr="00700B5C">
              <w:rPr>
                <w:bCs/>
                <w:color w:val="000000"/>
                <w:sz w:val="22"/>
                <w:szCs w:val="22"/>
              </w:rPr>
              <w:t xml:space="preserve">Do oferty należy dołączyć </w:t>
            </w:r>
            <w:r w:rsidRPr="00700B5C">
              <w:rPr>
                <w:color w:val="000000"/>
                <w:sz w:val="22"/>
                <w:szCs w:val="22"/>
              </w:rPr>
              <w:t>aktualny odpis z właściwego rejestru lub z centralnej ewidencji i informacji o działalności gospodarczej.</w:t>
            </w:r>
            <w:r w:rsidRPr="00700B5C">
              <w:rPr>
                <w:sz w:val="22"/>
                <w:szCs w:val="22"/>
              </w:rPr>
              <w:t xml:space="preserve"> </w:t>
            </w:r>
          </w:p>
          <w:p w:rsidR="00700B5C" w:rsidRPr="00700B5C" w:rsidRDefault="00700B5C" w:rsidP="00700B5C">
            <w:pPr>
              <w:jc w:val="both"/>
              <w:outlineLvl w:val="1"/>
              <w:rPr>
                <w:b/>
                <w:bCs/>
                <w:iCs/>
                <w:sz w:val="22"/>
                <w:szCs w:val="22"/>
                <w:u w:val="single"/>
                <w:lang w:val="x-none" w:eastAsia="x-none"/>
              </w:rPr>
            </w:pPr>
            <w:r w:rsidRPr="00700B5C">
              <w:rPr>
                <w:b/>
                <w:color w:val="000000"/>
                <w:sz w:val="22"/>
                <w:szCs w:val="22"/>
                <w:u w:val="single"/>
              </w:rPr>
              <w:t xml:space="preserve">W przypadku podmiotów zagranicznych: </w:t>
            </w:r>
          </w:p>
          <w:p w:rsidR="00700B5C" w:rsidRPr="00700B5C" w:rsidRDefault="00700B5C" w:rsidP="00700B5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t>Do oferty należy dołączyć dokument potwierdzający, że nie otwarto jego likwidacji ani nie ogłoszono upadłości</w:t>
            </w:r>
          </w:p>
          <w:p w:rsidR="00700B5C" w:rsidRPr="00700B5C" w:rsidRDefault="00700B5C" w:rsidP="00700B5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700B5C">
              <w:rPr>
                <w:b/>
                <w:color w:val="000000"/>
                <w:sz w:val="22"/>
                <w:szCs w:val="22"/>
              </w:rPr>
              <w:lastRenderedPageBreak/>
              <w:t>Dodatkowe informację:</w:t>
            </w:r>
          </w:p>
          <w:p w:rsidR="00700B5C" w:rsidRPr="00700B5C" w:rsidRDefault="00700B5C" w:rsidP="00700B5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1</w:t>
            </w:r>
            <w:r w:rsidRPr="00700B5C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700B5C" w:rsidRPr="00700B5C" w:rsidRDefault="00700B5C" w:rsidP="00700B5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2</w:t>
            </w:r>
            <w:r w:rsidRPr="00700B5C">
              <w:rPr>
                <w:bCs/>
                <w:iCs/>
                <w:lang w:val="x-none" w:eastAsia="x-none"/>
              </w:rPr>
              <w:t>. 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00B5C">
              <w:rPr>
                <w:bCs/>
                <w:iCs/>
                <w:lang w:val="x-none" w:eastAsia="x-none"/>
              </w:rPr>
              <w:t>oferty musi odpowiada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00B5C">
              <w:rPr>
                <w:bCs/>
                <w:iCs/>
                <w:lang w:val="x-none" w:eastAsia="x-none"/>
              </w:rPr>
              <w:t>tre</w:t>
            </w:r>
            <w:r w:rsidRPr="00700B5C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00B5C">
              <w:rPr>
                <w:bCs/>
                <w:iCs/>
                <w:lang w:val="x-none" w:eastAsia="x-none"/>
              </w:rPr>
              <w:t>ci niniejszego ogłoszenia.</w:t>
            </w:r>
          </w:p>
          <w:p w:rsidR="00700B5C" w:rsidRPr="00700B5C" w:rsidRDefault="00700B5C" w:rsidP="00700B5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3</w:t>
            </w:r>
            <w:r w:rsidRPr="00700B5C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700B5C" w:rsidRPr="00700B5C" w:rsidRDefault="00700B5C" w:rsidP="00700B5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eastAsia="x-none"/>
              </w:rPr>
            </w:pPr>
            <w:r w:rsidRPr="00700B5C">
              <w:rPr>
                <w:bCs/>
                <w:iCs/>
                <w:lang w:eastAsia="x-none"/>
              </w:rPr>
              <w:t>4</w:t>
            </w:r>
            <w:r w:rsidRPr="00700B5C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  <w:r w:rsidRPr="00700B5C">
              <w:rPr>
                <w:bCs/>
                <w:iCs/>
                <w:lang w:eastAsia="x-none"/>
              </w:rPr>
              <w:t>.</w:t>
            </w:r>
          </w:p>
          <w:p w:rsidR="00700B5C" w:rsidRPr="00700B5C" w:rsidRDefault="00700B5C" w:rsidP="00700B5C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00B5C">
              <w:rPr>
                <w:bCs/>
                <w:iCs/>
                <w:lang w:eastAsia="x-none"/>
              </w:rPr>
              <w:t>5</w:t>
            </w:r>
            <w:r w:rsidRPr="00700B5C">
              <w:rPr>
                <w:bCs/>
                <w:iCs/>
                <w:lang w:val="x-none" w:eastAsia="x-none"/>
              </w:rPr>
              <w:t xml:space="preserve">.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00B5C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700B5C">
              <w:rPr>
                <w:bCs/>
                <w:iCs/>
                <w:u w:val="single"/>
                <w:lang w:eastAsia="x-none"/>
              </w:rPr>
              <w:t xml:space="preserve"> </w:t>
            </w:r>
            <w:r w:rsidRPr="00700B5C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700B5C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00B5C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700B5C" w:rsidRPr="00700B5C" w:rsidRDefault="00700B5C" w:rsidP="00700B5C">
            <w:pPr>
              <w:jc w:val="both"/>
              <w:rPr>
                <w:b/>
              </w:rPr>
            </w:pPr>
            <w:r w:rsidRPr="00700B5C">
              <w:t xml:space="preserve">6. Oferta musi być podpisana przez osobę uprawnioną do reprezentowania Wykonawcy, zgodnie z formą reprezentacji określoną w dokumentach rejestrowych, lub przez osobę posiadającą ważne </w:t>
            </w:r>
            <w:r w:rsidRPr="00700B5C">
              <w:rPr>
                <w:b/>
                <w:u w:val="single"/>
              </w:rPr>
              <w:t>pełnomocnictwo</w:t>
            </w:r>
            <w:r w:rsidRPr="00700B5C">
              <w:t>, które należy dołączyć do składanej oferty</w:t>
            </w:r>
          </w:p>
          <w:p w:rsidR="00700B5C" w:rsidRPr="00700B5C" w:rsidRDefault="00700B5C" w:rsidP="00700B5C">
            <w:pPr>
              <w:rPr>
                <w:color w:val="000000"/>
                <w:u w:val="single"/>
              </w:rPr>
            </w:pPr>
            <w:r w:rsidRPr="00700B5C">
              <w:rPr>
                <w:color w:val="000000"/>
                <w:u w:val="single"/>
              </w:rPr>
              <w:t>7. Oferta powinna zawierać:</w:t>
            </w:r>
          </w:p>
          <w:p w:rsidR="00700B5C" w:rsidRPr="00700B5C" w:rsidRDefault="00700B5C" w:rsidP="00700B5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Dane teleadresowe firmy - numer NIP , REGON firmy itp.</w:t>
            </w:r>
          </w:p>
          <w:p w:rsidR="00700B5C" w:rsidRPr="00700B5C" w:rsidRDefault="00700B5C" w:rsidP="00700B5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Wskazanie osoby do kontaktu w sprawie oferty (numer telefonu i e-mail).</w:t>
            </w:r>
          </w:p>
          <w:p w:rsidR="00700B5C" w:rsidRPr="00700B5C" w:rsidRDefault="00700B5C" w:rsidP="00700B5C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00B5C">
              <w:rPr>
                <w:color w:val="000000"/>
              </w:rPr>
              <w:t>Proponowaną cenę brutto za realizację zamówienia.</w:t>
            </w:r>
          </w:p>
          <w:p w:rsidR="00700B5C" w:rsidRDefault="00700B5C" w:rsidP="00700B5C">
            <w:pPr>
              <w:spacing w:before="120"/>
            </w:pPr>
            <w:r w:rsidRPr="00700B5C">
              <w:t>8. 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4E5E16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16" w:rsidRPr="004E5E16" w:rsidRDefault="004E5E16" w:rsidP="004E5E16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Pr="004E5E16">
              <w:rPr>
                <w:b/>
                <w:bCs/>
                <w:color w:val="000000"/>
              </w:rPr>
              <w:t>. BADANIE OFERTY</w:t>
            </w:r>
          </w:p>
          <w:p w:rsidR="004E5E16" w:rsidRPr="004E5E16" w:rsidRDefault="004E5E16" w:rsidP="004E5E1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E5E16" w:rsidRPr="004E5E16" w:rsidRDefault="004E5E16" w:rsidP="004E5E16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 w:cs="Calibri"/>
                <w:bCs/>
                <w:lang w:eastAsia="ar-SA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Zamawiający poprawia w ofercie: </w:t>
            </w:r>
          </w:p>
          <w:p w:rsidR="004E5E16" w:rsidRPr="004E5E16" w:rsidRDefault="004E5E16" w:rsidP="004E5E1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pisarskie, </w:t>
            </w:r>
          </w:p>
          <w:p w:rsidR="004E5E16" w:rsidRPr="004E5E16" w:rsidRDefault="004E5E16" w:rsidP="004E5E1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E5E16" w:rsidRPr="004E5E16" w:rsidRDefault="004E5E16" w:rsidP="004E5E16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 w:cs="Calibri"/>
                <w:lang w:eastAsia="en-US"/>
              </w:rPr>
            </w:pPr>
            <w:r w:rsidRPr="004E5E16">
              <w:rPr>
                <w:rFonts w:eastAsia="Calibri" w:cs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E5E16" w:rsidRPr="004E5E16" w:rsidRDefault="004E5E16" w:rsidP="004E5E16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4E5E16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E5E16" w:rsidRPr="004E5E16" w:rsidRDefault="004E5E16" w:rsidP="004E5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 xml:space="preserve">1) </w:t>
            </w:r>
            <w:r w:rsidRPr="004E5E16">
              <w:rPr>
                <w:rFonts w:eastAsia="Calibri"/>
                <w:iCs/>
              </w:rPr>
              <w:t>Wykonawcy</w:t>
            </w:r>
            <w:r w:rsidRPr="004E5E1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E5E16" w:rsidRPr="004E5E16" w:rsidRDefault="004E5E16" w:rsidP="004E5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4E5E16">
              <w:rPr>
                <w:rFonts w:eastAsia="Calibri"/>
                <w:bCs/>
              </w:rPr>
              <w:t>2) Treść złożonej oferty n</w:t>
            </w:r>
            <w:r w:rsidRPr="004E5E16">
              <w:rPr>
                <w:rFonts w:eastAsia="Calibri"/>
              </w:rPr>
              <w:t xml:space="preserve">ie odpowiada warunkom postępowania. </w:t>
            </w:r>
          </w:p>
          <w:p w:rsidR="004E5E16" w:rsidRPr="004E5E16" w:rsidRDefault="004E5E16" w:rsidP="004E5E16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4E5E16">
              <w:rPr>
                <w:rFonts w:eastAsia="Calibri"/>
              </w:rPr>
              <w:t>3)</w:t>
            </w:r>
            <w:r w:rsidRPr="004E5E16">
              <w:rPr>
                <w:rFonts w:eastAsia="Calibri"/>
                <w:color w:val="000000"/>
              </w:rPr>
              <w:t xml:space="preserve"> Oferty złożone po terminie</w:t>
            </w:r>
          </w:p>
          <w:p w:rsidR="004E5E16" w:rsidRPr="004E5E16" w:rsidRDefault="004E5E16" w:rsidP="004E5E16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4E5E16">
              <w:rPr>
                <w:rFonts w:eastAsia="Calibri"/>
                <w:b/>
                <w:color w:val="000000"/>
              </w:rPr>
              <w:t>UNIEWAŻNIENIE POSTĘPOWANIA</w:t>
            </w:r>
          </w:p>
          <w:p w:rsidR="004E5E16" w:rsidRPr="004E5E16" w:rsidRDefault="004E5E16" w:rsidP="004E5E16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 w:cs="Calibri"/>
                <w:lang w:eastAsia="ar-SA"/>
              </w:rPr>
            </w:pPr>
            <w:r w:rsidRPr="004E5E16">
              <w:rPr>
                <w:rFonts w:eastAsia="Calibri" w:cs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4E5E16" w:rsidRDefault="004E5E16" w:rsidP="004E5E16">
            <w:pPr>
              <w:spacing w:before="120"/>
              <w:rPr>
                <w:b/>
                <w:bCs/>
                <w:color w:val="000000"/>
              </w:rPr>
            </w:pPr>
            <w:r w:rsidRPr="004E5E16">
              <w:rPr>
                <w:lang w:eastAsia="ar-SA"/>
              </w:rPr>
              <w:lastRenderedPageBreak/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1120DE"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FB4A1A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FB4A1A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1120DE">
              <w:rPr>
                <w:b/>
                <w:bCs/>
                <w:color w:val="000000"/>
              </w:rPr>
              <w:t>I</w:t>
            </w: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711BC2" w:rsidRDefault="00711BC2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711BC2" w:rsidRPr="00964B41" w:rsidRDefault="00711BC2" w:rsidP="00711BC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color w:val="000000"/>
                <w:sz w:val="22"/>
                <w:szCs w:val="22"/>
              </w:rPr>
              <w:t xml:space="preserve">Ofertę należy przygotować w </w:t>
            </w:r>
            <w:r w:rsidRPr="00964B41">
              <w:rPr>
                <w:b/>
                <w:color w:val="0070C0"/>
                <w:sz w:val="22"/>
                <w:szCs w:val="22"/>
              </w:rPr>
              <w:t>wersji elektronicznej</w:t>
            </w:r>
            <w:r w:rsidRPr="00964B41">
              <w:rPr>
                <w:color w:val="000000"/>
                <w:sz w:val="22"/>
                <w:szCs w:val="22"/>
              </w:rPr>
              <w:t xml:space="preserve"> i przesłać odpowiednio drogą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>e-mailową</w:t>
            </w:r>
            <w:r w:rsidRPr="00964B41"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 w:rsidRPr="00964B41">
              <w:rPr>
                <w:color w:val="000000"/>
                <w:sz w:val="22"/>
                <w:szCs w:val="22"/>
              </w:rPr>
              <w:t xml:space="preserve">na adres </w:t>
            </w:r>
          </w:p>
          <w:p w:rsidR="00711BC2" w:rsidRPr="00964B41" w:rsidRDefault="00711BC2" w:rsidP="00711BC2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964B41">
              <w:rPr>
                <w:sz w:val="22"/>
                <w:szCs w:val="22"/>
                <w:lang w:val="en-US"/>
              </w:rPr>
              <w:t xml:space="preserve">e-mail: </w:t>
            </w:r>
            <w:hyperlink r:id="rId7" w:history="1">
              <w:r w:rsidRPr="00425C64">
                <w:rPr>
                  <w:rStyle w:val="Hipercze"/>
                  <w:sz w:val="22"/>
                  <w:szCs w:val="22"/>
                  <w:lang w:val="en-US"/>
                </w:rPr>
                <w:t>kaczork@prz.edu.pl</w:t>
              </w:r>
            </w:hyperlink>
            <w:r w:rsidRPr="00964B41">
              <w:rPr>
                <w:sz w:val="22"/>
                <w:szCs w:val="22"/>
                <w:lang w:val="en-US"/>
              </w:rPr>
              <w:t xml:space="preserve"> O</w:t>
            </w:r>
            <w:r w:rsidRPr="00964B41"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711BC2" w:rsidRDefault="00711BC2" w:rsidP="00711BC2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711BC2" w:rsidRPr="00B45333" w:rsidRDefault="00711BC2" w:rsidP="00711BC2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B45333">
              <w:rPr>
                <w:color w:val="000000"/>
              </w:rPr>
              <w:t>Nieprzekraczalny termin dostarczenia oferty:</w:t>
            </w:r>
            <w:r w:rsidRPr="00B45333">
              <w:rPr>
                <w:rStyle w:val="apple-converted-space"/>
                <w:color w:val="000000"/>
              </w:rPr>
              <w:t> </w:t>
            </w:r>
          </w:p>
          <w:p w:rsidR="00711BC2" w:rsidRPr="003179C9" w:rsidRDefault="00711BC2" w:rsidP="00711BC2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45333">
              <w:rPr>
                <w:rFonts w:ascii="Times New Roman" w:hAnsi="Times New Roman"/>
                <w:b/>
                <w:sz w:val="24"/>
                <w:szCs w:val="24"/>
              </w:rPr>
              <w:t>Miejsce i termin składania ofert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(e-mail)</w:t>
            </w:r>
            <w:r w:rsidRPr="00B4533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B45333">
              <w:rPr>
                <w:rFonts w:ascii="Times New Roman" w:hAnsi="Times New Roman"/>
                <w:sz w:val="24"/>
              </w:rPr>
              <w:t xml:space="preserve"> </w:t>
            </w:r>
            <w:r w:rsidRPr="00B45333">
              <w:rPr>
                <w:rFonts w:ascii="Times New Roman" w:hAnsi="Times New Roman"/>
                <w:b/>
                <w:sz w:val="24"/>
              </w:rPr>
              <w:t>do dnia 2021-0</w:t>
            </w:r>
            <w:r>
              <w:rPr>
                <w:rFonts w:ascii="Times New Roman" w:hAnsi="Times New Roman"/>
                <w:b/>
                <w:sz w:val="24"/>
              </w:rPr>
              <w:t>6</w:t>
            </w:r>
            <w:r w:rsidRPr="00B45333">
              <w:rPr>
                <w:rFonts w:ascii="Times New Roman" w:hAnsi="Times New Roman"/>
                <w:b/>
                <w:sz w:val="24"/>
              </w:rPr>
              <w:t>-</w:t>
            </w:r>
            <w:r>
              <w:rPr>
                <w:rFonts w:ascii="Times New Roman" w:hAnsi="Times New Roman"/>
                <w:b/>
                <w:sz w:val="24"/>
              </w:rPr>
              <w:t>22</w:t>
            </w:r>
            <w:r w:rsidRPr="00B45333">
              <w:rPr>
                <w:rFonts w:ascii="Times New Roman" w:hAnsi="Times New Roman"/>
                <w:b/>
                <w:sz w:val="24"/>
              </w:rPr>
              <w:t xml:space="preserve"> do godz. 10:00.</w:t>
            </w:r>
          </w:p>
          <w:p w:rsidR="00711BC2" w:rsidRDefault="00711BC2" w:rsidP="00711BC2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Pr="003248F6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22E32" w:rsidRPr="00711BC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2021-06-22</w:t>
            </w:r>
            <w:r w:rsidRPr="00711BC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22E32" w:rsidRPr="00711BC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22E32" w:rsidRPr="00122E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22E32" w:rsidRPr="00122E3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45A8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8F" w:rsidRPr="00312DE9" w:rsidRDefault="00045A8F" w:rsidP="00045A8F">
            <w:pPr>
              <w:jc w:val="both"/>
              <w:rPr>
                <w:bCs/>
                <w:color w:val="000000"/>
              </w:rPr>
            </w:pPr>
            <w:r w:rsidRPr="00312DE9">
              <w:rPr>
                <w:bCs/>
                <w:color w:val="000000"/>
              </w:rPr>
              <w:t xml:space="preserve">IX. </w:t>
            </w:r>
            <w:r w:rsidRPr="00312DE9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45A8F" w:rsidRPr="00312DE9" w:rsidRDefault="00045A8F" w:rsidP="00045A8F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312DE9">
              <w:rPr>
                <w:rFonts w:eastAsia="Calibri" w:cs="Calibri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312DE9">
              <w:rPr>
                <w:rFonts w:eastAsia="Calibri" w:cs="Calibri"/>
                <w:lang w:val="en-US" w:eastAsia="en-US"/>
              </w:rPr>
              <w:t>e-</w:t>
            </w:r>
            <w:proofErr w:type="spellStart"/>
            <w:r w:rsidRPr="00312DE9">
              <w:rPr>
                <w:rFonts w:eastAsia="Calibri" w:cs="Calibri"/>
                <w:lang w:val="en-US" w:eastAsia="en-US"/>
              </w:rPr>
              <w:t>mailem</w:t>
            </w:r>
            <w:proofErr w:type="spellEnd"/>
            <w:r w:rsidRPr="00312DE9">
              <w:rPr>
                <w:rFonts w:eastAsia="Calibri" w:cs="Calibri"/>
                <w:lang w:val="en-US" w:eastAsia="en-US"/>
              </w:rPr>
              <w:t xml:space="preserve">: </w:t>
            </w:r>
            <w:r>
              <w:rPr>
                <w:rFonts w:eastAsia="Calibri" w:cs="Calibri"/>
                <w:lang w:val="en-US" w:eastAsia="en-US"/>
              </w:rPr>
              <w:t>kaczork</w:t>
            </w:r>
            <w:r w:rsidRPr="00312DE9">
              <w:rPr>
                <w:rFonts w:eastAsia="Calibri" w:cs="Calibri"/>
                <w:lang w:val="en-US" w:eastAsia="en-US"/>
              </w:rPr>
              <w:t>@prz.edu.pl</w:t>
            </w:r>
          </w:p>
          <w:p w:rsidR="00045A8F" w:rsidRPr="00312DE9" w:rsidRDefault="00045A8F" w:rsidP="00045A8F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312DE9">
              <w:rPr>
                <w:rFonts w:eastAsia="Calibri" w:cs="Calibri"/>
                <w:lang w:eastAsia="en-US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45A8F" w:rsidRPr="00312DE9" w:rsidRDefault="00045A8F" w:rsidP="00045A8F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312DE9">
              <w:rPr>
                <w:rFonts w:eastAsia="Calibri" w:cs="Calibri"/>
                <w:lang w:eastAsia="en-US"/>
              </w:rPr>
              <w:t>Przedłużenie terminu składania ofert nie wpływa na bieg terminu składania wniosku, o którym mowa w pkt 2.</w:t>
            </w:r>
          </w:p>
          <w:p w:rsidR="00045A8F" w:rsidRPr="00312DE9" w:rsidRDefault="00045A8F" w:rsidP="00045A8F">
            <w:pPr>
              <w:numPr>
                <w:ilvl w:val="0"/>
                <w:numId w:val="23"/>
              </w:numPr>
              <w:spacing w:line="259" w:lineRule="auto"/>
              <w:contextualSpacing/>
              <w:jc w:val="both"/>
              <w:rPr>
                <w:rFonts w:eastAsia="Calibri" w:cs="Calibri"/>
                <w:lang w:val="en-US" w:eastAsia="en-US"/>
              </w:rPr>
            </w:pPr>
            <w:r w:rsidRPr="00312DE9">
              <w:rPr>
                <w:rFonts w:eastAsia="Calibri" w:cs="Calibri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312DE9">
                <w:rPr>
                  <w:rFonts w:eastAsia="Calibri" w:cs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  <w:p w:rsidR="00045A8F" w:rsidRDefault="00045A8F" w:rsidP="00045A8F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312DE9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45A8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8F" w:rsidRPr="00312DE9" w:rsidRDefault="00045A8F" w:rsidP="00045A8F">
            <w:pPr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422C59" w:rsidRDefault="00422C59" w:rsidP="00422C59">
      <w:pPr>
        <w:jc w:val="right"/>
        <w:rPr>
          <w:rFonts w:ascii="Arial" w:hAnsi="Arial" w:cs="Arial"/>
          <w:b/>
          <w:sz w:val="22"/>
          <w:szCs w:val="22"/>
        </w:rPr>
      </w:pPr>
      <w:r w:rsidRPr="00422C59">
        <w:rPr>
          <w:rFonts w:ascii="Arial" w:hAnsi="Arial" w:cs="Arial"/>
          <w:b/>
          <w:sz w:val="22"/>
          <w:szCs w:val="22"/>
        </w:rPr>
        <w:t>Załącznik nr 2 SWZ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312DE9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NA/O/111/2021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22E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22E32">
        <w:rPr>
          <w:rFonts w:ascii="Arial" w:hAnsi="Arial" w:cs="Arial"/>
        </w:rPr>
        <w:t>POLITECHNIKA RZESZOWSKA</w:t>
      </w:r>
    </w:p>
    <w:p w:rsidR="001B541E" w:rsidRPr="00A40632" w:rsidRDefault="00122E3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22E3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22E3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D67E82" w:rsidRDefault="00122E32" w:rsidP="00D67E82">
      <w:pPr>
        <w:pStyle w:val="Tekstpodstawowy"/>
        <w:ind w:left="360"/>
        <w:jc w:val="center"/>
        <w:rPr>
          <w:rFonts w:ascii="Arial" w:hAnsi="Arial" w:cs="Arial"/>
        </w:rPr>
      </w:pPr>
      <w:r w:rsidRPr="00122E3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22E32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22E32" w:rsidRPr="00E31497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22E32" w:rsidRPr="00122E3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22E32" w:rsidP="001B541E">
      <w:pPr>
        <w:ind w:left="142"/>
        <w:jc w:val="center"/>
        <w:rPr>
          <w:rFonts w:ascii="Arial" w:hAnsi="Arial" w:cs="Arial"/>
        </w:rPr>
      </w:pPr>
      <w:r w:rsidRPr="00122E32">
        <w:rPr>
          <w:rFonts w:ascii="Arial" w:hAnsi="Arial" w:cs="Arial"/>
          <w:b/>
        </w:rPr>
        <w:t>Dostawa  zestawu ćwiczeń eksperymentalnych dla studentów jako wyposażenie studenckiej pracowni fizycznej- mechanika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45A8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D67E82" w:rsidRDefault="001B541E" w:rsidP="00D67E8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10E33" w:rsidTr="00910E33">
        <w:tc>
          <w:tcPr>
            <w:tcW w:w="9284" w:type="dxa"/>
            <w:shd w:val="clear" w:color="auto" w:fill="F3F3F3"/>
            <w:vAlign w:val="center"/>
          </w:tcPr>
          <w:p w:rsidR="00910E33" w:rsidRPr="00CA0351" w:rsidRDefault="00910E3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10E33" w:rsidTr="00910E33">
        <w:tc>
          <w:tcPr>
            <w:tcW w:w="9284" w:type="dxa"/>
          </w:tcPr>
          <w:p w:rsidR="00910E33" w:rsidRPr="002661CA" w:rsidRDefault="00910E33" w:rsidP="00F24BA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22E32">
              <w:rPr>
                <w:rFonts w:ascii="Arial" w:hAnsi="Arial" w:cs="Arial"/>
                <w:b/>
                <w:sz w:val="22"/>
                <w:szCs w:val="22"/>
              </w:rPr>
              <w:t>Dostawa  zestawu ćwiczeń eksperymentalnych dla studentów jako wyposażenie studenckiej pracowni fizycznej- mechanika</w:t>
            </w:r>
          </w:p>
          <w:p w:rsidR="00910E33" w:rsidRPr="002661CA" w:rsidRDefault="00910E33" w:rsidP="00F24BA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910E33" w:rsidRPr="002661CA" w:rsidRDefault="00910E33" w:rsidP="00F24BA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="00D67E82">
              <w:rPr>
                <w:rFonts w:ascii="Arial" w:hAnsi="Arial" w:cs="Arial"/>
              </w:rPr>
              <w:t>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..........................................................................................................zł.</w:t>
            </w:r>
          </w:p>
          <w:p w:rsidR="00910E33" w:rsidRPr="002661CA" w:rsidRDefault="00910E33" w:rsidP="00F24BA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910E33" w:rsidRPr="002661CA" w:rsidRDefault="00910E33" w:rsidP="00F24BA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brutto:...........................................................................................................zł.</w:t>
            </w:r>
          </w:p>
          <w:p w:rsidR="00910E33" w:rsidRPr="00D67E82" w:rsidRDefault="00910E33" w:rsidP="00D67E8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</w:t>
            </w:r>
            <w:r w:rsidR="00D67E82">
              <w:rPr>
                <w:rFonts w:ascii="Arial" w:hAnsi="Arial" w:cs="Arial"/>
              </w:rPr>
              <w:t xml:space="preserve"> </w:t>
            </w:r>
            <w:r w:rsidR="00D67E82">
              <w:rPr>
                <w:rFonts w:cs="Arial"/>
              </w:rPr>
              <w:t xml:space="preserve">słownie </w:t>
            </w:r>
            <w:r w:rsidRPr="002661CA">
              <w:rPr>
                <w:rFonts w:cs="Arial"/>
              </w:rPr>
              <w:t xml:space="preserve">podatek </w:t>
            </w:r>
            <w:r w:rsidR="00D67E82">
              <w:rPr>
                <w:rFonts w:cs="Arial"/>
              </w:rPr>
              <w:t>VAT</w:t>
            </w:r>
            <w:r w:rsidRPr="002661CA">
              <w:rPr>
                <w:rFonts w:cs="Arial"/>
              </w:rPr>
              <w:t>................................................zł.</w:t>
            </w:r>
          </w:p>
        </w:tc>
      </w:tr>
    </w:tbl>
    <w:p w:rsidR="001B541E" w:rsidRPr="00910E33" w:rsidRDefault="001B541E" w:rsidP="001B541E">
      <w:pPr>
        <w:spacing w:line="360" w:lineRule="auto"/>
        <w:rPr>
          <w:rFonts w:ascii="Arial" w:hAnsi="Arial" w:cs="Arial"/>
        </w:rPr>
      </w:pPr>
      <w:r w:rsidRPr="002A1B8B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910E33">
        <w:rPr>
          <w:rFonts w:ascii="Arial" w:hAnsi="Arial" w:cs="Arial"/>
        </w:rPr>
        <w:t xml:space="preserve">do </w:t>
      </w:r>
      <w:r w:rsidR="00122E32" w:rsidRPr="00122E32">
        <w:rPr>
          <w:rFonts w:ascii="Arial" w:hAnsi="Arial" w:cs="Arial"/>
        </w:rPr>
        <w:t>84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2A1B8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2A1B8B">
        <w:rPr>
          <w:rFonts w:ascii="Arial" w:hAnsi="Arial" w:cs="Arial"/>
        </w:rPr>
        <w:t xml:space="preserve">: </w:t>
      </w:r>
      <w:r w:rsidR="00D562F6">
        <w:rPr>
          <w:rFonts w:ascii="Arial" w:hAnsi="Arial" w:cs="Arial"/>
        </w:rPr>
        <w:t>……………………….. (minimum</w:t>
      </w:r>
      <w:r w:rsidR="002A1B8B">
        <w:rPr>
          <w:rFonts w:ascii="Arial" w:hAnsi="Arial" w:cs="Arial"/>
        </w:rPr>
        <w:t xml:space="preserve"> </w:t>
      </w:r>
      <w:r w:rsidR="00D562F6">
        <w:rPr>
          <w:rFonts w:ascii="Arial" w:hAnsi="Arial" w:cs="Arial"/>
        </w:rPr>
        <w:t xml:space="preserve">24 miesiące) 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22E32" w:rsidRPr="00122E3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D67E82" w:rsidRDefault="00FE25FF" w:rsidP="00D67E8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196" w:rsidRDefault="00B82196">
      <w:r>
        <w:separator/>
      </w:r>
    </w:p>
  </w:endnote>
  <w:endnote w:type="continuationSeparator" w:id="0">
    <w:p w:rsidR="00B82196" w:rsidRDefault="00B8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45A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A8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A8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219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196" w:rsidRDefault="00B82196">
      <w:r>
        <w:separator/>
      </w:r>
    </w:p>
  </w:footnote>
  <w:footnote w:type="continuationSeparator" w:id="0">
    <w:p w:rsidR="00B82196" w:rsidRDefault="00B82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E32" w:rsidRDefault="00122E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E32" w:rsidRDefault="00122E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E32" w:rsidRDefault="00122E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40D6A"/>
    <w:multiLevelType w:val="hybridMultilevel"/>
    <w:tmpl w:val="B81A6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8"/>
  </w:num>
  <w:num w:numId="13">
    <w:abstractNumId w:val="3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2"/>
  </w:num>
  <w:num w:numId="21">
    <w:abstractNumId w:val="13"/>
  </w:num>
  <w:num w:numId="22">
    <w:abstractNumId w:val="0"/>
  </w:num>
  <w:num w:numId="23">
    <w:abstractNumId w:val="27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196"/>
    <w:rsid w:val="00006B5B"/>
    <w:rsid w:val="00014627"/>
    <w:rsid w:val="00045A8F"/>
    <w:rsid w:val="000600B5"/>
    <w:rsid w:val="00080BD3"/>
    <w:rsid w:val="000E2D26"/>
    <w:rsid w:val="001120DE"/>
    <w:rsid w:val="00116FC7"/>
    <w:rsid w:val="00122E32"/>
    <w:rsid w:val="001306AD"/>
    <w:rsid w:val="001423AC"/>
    <w:rsid w:val="00161679"/>
    <w:rsid w:val="00166F66"/>
    <w:rsid w:val="00180468"/>
    <w:rsid w:val="00181D7D"/>
    <w:rsid w:val="00192A64"/>
    <w:rsid w:val="001B541E"/>
    <w:rsid w:val="001C2D18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A1B8B"/>
    <w:rsid w:val="002E0AE7"/>
    <w:rsid w:val="002E482B"/>
    <w:rsid w:val="002E5C33"/>
    <w:rsid w:val="003078F2"/>
    <w:rsid w:val="003079D0"/>
    <w:rsid w:val="00312DE9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2C59"/>
    <w:rsid w:val="004B616D"/>
    <w:rsid w:val="004C1BCD"/>
    <w:rsid w:val="004E5E16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B5C"/>
    <w:rsid w:val="00700E1B"/>
    <w:rsid w:val="00700E60"/>
    <w:rsid w:val="00701322"/>
    <w:rsid w:val="00711BC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10E33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196"/>
    <w:rsid w:val="00B82C42"/>
    <w:rsid w:val="00B87530"/>
    <w:rsid w:val="00B9039F"/>
    <w:rsid w:val="00B910A3"/>
    <w:rsid w:val="00C963FE"/>
    <w:rsid w:val="00CA0351"/>
    <w:rsid w:val="00CD2766"/>
    <w:rsid w:val="00CE49B7"/>
    <w:rsid w:val="00D129B6"/>
    <w:rsid w:val="00D13914"/>
    <w:rsid w:val="00D3354F"/>
    <w:rsid w:val="00D562F6"/>
    <w:rsid w:val="00D63505"/>
    <w:rsid w:val="00D67E82"/>
    <w:rsid w:val="00DF2457"/>
    <w:rsid w:val="00DF73C7"/>
    <w:rsid w:val="00E00FE8"/>
    <w:rsid w:val="00E31497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4A1A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7E9C08-187C-4D11-B46A-1BFCCC02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7</Pages>
  <Words>1843</Words>
  <Characters>14001</Characters>
  <Application>Microsoft Office Word</Application>
  <DocSecurity>0</DocSecurity>
  <Lines>116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15813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11</cp:revision>
  <cp:lastPrinted>1899-12-31T22:00:00Z</cp:lastPrinted>
  <dcterms:created xsi:type="dcterms:W3CDTF">2021-06-14T06:51:00Z</dcterms:created>
  <dcterms:modified xsi:type="dcterms:W3CDTF">2021-06-14T12:09:00Z</dcterms:modified>
</cp:coreProperties>
</file>