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B9708E" w:rsidRPr="00B9708E">
        <w:rPr>
          <w:b/>
        </w:rPr>
        <w:t>NA/O/112/2021</w:t>
      </w:r>
      <w:r>
        <w:rPr>
          <w:b/>
          <w:lang w:val="pl-PL"/>
        </w:rPr>
        <w:t xml:space="preserve"> </w:t>
      </w:r>
      <w:r w:rsidR="00B9708E" w:rsidRPr="00B9708E">
        <w:rPr>
          <w:lang w:val="pl-PL"/>
        </w:rPr>
        <w:t>Rzeszów</w:t>
      </w:r>
      <w:r w:rsidR="00211900" w:rsidRPr="003209A8">
        <w:t xml:space="preserve">, </w:t>
      </w:r>
      <w:r w:rsidR="00B9708E" w:rsidRPr="00B9708E">
        <w:t>2021-06-14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EF040E" w:rsidRDefault="00EF040E" w:rsidP="00EF040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9708E" w:rsidP="00583EF9">
      <w:pPr>
        <w:spacing w:line="360" w:lineRule="auto"/>
        <w:rPr>
          <w:b/>
        </w:rPr>
      </w:pPr>
      <w:r w:rsidRPr="00B9708E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9708E">
        <w:rPr>
          <w:rFonts w:ascii="Arial" w:hAnsi="Arial" w:cs="Arial"/>
          <w:sz w:val="22"/>
          <w:szCs w:val="22"/>
          <w:lang w:val="de-DE"/>
        </w:rPr>
        <w:t xml:space="preserve"> </w:t>
      </w:r>
      <w:r w:rsidR="00EF040E">
        <w:rPr>
          <w:rFonts w:ascii="Arial" w:hAnsi="Arial" w:cs="Arial"/>
          <w:sz w:val="22"/>
          <w:szCs w:val="22"/>
          <w:lang w:val="de-DE"/>
        </w:rPr>
        <w:t xml:space="preserve">Specjalista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B9708E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9708E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EF040E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</w:t>
      </w:r>
      <w:r w:rsidR="00EF040E">
        <w:rPr>
          <w:rFonts w:ascii="Times New Roman" w:hAnsi="Times New Roman"/>
          <w:sz w:val="24"/>
        </w:rPr>
        <w:t>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0"/>
      </w:tblGrid>
      <w:tr w:rsidR="00EF040E" w:rsidTr="003F4C0E">
        <w:tc>
          <w:tcPr>
            <w:tcW w:w="7700" w:type="dxa"/>
            <w:shd w:val="clear" w:color="auto" w:fill="F3F3F3"/>
            <w:vAlign w:val="center"/>
          </w:tcPr>
          <w:p w:rsidR="00EF040E" w:rsidRPr="00CA0351" w:rsidRDefault="00EF040E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F040E" w:rsidTr="00284006">
        <w:tc>
          <w:tcPr>
            <w:tcW w:w="7700" w:type="dxa"/>
          </w:tcPr>
          <w:p w:rsidR="00EF040E" w:rsidRDefault="00EF040E" w:rsidP="0028400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9708E">
              <w:t>Dostawa stołu  laboratoryjnego</w:t>
            </w:r>
          </w:p>
          <w:p w:rsidR="00EF040E" w:rsidRDefault="00EF040E" w:rsidP="0028400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9708E">
              <w:t>39180000-7 - Meble laboratoryjne</w:t>
            </w:r>
            <w:r>
              <w:t xml:space="preserve"> </w:t>
            </w:r>
          </w:p>
          <w:p w:rsidR="00EF040E" w:rsidRDefault="00EF040E" w:rsidP="0028400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F040E" w:rsidRPr="00B9708E" w:rsidRDefault="00EF040E" w:rsidP="00284006">
            <w:pPr>
              <w:spacing w:after="120"/>
              <w:jc w:val="both"/>
            </w:pPr>
            <w:r w:rsidRPr="00B9708E">
              <w:t>Stół laboratoryjny -Stół elektrotechniczny.</w:t>
            </w:r>
          </w:p>
          <w:p w:rsidR="00EF040E" w:rsidRPr="00B9708E" w:rsidRDefault="00EF040E" w:rsidP="00284006">
            <w:pPr>
              <w:spacing w:after="120"/>
              <w:jc w:val="both"/>
            </w:pPr>
            <w:r w:rsidRPr="00B9708E">
              <w:t>Długość - od 160 do 200 cm,</w:t>
            </w:r>
          </w:p>
          <w:p w:rsidR="00EF040E" w:rsidRPr="00B9708E" w:rsidRDefault="00EF040E" w:rsidP="00284006">
            <w:pPr>
              <w:spacing w:after="120"/>
              <w:jc w:val="both"/>
            </w:pPr>
            <w:r w:rsidRPr="00B9708E">
              <w:t>Głębokość od 76 do 85 cm,</w:t>
            </w:r>
          </w:p>
          <w:p w:rsidR="00EF040E" w:rsidRPr="00B9708E" w:rsidRDefault="00EF040E" w:rsidP="00284006">
            <w:pPr>
              <w:spacing w:after="120"/>
              <w:jc w:val="both"/>
            </w:pPr>
            <w:r w:rsidRPr="00B9708E">
              <w:t>Grubość blatu od 2 do 2,5 cm</w:t>
            </w:r>
          </w:p>
          <w:p w:rsidR="00EF040E" w:rsidRPr="00B9708E" w:rsidRDefault="00EF040E" w:rsidP="00284006">
            <w:pPr>
              <w:spacing w:after="120"/>
              <w:jc w:val="both"/>
            </w:pPr>
            <w:r w:rsidRPr="00B9708E">
              <w:t>Rama stołu wykonana z aluminium</w:t>
            </w:r>
          </w:p>
          <w:p w:rsidR="00EF040E" w:rsidRPr="00B9708E" w:rsidRDefault="00EF040E" w:rsidP="00284006">
            <w:pPr>
              <w:spacing w:after="120"/>
              <w:jc w:val="both"/>
            </w:pPr>
            <w:r w:rsidRPr="00B9708E">
              <w:t>Listwa zasilająca</w:t>
            </w:r>
          </w:p>
          <w:p w:rsidR="00EF040E" w:rsidRPr="00B9708E" w:rsidRDefault="00EF040E" w:rsidP="00284006">
            <w:pPr>
              <w:spacing w:after="120"/>
              <w:jc w:val="both"/>
            </w:pPr>
            <w:r w:rsidRPr="00B9708E">
              <w:t>Ilość półek - dwie</w:t>
            </w:r>
          </w:p>
          <w:p w:rsidR="00EF040E" w:rsidRDefault="00EF040E" w:rsidP="00284006">
            <w:pPr>
              <w:spacing w:after="120"/>
              <w:jc w:val="both"/>
            </w:pPr>
            <w:r w:rsidRPr="00B9708E">
              <w:t>Szuflada - jedna umieszczona pod blatem</w:t>
            </w:r>
          </w:p>
          <w:p w:rsidR="00EF040E" w:rsidRDefault="00EF040E" w:rsidP="00284006">
            <w:pPr>
              <w:spacing w:after="120"/>
              <w:jc w:val="both"/>
              <w:rPr>
                <w:b/>
              </w:rPr>
            </w:pPr>
            <w:r w:rsidRPr="00B9708E">
              <w:rPr>
                <w:b/>
              </w:rPr>
              <w:t>Zamawiający nie dopuszcza składania ofert równoważnych</w:t>
            </w:r>
          </w:p>
          <w:p w:rsidR="00EF040E" w:rsidRDefault="00EF040E" w:rsidP="0028400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708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B9708E" w:rsidRPr="003209A8" w:rsidTr="00284006">
        <w:tc>
          <w:tcPr>
            <w:tcW w:w="8640" w:type="dxa"/>
          </w:tcPr>
          <w:p w:rsidR="00B9708E" w:rsidRPr="003209A8" w:rsidRDefault="00B9708E" w:rsidP="00EF040E">
            <w:pPr>
              <w:pStyle w:val="Tekstpodstawowy"/>
            </w:pPr>
            <w:r w:rsidRPr="00B9708E">
              <w:rPr>
                <w:b/>
              </w:rPr>
              <w:lastRenderedPageBreak/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B9708E" w:rsidRPr="003209A8" w:rsidRDefault="00B9708E" w:rsidP="00284006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7E9B" w:rsidRPr="00700B5C" w:rsidRDefault="008A7E9B" w:rsidP="008A7E9B">
            <w:pPr>
              <w:spacing w:before="120"/>
              <w:rPr>
                <w:b/>
                <w:bCs/>
                <w:color w:val="000000"/>
              </w:rPr>
            </w:pPr>
            <w:r w:rsidRPr="00700B5C">
              <w:rPr>
                <w:b/>
                <w:bCs/>
                <w:color w:val="000000"/>
              </w:rPr>
              <w:t>IV. OPIS SPOSOBU PRZYGOTOWANIA OFERTY</w:t>
            </w:r>
          </w:p>
          <w:p w:rsidR="008A7E9B" w:rsidRPr="00700B5C" w:rsidRDefault="008A7E9B" w:rsidP="008A7E9B">
            <w:pPr>
              <w:numPr>
                <w:ilvl w:val="0"/>
                <w:numId w:val="24"/>
              </w:num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</w:rPr>
            </w:pPr>
            <w:r w:rsidRPr="00700B5C">
              <w:rPr>
                <w:b/>
                <w:bCs/>
                <w:iCs/>
                <w:sz w:val="22"/>
                <w:szCs w:val="22"/>
                <w:u w:val="singl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1</w:t>
            </w:r>
            <w:r w:rsidRPr="00700B5C">
              <w:rPr>
                <w:b/>
                <w:bCs/>
                <w:iCs/>
                <w:sz w:val="22"/>
                <w:szCs w:val="22"/>
                <w:u w:val="single"/>
              </w:rPr>
              <w:t xml:space="preserve"> do niniejszego ogłoszenia.</w:t>
            </w:r>
          </w:p>
          <w:p w:rsidR="008A7E9B" w:rsidRPr="00700B5C" w:rsidRDefault="008A7E9B" w:rsidP="008A7E9B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>
              <w:rPr>
                <w:bCs/>
                <w:color w:val="000000"/>
                <w:sz w:val="22"/>
                <w:szCs w:val="22"/>
              </w:rPr>
              <w:t>informację</w:t>
            </w:r>
            <w:r w:rsidRPr="00700B5C">
              <w:rPr>
                <w:bCs/>
                <w:color w:val="000000"/>
                <w:sz w:val="22"/>
                <w:szCs w:val="22"/>
              </w:rPr>
              <w:t xml:space="preserve"> o 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nazwie producenta oraz numerze katalogowym oferowanego produktu</w:t>
            </w:r>
          </w:p>
          <w:p w:rsidR="008A7E9B" w:rsidRPr="00700B5C" w:rsidRDefault="008A7E9B" w:rsidP="008A7E9B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700B5C">
              <w:rPr>
                <w:b/>
                <w:sz w:val="22"/>
                <w:szCs w:val="22"/>
                <w:u w:val="single"/>
              </w:rPr>
              <w:t>broszury produktowe/katalog</w:t>
            </w:r>
            <w:r w:rsidRPr="00700B5C">
              <w:rPr>
                <w:sz w:val="22"/>
                <w:szCs w:val="22"/>
              </w:rPr>
              <w:t xml:space="preserve"> produktowy/specyfikacja techniczna oferowanych urządzeń/materiałów potwierdzające spełnienie wszystkich parametrów określonych przez zamawiającego w ogłoszeniu o udzielanym zamówieniu. </w:t>
            </w:r>
          </w:p>
          <w:p w:rsidR="008A7E9B" w:rsidRPr="00700B5C" w:rsidRDefault="008A7E9B" w:rsidP="008A7E9B">
            <w:pPr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700B5C">
              <w:rPr>
                <w:color w:val="000000"/>
                <w:sz w:val="22"/>
                <w:szCs w:val="22"/>
              </w:rPr>
              <w:t>aktualny odpis z właściwego rejestru lub z centralnej ewidencji i informacji o działalności gospodarczej.</w:t>
            </w:r>
            <w:r w:rsidRPr="00700B5C">
              <w:rPr>
                <w:sz w:val="22"/>
                <w:szCs w:val="22"/>
              </w:rPr>
              <w:t xml:space="preserve"> </w:t>
            </w:r>
          </w:p>
          <w:p w:rsidR="008A7E9B" w:rsidRPr="00700B5C" w:rsidRDefault="008A7E9B" w:rsidP="008A7E9B">
            <w:p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  <w:lang w:val="x-none" w:eastAsia="x-none"/>
              </w:rPr>
            </w:pPr>
            <w:r w:rsidRPr="00700B5C">
              <w:rPr>
                <w:b/>
                <w:color w:val="000000"/>
                <w:sz w:val="22"/>
                <w:szCs w:val="22"/>
                <w:u w:val="single"/>
              </w:rPr>
              <w:t xml:space="preserve">W przypadku podmiotów zagranicznych: </w:t>
            </w:r>
          </w:p>
          <w:p w:rsidR="008A7E9B" w:rsidRPr="00700B5C" w:rsidRDefault="008A7E9B" w:rsidP="008A7E9B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700B5C">
              <w:rPr>
                <w:b/>
                <w:color w:val="000000"/>
                <w:sz w:val="22"/>
                <w:szCs w:val="22"/>
              </w:rPr>
              <w:t>Do oferty należy dołączyć dokument potwierdzający, że nie otwarto jego likwidacji ani nie ogłoszono upadłości</w:t>
            </w:r>
          </w:p>
          <w:p w:rsidR="008A7E9B" w:rsidRPr="00700B5C" w:rsidRDefault="008A7E9B" w:rsidP="008A7E9B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700B5C">
              <w:rPr>
                <w:b/>
                <w:color w:val="000000"/>
                <w:sz w:val="22"/>
                <w:szCs w:val="22"/>
              </w:rPr>
              <w:t>Dodatkowe informację:</w:t>
            </w:r>
          </w:p>
          <w:p w:rsidR="008A7E9B" w:rsidRPr="00700B5C" w:rsidRDefault="008A7E9B" w:rsidP="008A7E9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1</w:t>
            </w:r>
            <w:r w:rsidRPr="00700B5C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8A7E9B" w:rsidRPr="00700B5C" w:rsidRDefault="008A7E9B" w:rsidP="008A7E9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2</w:t>
            </w:r>
            <w:r w:rsidRPr="00700B5C">
              <w:rPr>
                <w:bCs/>
                <w:iCs/>
                <w:lang w:val="x-none" w:eastAsia="x-none"/>
              </w:rPr>
              <w:t>. Tre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00B5C">
              <w:rPr>
                <w:bCs/>
                <w:iCs/>
                <w:lang w:val="x-none" w:eastAsia="x-none"/>
              </w:rPr>
              <w:t>oferty musi odpowiada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00B5C">
              <w:rPr>
                <w:bCs/>
                <w:iCs/>
                <w:lang w:val="x-none" w:eastAsia="x-none"/>
              </w:rPr>
              <w:t>tre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00B5C">
              <w:rPr>
                <w:bCs/>
                <w:iCs/>
                <w:lang w:val="x-none" w:eastAsia="x-none"/>
              </w:rPr>
              <w:t>ci niniejszego ogłoszenia.</w:t>
            </w:r>
          </w:p>
          <w:p w:rsidR="008A7E9B" w:rsidRPr="00700B5C" w:rsidRDefault="008A7E9B" w:rsidP="008A7E9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3</w:t>
            </w:r>
            <w:r w:rsidRPr="00700B5C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8A7E9B" w:rsidRPr="00700B5C" w:rsidRDefault="008A7E9B" w:rsidP="008A7E9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eastAsia="x-none"/>
              </w:rPr>
            </w:pPr>
            <w:r w:rsidRPr="00700B5C">
              <w:rPr>
                <w:bCs/>
                <w:iCs/>
                <w:lang w:eastAsia="x-none"/>
              </w:rPr>
              <w:t>4</w:t>
            </w:r>
            <w:r w:rsidRPr="00700B5C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  <w:r w:rsidRPr="00700B5C">
              <w:rPr>
                <w:bCs/>
                <w:iCs/>
                <w:lang w:eastAsia="x-none"/>
              </w:rPr>
              <w:t>.</w:t>
            </w:r>
          </w:p>
          <w:p w:rsidR="008A7E9B" w:rsidRPr="00700B5C" w:rsidRDefault="008A7E9B" w:rsidP="008A7E9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5</w:t>
            </w:r>
            <w:r w:rsidRPr="00700B5C">
              <w:rPr>
                <w:bCs/>
                <w:iCs/>
                <w:lang w:val="x-none" w:eastAsia="x-none"/>
              </w:rPr>
              <w:t xml:space="preserve">. </w:t>
            </w:r>
            <w:r w:rsidRPr="00700B5C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00B5C">
              <w:rPr>
                <w:b/>
                <w:bCs/>
                <w:iCs/>
                <w:u w:val="single"/>
                <w:lang w:eastAsia="x-none"/>
              </w:rPr>
              <w:t>wszystkie</w:t>
            </w:r>
            <w:r w:rsidRPr="00700B5C">
              <w:rPr>
                <w:bCs/>
                <w:iCs/>
                <w:u w:val="single"/>
                <w:lang w:eastAsia="x-none"/>
              </w:rPr>
              <w:t xml:space="preserve"> </w:t>
            </w:r>
            <w:r w:rsidRPr="00700B5C">
              <w:rPr>
                <w:bCs/>
                <w:iCs/>
                <w:u w:val="single"/>
                <w:lang w:val="x-none" w:eastAsia="x-none"/>
              </w:rPr>
              <w:t xml:space="preserve">załączniki muszą być sporządzona </w:t>
            </w:r>
            <w:r w:rsidRPr="00700B5C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00B5C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8A7E9B" w:rsidRPr="00700B5C" w:rsidRDefault="008A7E9B" w:rsidP="008A7E9B">
            <w:pPr>
              <w:jc w:val="both"/>
              <w:rPr>
                <w:b/>
              </w:rPr>
            </w:pPr>
            <w:r w:rsidRPr="00700B5C">
              <w:t xml:space="preserve">6. Oferta musi być podpisana przez osobę uprawnioną do reprezentowania Wykonawcy, zgodnie z formą reprezentacji określoną w dokumentach rejestrowych, lub przez osobę posiadającą ważne </w:t>
            </w:r>
            <w:r w:rsidRPr="00700B5C">
              <w:rPr>
                <w:b/>
                <w:u w:val="single"/>
              </w:rPr>
              <w:t>pełnomocnictwo</w:t>
            </w:r>
            <w:r w:rsidRPr="00700B5C">
              <w:t>, które należy dołączyć do składanej oferty</w:t>
            </w:r>
          </w:p>
          <w:p w:rsidR="008A7E9B" w:rsidRPr="00700B5C" w:rsidRDefault="008A7E9B" w:rsidP="008A7E9B">
            <w:pPr>
              <w:rPr>
                <w:color w:val="000000"/>
                <w:u w:val="single"/>
              </w:rPr>
            </w:pPr>
            <w:r w:rsidRPr="00700B5C">
              <w:rPr>
                <w:color w:val="000000"/>
                <w:u w:val="single"/>
              </w:rPr>
              <w:t>7. Oferta powinna zawierać:</w:t>
            </w:r>
          </w:p>
          <w:p w:rsidR="008A7E9B" w:rsidRPr="00700B5C" w:rsidRDefault="008A7E9B" w:rsidP="008A7E9B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Dane teleadresowe firmy - numer NIP , REGON firmy itp.</w:t>
            </w:r>
          </w:p>
          <w:p w:rsidR="008A7E9B" w:rsidRPr="00700B5C" w:rsidRDefault="008A7E9B" w:rsidP="008A7E9B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Wskazanie osoby do kontaktu w sprawie oferty (numer telefonu i e-mail).</w:t>
            </w:r>
          </w:p>
          <w:p w:rsidR="008A7E9B" w:rsidRPr="00700B5C" w:rsidRDefault="008A7E9B" w:rsidP="008A7E9B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Proponowaną cenę brutto za realizację zamówienia.</w:t>
            </w:r>
          </w:p>
          <w:p w:rsidR="008A7E9B" w:rsidRDefault="008A7E9B" w:rsidP="008A7E9B">
            <w:pPr>
              <w:spacing w:before="120"/>
            </w:pPr>
            <w:r w:rsidRPr="00700B5C">
              <w:t>8. Oferta złożona przez wykonawcę nie jest ofertą w rozumieniu KC.</w:t>
            </w:r>
          </w:p>
          <w:p w:rsidR="00211900" w:rsidRDefault="00211900" w:rsidP="003F4C0E">
            <w:pPr>
              <w:spacing w:before="120"/>
            </w:pP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1F1CB3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B3" w:rsidRPr="004E5E16" w:rsidRDefault="001F1CB3" w:rsidP="001F1CB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Pr="004E5E16">
              <w:rPr>
                <w:b/>
                <w:bCs/>
                <w:color w:val="000000"/>
              </w:rPr>
              <w:t>. BADANIE OFERTY</w:t>
            </w:r>
          </w:p>
          <w:p w:rsidR="001F1CB3" w:rsidRPr="004E5E16" w:rsidRDefault="001F1CB3" w:rsidP="001F1CB3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 w:rsidRPr="004E5E16">
              <w:rPr>
                <w:rFonts w:eastAsia="Calibri" w:cs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1F1CB3" w:rsidRPr="004E5E16" w:rsidRDefault="001F1CB3" w:rsidP="001F1CB3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Zamawiający poprawia w ofercie: </w:t>
            </w:r>
          </w:p>
          <w:p w:rsidR="001F1CB3" w:rsidRPr="004E5E16" w:rsidRDefault="001F1CB3" w:rsidP="001F1CB3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oczywiste omyłki pisarskie, </w:t>
            </w:r>
          </w:p>
          <w:p w:rsidR="001F1CB3" w:rsidRPr="004E5E16" w:rsidRDefault="001F1CB3" w:rsidP="001F1CB3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1F1CB3" w:rsidRPr="004E5E16" w:rsidRDefault="001F1CB3" w:rsidP="001F1CB3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1F1CB3" w:rsidRPr="004E5E16" w:rsidRDefault="001F1CB3" w:rsidP="001F1CB3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4E5E16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1F1CB3" w:rsidRPr="004E5E16" w:rsidRDefault="001F1CB3" w:rsidP="001F1CB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E5E16">
              <w:rPr>
                <w:rFonts w:eastAsia="Calibri"/>
                <w:bCs/>
              </w:rPr>
              <w:t xml:space="preserve">1) </w:t>
            </w:r>
            <w:r w:rsidRPr="004E5E16">
              <w:rPr>
                <w:rFonts w:eastAsia="Calibri"/>
                <w:iCs/>
              </w:rPr>
              <w:t>Wykonawcy</w:t>
            </w:r>
            <w:r w:rsidRPr="004E5E1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1F1CB3" w:rsidRPr="004E5E16" w:rsidRDefault="001F1CB3" w:rsidP="001F1CB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E5E16">
              <w:rPr>
                <w:rFonts w:eastAsia="Calibri"/>
                <w:bCs/>
              </w:rPr>
              <w:t>2) Treść złożonej oferty n</w:t>
            </w:r>
            <w:r w:rsidRPr="004E5E16">
              <w:rPr>
                <w:rFonts w:eastAsia="Calibri"/>
              </w:rPr>
              <w:t xml:space="preserve">ie odpowiada warunkom postępowania. </w:t>
            </w:r>
          </w:p>
          <w:p w:rsidR="001F1CB3" w:rsidRPr="004E5E16" w:rsidRDefault="001F1CB3" w:rsidP="001F1CB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4E5E16">
              <w:rPr>
                <w:rFonts w:eastAsia="Calibri"/>
              </w:rPr>
              <w:t>3)</w:t>
            </w:r>
            <w:r w:rsidRPr="004E5E16">
              <w:rPr>
                <w:rFonts w:eastAsia="Calibri"/>
                <w:color w:val="000000"/>
              </w:rPr>
              <w:t xml:space="preserve"> Oferty złożone po terminie</w:t>
            </w:r>
          </w:p>
          <w:p w:rsidR="001F1CB3" w:rsidRPr="004E5E16" w:rsidRDefault="001F1CB3" w:rsidP="001F1CB3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4E5E16">
              <w:rPr>
                <w:rFonts w:eastAsia="Calibri"/>
                <w:b/>
                <w:color w:val="000000"/>
              </w:rPr>
              <w:t>UNIEWAŻNIENIE POSTĘPOWANIA</w:t>
            </w:r>
          </w:p>
          <w:p w:rsidR="001F1CB3" w:rsidRPr="004E5E16" w:rsidRDefault="001F1CB3" w:rsidP="001F1CB3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 w:cs="Calibri"/>
                <w:lang w:eastAsia="ar-SA"/>
              </w:rPr>
            </w:pPr>
            <w:r w:rsidRPr="004E5E16">
              <w:rPr>
                <w:rFonts w:eastAsia="Calibri" w:cs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1F1CB3" w:rsidRDefault="001F1CB3" w:rsidP="001F1CB3">
            <w:pPr>
              <w:spacing w:before="120"/>
              <w:rPr>
                <w:b/>
                <w:bCs/>
                <w:color w:val="000000"/>
              </w:rPr>
            </w:pPr>
            <w:r w:rsidRPr="004E5E1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1F1CB3"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F64695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F64695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1F1CB3"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B9708E" w:rsidRPr="00B9708E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="001F1CB3">
              <w:rPr>
                <w:color w:val="000000"/>
              </w:rPr>
              <w:t>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C3F97">
              <w:rPr>
                <w:rFonts w:ascii="Times New Roman" w:hAnsi="Times New Roman"/>
                <w:b/>
                <w:sz w:val="24"/>
                <w:szCs w:val="24"/>
              </w:rPr>
              <w:t>Miejsce i termin składania ofert</w:t>
            </w:r>
            <w:r w:rsidR="006C3F97" w:rsidRPr="006C3F97">
              <w:rPr>
                <w:rFonts w:ascii="Times New Roman" w:hAnsi="Times New Roman"/>
                <w:b/>
                <w:sz w:val="24"/>
                <w:szCs w:val="24"/>
              </w:rPr>
              <w:t xml:space="preserve"> (e-mail)</w:t>
            </w:r>
            <w:r w:rsidRPr="006C3F97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6C3F97" w:rsidRPr="006C3F97">
              <w:rPr>
                <w:rFonts w:ascii="Times New Roman" w:hAnsi="Times New Roman"/>
                <w:b/>
                <w:sz w:val="24"/>
              </w:rPr>
              <w:t>do dnia 2021-06-22 do godz. 10:00.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B9708E" w:rsidRPr="00B9708E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6C3F97" w:rsidRPr="006C3F97" w:rsidRDefault="00F00921" w:rsidP="006C3F97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9708E" w:rsidRPr="00B9708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2021-06-22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B9708E" w:rsidRPr="00B9708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B9708E" w:rsidRPr="00B9708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B9708E" w:rsidRPr="00B9708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e-mailem: </w:t>
            </w:r>
            <w:r w:rsidR="00B9708E" w:rsidRPr="00B9708E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o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Default="00F6469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64695" w:rsidRPr="00F64695" w:rsidRDefault="00F64695" w:rsidP="00F64695">
      <w:pPr>
        <w:jc w:val="right"/>
        <w:rPr>
          <w:rFonts w:ascii="Arial" w:hAnsi="Arial" w:cs="Arial"/>
          <w:b/>
        </w:rPr>
      </w:pPr>
      <w:r w:rsidRPr="00F64695">
        <w:rPr>
          <w:rFonts w:ascii="Arial" w:hAnsi="Arial" w:cs="Arial"/>
          <w:b/>
        </w:rPr>
        <w:lastRenderedPageBreak/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F64695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NA/O/112/2021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9708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9708E">
        <w:rPr>
          <w:rFonts w:ascii="Arial" w:hAnsi="Arial" w:cs="Arial"/>
        </w:rPr>
        <w:t>POLITECHNIKA RZESZOWSKA</w:t>
      </w:r>
    </w:p>
    <w:p w:rsidR="001B541E" w:rsidRPr="00A40632" w:rsidRDefault="00B9708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9708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9708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F64695" w:rsidRDefault="00B9708E" w:rsidP="00F64695">
      <w:pPr>
        <w:pStyle w:val="Tekstpodstawowy"/>
        <w:ind w:left="360"/>
        <w:jc w:val="center"/>
        <w:rPr>
          <w:rFonts w:ascii="Arial" w:hAnsi="Arial" w:cs="Arial"/>
        </w:rPr>
      </w:pPr>
      <w:r w:rsidRPr="00B9708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9708E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B9708E" w:rsidRPr="00F64695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B9708E" w:rsidRPr="00B9708E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9708E" w:rsidP="001B541E">
      <w:pPr>
        <w:ind w:left="142"/>
        <w:jc w:val="center"/>
        <w:rPr>
          <w:rFonts w:ascii="Arial" w:hAnsi="Arial" w:cs="Arial"/>
        </w:rPr>
      </w:pPr>
      <w:r w:rsidRPr="00B9708E">
        <w:rPr>
          <w:rFonts w:ascii="Arial" w:hAnsi="Arial" w:cs="Arial"/>
          <w:b/>
        </w:rPr>
        <w:t>Dostawa stołu  laboratoryjnego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F64695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F64695" w:rsidRDefault="001B541E" w:rsidP="00F64695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F64695" w:rsidTr="00F64695">
        <w:tc>
          <w:tcPr>
            <w:tcW w:w="9426" w:type="dxa"/>
            <w:shd w:val="clear" w:color="auto" w:fill="F3F3F3"/>
            <w:vAlign w:val="center"/>
          </w:tcPr>
          <w:p w:rsidR="00F64695" w:rsidRPr="00CA0351" w:rsidRDefault="00F64695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64695" w:rsidTr="00F64695">
        <w:tc>
          <w:tcPr>
            <w:tcW w:w="9426" w:type="dxa"/>
          </w:tcPr>
          <w:p w:rsidR="00F64695" w:rsidRPr="002661CA" w:rsidRDefault="00F64695" w:rsidP="0028400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9708E">
              <w:rPr>
                <w:rFonts w:ascii="Arial" w:hAnsi="Arial" w:cs="Arial"/>
                <w:b/>
                <w:sz w:val="22"/>
                <w:szCs w:val="22"/>
              </w:rPr>
              <w:t>Dostawa stołu  laboratoryjnego</w:t>
            </w:r>
          </w:p>
          <w:p w:rsidR="00F64695" w:rsidRPr="002661CA" w:rsidRDefault="00F64695" w:rsidP="0028400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F64695" w:rsidRPr="002661CA" w:rsidRDefault="00F64695" w:rsidP="0028400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</w:t>
            </w:r>
            <w:r>
              <w:rPr>
                <w:rFonts w:ascii="Arial" w:hAnsi="Arial" w:cs="Arial"/>
              </w:rPr>
              <w:t>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......................................................................................zł.</w:t>
            </w:r>
          </w:p>
          <w:p w:rsidR="00F64695" w:rsidRPr="002661CA" w:rsidRDefault="00F64695" w:rsidP="0028400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F64695" w:rsidRPr="002661CA" w:rsidRDefault="00F64695" w:rsidP="0028400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</w:t>
            </w:r>
            <w:r>
              <w:rPr>
                <w:rFonts w:ascii="Arial" w:hAnsi="Arial" w:cs="Arial"/>
              </w:rPr>
              <w:t>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..........................................................................................zł.</w:t>
            </w:r>
          </w:p>
          <w:p w:rsidR="00F64695" w:rsidRPr="002661CA" w:rsidRDefault="00F64695" w:rsidP="0028400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F64695" w:rsidRDefault="00F64695" w:rsidP="0028400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</w:t>
            </w:r>
            <w:r>
              <w:rPr>
                <w:rFonts w:cs="Arial"/>
              </w:rPr>
              <w:t>........................</w:t>
            </w:r>
            <w:r w:rsidRPr="002661CA">
              <w:rPr>
                <w:rFonts w:cs="Arial"/>
              </w:rPr>
              <w:t>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B9708E" w:rsidRPr="00B9708E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warunki płatności :</w:t>
      </w:r>
      <w:r w:rsidR="00F64695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9708E" w:rsidRPr="00B9708E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F64695" w:rsidRDefault="001B541E" w:rsidP="00F64695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Default="001B541E" w:rsidP="00583EF9">
      <w:pPr>
        <w:spacing w:line="360" w:lineRule="auto"/>
        <w:rPr>
          <w:b/>
        </w:rPr>
      </w:pPr>
      <w:bookmarkStart w:id="0" w:name="_GoBack"/>
      <w:bookmarkEnd w:id="0"/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F2D" w:rsidRDefault="00741F2D">
      <w:r>
        <w:separator/>
      </w:r>
    </w:p>
  </w:endnote>
  <w:endnote w:type="continuationSeparator" w:id="0">
    <w:p w:rsidR="00741F2D" w:rsidRDefault="00741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6469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469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469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1F2D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F2D" w:rsidRDefault="00741F2D">
      <w:r>
        <w:separator/>
      </w:r>
    </w:p>
  </w:footnote>
  <w:footnote w:type="continuationSeparator" w:id="0">
    <w:p w:rsidR="00741F2D" w:rsidRDefault="00741F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08E" w:rsidRDefault="00B970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08E" w:rsidRDefault="00B970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08E" w:rsidRDefault="00B970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1F2D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1CB3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0783C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3F97"/>
    <w:rsid w:val="006C4F93"/>
    <w:rsid w:val="006D01AC"/>
    <w:rsid w:val="006F432D"/>
    <w:rsid w:val="006F7EBA"/>
    <w:rsid w:val="00700E1B"/>
    <w:rsid w:val="00700E60"/>
    <w:rsid w:val="00701322"/>
    <w:rsid w:val="007166E9"/>
    <w:rsid w:val="00741F2D"/>
    <w:rsid w:val="007427DE"/>
    <w:rsid w:val="00763481"/>
    <w:rsid w:val="00767DF9"/>
    <w:rsid w:val="00786D4D"/>
    <w:rsid w:val="007926B3"/>
    <w:rsid w:val="007B7A31"/>
    <w:rsid w:val="008443B5"/>
    <w:rsid w:val="008A3EF3"/>
    <w:rsid w:val="008A7E9B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708E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F040E"/>
    <w:rsid w:val="00F00921"/>
    <w:rsid w:val="00F02403"/>
    <w:rsid w:val="00F11D06"/>
    <w:rsid w:val="00F14028"/>
    <w:rsid w:val="00F26856"/>
    <w:rsid w:val="00F37221"/>
    <w:rsid w:val="00F5324E"/>
    <w:rsid w:val="00F64695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B03F65-EFFE-4EDD-AA66-04EDFA62A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1166</Words>
  <Characters>9158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10304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2021-06-14T09:07:00Z</dcterms:created>
  <dcterms:modified xsi:type="dcterms:W3CDTF">2021-06-14T09:11:00Z</dcterms:modified>
</cp:coreProperties>
</file>