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FA8F3" w14:textId="77777777" w:rsidR="0011205D" w:rsidRDefault="0011205D" w:rsidP="0011205D">
      <w:pPr>
        <w:jc w:val="right"/>
        <w:rPr>
          <w:b/>
          <w:sz w:val="22"/>
          <w:szCs w:val="22"/>
          <w:lang w:val="pl-PL"/>
        </w:rPr>
      </w:pPr>
      <w:r>
        <w:rPr>
          <w:b/>
          <w:sz w:val="22"/>
          <w:szCs w:val="22"/>
          <w:lang w:val="pl-PL"/>
        </w:rPr>
        <w:t>Załącznik nr 3</w:t>
      </w:r>
    </w:p>
    <w:p w14:paraId="5371467F" w14:textId="77777777" w:rsidR="0011205D" w:rsidRDefault="0011205D" w:rsidP="0011205D">
      <w:pPr>
        <w:jc w:val="right"/>
        <w:rPr>
          <w:b/>
          <w:sz w:val="22"/>
          <w:szCs w:val="22"/>
          <w:lang w:val="pl-PL"/>
        </w:rPr>
      </w:pPr>
    </w:p>
    <w:p w14:paraId="3BAA5645" w14:textId="77777777" w:rsidR="0011205D" w:rsidRDefault="0011205D" w:rsidP="0011205D">
      <w:pPr>
        <w:jc w:val="center"/>
        <w:rPr>
          <w:b/>
          <w:sz w:val="22"/>
          <w:szCs w:val="22"/>
          <w:lang w:val="pl-PL"/>
        </w:rPr>
      </w:pPr>
      <w:r>
        <w:rPr>
          <w:b/>
          <w:sz w:val="22"/>
          <w:szCs w:val="22"/>
          <w:lang w:val="pl-PL"/>
        </w:rPr>
        <w:t>WZÓR UMOWY</w:t>
      </w:r>
    </w:p>
    <w:p w14:paraId="10BC70A2" w14:textId="77777777" w:rsidR="0011205D" w:rsidRDefault="0011205D" w:rsidP="0011205D">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839A8FB" w14:textId="77777777" w:rsidR="0011205D" w:rsidRDefault="0011205D" w:rsidP="0011205D">
      <w:pPr>
        <w:jc w:val="center"/>
        <w:rPr>
          <w:b/>
          <w:sz w:val="22"/>
          <w:szCs w:val="22"/>
          <w:lang w:val="pl-PL"/>
        </w:rPr>
      </w:pPr>
    </w:p>
    <w:p w14:paraId="47146C84" w14:textId="77777777" w:rsidR="0011205D" w:rsidRDefault="0011205D" w:rsidP="0011205D">
      <w:pPr>
        <w:jc w:val="center"/>
        <w:rPr>
          <w:b/>
          <w:sz w:val="22"/>
          <w:szCs w:val="22"/>
          <w:lang w:val="pl-PL"/>
        </w:rPr>
      </w:pPr>
    </w:p>
    <w:p w14:paraId="7593DACB" w14:textId="77777777" w:rsidR="0011205D" w:rsidRDefault="0011205D" w:rsidP="0011205D">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443D8B97"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082104CA"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75C16031"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16943B74"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4FB98A29" w14:textId="77777777" w:rsidR="0011205D" w:rsidRDefault="0011205D" w:rsidP="0011205D">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1BF62981"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4DA2EED6"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7EB171B0"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786366FE"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18731A6F" w14:textId="77777777" w:rsidR="0011205D" w:rsidRDefault="0011205D" w:rsidP="0011205D">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12C9C70E"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61E61670"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52F7A2EC"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01322895"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7C4B7E5E" w14:textId="77777777" w:rsidR="0011205D" w:rsidRDefault="0011205D" w:rsidP="0011205D">
      <w:pPr>
        <w:pStyle w:val="Tekstpodstawowy"/>
        <w:spacing w:line="240" w:lineRule="auto"/>
        <w:ind w:right="-47"/>
        <w:jc w:val="center"/>
        <w:rPr>
          <w:rFonts w:ascii="Times New Roman" w:hAnsi="Times New Roman"/>
          <w:sz w:val="22"/>
          <w:szCs w:val="22"/>
        </w:rPr>
      </w:pPr>
    </w:p>
    <w:p w14:paraId="773BDCB9"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4E8FA542" w14:textId="7E3D3C46" w:rsidR="0011205D" w:rsidRDefault="0011205D" w:rsidP="0011205D">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w:t>
      </w:r>
      <w:r>
        <w:rPr>
          <w:b/>
          <w:bCs/>
          <w:sz w:val="22"/>
          <w:szCs w:val="22"/>
          <w:lang w:val="pl-PL"/>
        </w:rPr>
        <w:t>pompy wysokociśnieniowej z napędem w ramach projektu „IDUB”</w:t>
      </w:r>
    </w:p>
    <w:bookmarkEnd w:id="0"/>
    <w:p w14:paraId="77C3BF26" w14:textId="77777777" w:rsidR="0011205D" w:rsidRDefault="0011205D" w:rsidP="0011205D">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2B88FD68" w14:textId="77777777" w:rsidR="0011205D" w:rsidRDefault="0011205D" w:rsidP="0011205D">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416E4823"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3ED239E3" w14:textId="77777777" w:rsidR="0011205D" w:rsidRDefault="0011205D" w:rsidP="0011205D">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220384C5" w14:textId="77777777" w:rsidR="0011205D" w:rsidRDefault="0011205D" w:rsidP="0011205D">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7C094218" w14:textId="07B830E0" w:rsidR="0011205D" w:rsidRDefault="0011205D" w:rsidP="0011205D">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 xml:space="preserve">w terminie ustalonym z </w:t>
      </w:r>
      <w:r>
        <w:rPr>
          <w:rFonts w:ascii="Times New Roman" w:hAnsi="Times New Roman"/>
        </w:rPr>
        <w:t>Kupującym</w:t>
      </w:r>
      <w:r w:rsidRPr="009D2649">
        <w:rPr>
          <w:rFonts w:ascii="Times New Roman" w:hAnsi="Times New Roman"/>
        </w:rPr>
        <w:t xml:space="preserve"> </w:t>
      </w:r>
    </w:p>
    <w:p w14:paraId="0A398C55" w14:textId="77777777" w:rsidR="0011205D" w:rsidRDefault="0011205D" w:rsidP="0011205D">
      <w:pPr>
        <w:pStyle w:val="Tekstpodstawowy"/>
        <w:numPr>
          <w:ilvl w:val="0"/>
          <w:numId w:val="29"/>
        </w:numPr>
        <w:tabs>
          <w:tab w:val="num" w:pos="360"/>
        </w:tabs>
        <w:spacing w:line="240" w:lineRule="auto"/>
        <w:ind w:left="360" w:right="-47"/>
        <w:jc w:val="both"/>
        <w:rPr>
          <w:rFonts w:ascii="Times New Roman" w:hAnsi="Times New Roman"/>
          <w:sz w:val="22"/>
          <w:szCs w:val="22"/>
        </w:rPr>
      </w:pPr>
    </w:p>
    <w:p w14:paraId="5CC944DC" w14:textId="77777777" w:rsidR="0011205D" w:rsidRDefault="0011205D" w:rsidP="0011205D">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30639DAA"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78A45241" w14:textId="77777777" w:rsidR="0011205D" w:rsidRDefault="0011205D" w:rsidP="0011205D">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52F47D1A" w14:textId="77777777" w:rsidR="0011205D" w:rsidRDefault="0011205D" w:rsidP="0011205D">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08702118" w14:textId="77777777" w:rsidR="0011205D" w:rsidRDefault="0011205D" w:rsidP="0011205D">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50B2569B" w14:textId="77777777" w:rsidR="0011205D" w:rsidRDefault="0011205D" w:rsidP="0011205D">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64B15DAF"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4</w:t>
      </w:r>
    </w:p>
    <w:p w14:paraId="0363F990" w14:textId="77777777" w:rsidR="0011205D" w:rsidRDefault="0011205D" w:rsidP="0011205D">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D69CDE0" w14:textId="77777777" w:rsidR="0011205D" w:rsidRDefault="0011205D" w:rsidP="0011205D">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F0BC591" w14:textId="77777777" w:rsidR="0011205D" w:rsidRDefault="0011205D" w:rsidP="0011205D">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1A7388D" w14:textId="77777777" w:rsidR="0011205D" w:rsidRDefault="0011205D" w:rsidP="0011205D">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573129C6"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141C85BF" w14:textId="77777777" w:rsidR="0011205D" w:rsidRDefault="0011205D" w:rsidP="0011205D">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2543AAAF" w14:textId="77777777" w:rsidR="0011205D" w:rsidRDefault="0011205D" w:rsidP="0011205D">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2FF7BB31" w14:textId="77777777" w:rsidR="0011205D" w:rsidRDefault="0011205D" w:rsidP="0011205D">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4DD50271" w14:textId="77777777" w:rsidR="0011205D" w:rsidRDefault="0011205D" w:rsidP="0011205D">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7FCB995D" w14:textId="77777777" w:rsidR="0011205D" w:rsidRDefault="0011205D" w:rsidP="0011205D">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0C78FB4" w14:textId="77777777" w:rsidR="0011205D" w:rsidRDefault="0011205D" w:rsidP="0011205D">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2E0BD3D" w14:textId="77777777" w:rsidR="0011205D" w:rsidRDefault="0011205D" w:rsidP="0011205D">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42C8A6A0" w14:textId="77777777" w:rsidR="0011205D" w:rsidRDefault="0011205D" w:rsidP="0011205D">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6AD1D52" w14:textId="77777777" w:rsidR="0011205D" w:rsidRDefault="0011205D" w:rsidP="0011205D">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5A4A9A6B" w14:textId="77777777" w:rsidR="0011205D" w:rsidRDefault="0011205D" w:rsidP="0011205D">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7B12ED95" w14:textId="77777777" w:rsidR="0011205D" w:rsidRDefault="0011205D" w:rsidP="0011205D">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03170DB" w14:textId="77777777" w:rsidR="0011205D" w:rsidRDefault="0011205D" w:rsidP="0011205D">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23C341A0" w14:textId="77777777" w:rsidR="0011205D" w:rsidRDefault="0011205D" w:rsidP="0011205D">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4B95638" w14:textId="77777777" w:rsidR="0011205D" w:rsidRDefault="0011205D" w:rsidP="0011205D">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252D5393"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56EBEED7" w14:textId="77777777" w:rsidR="0011205D" w:rsidRDefault="0011205D" w:rsidP="0011205D">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436900A" w14:textId="77777777" w:rsidR="0011205D" w:rsidRDefault="0011205D" w:rsidP="0011205D">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2C40929F" w14:textId="77777777" w:rsidR="0011205D" w:rsidRDefault="0011205D" w:rsidP="0011205D">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4445A013" w14:textId="77777777" w:rsidR="0011205D" w:rsidRDefault="0011205D" w:rsidP="0011205D">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3E1AC93A" w14:textId="77777777" w:rsidR="0011205D" w:rsidRDefault="0011205D" w:rsidP="0011205D">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4A6851F" w14:textId="77777777" w:rsidR="0011205D" w:rsidRDefault="0011205D" w:rsidP="0011205D">
      <w:pPr>
        <w:pStyle w:val="Tekstpodstawowy"/>
        <w:spacing w:line="240" w:lineRule="auto"/>
        <w:ind w:left="360" w:right="-47"/>
        <w:jc w:val="center"/>
        <w:rPr>
          <w:rFonts w:ascii="Times New Roman" w:hAnsi="Times New Roman"/>
          <w:b/>
          <w:sz w:val="22"/>
          <w:szCs w:val="22"/>
        </w:rPr>
      </w:pPr>
    </w:p>
    <w:p w14:paraId="234DC1F1" w14:textId="77777777" w:rsidR="0011205D" w:rsidRDefault="0011205D" w:rsidP="0011205D">
      <w:pPr>
        <w:pStyle w:val="Tekstpodstawowy"/>
        <w:spacing w:line="240" w:lineRule="auto"/>
        <w:ind w:left="360" w:right="-47"/>
        <w:jc w:val="center"/>
        <w:rPr>
          <w:rFonts w:ascii="Times New Roman" w:hAnsi="Times New Roman"/>
          <w:b/>
          <w:sz w:val="22"/>
          <w:szCs w:val="22"/>
        </w:rPr>
      </w:pPr>
    </w:p>
    <w:p w14:paraId="7915FF8E" w14:textId="77777777" w:rsidR="0011205D" w:rsidRDefault="0011205D" w:rsidP="0011205D">
      <w:pPr>
        <w:pStyle w:val="Tekstpodstawowy"/>
        <w:spacing w:line="240" w:lineRule="auto"/>
        <w:ind w:left="360" w:right="-47"/>
        <w:jc w:val="center"/>
        <w:rPr>
          <w:rFonts w:ascii="Times New Roman" w:hAnsi="Times New Roman"/>
          <w:b/>
          <w:sz w:val="22"/>
          <w:szCs w:val="22"/>
        </w:rPr>
      </w:pPr>
    </w:p>
    <w:p w14:paraId="5BF9F5F4" w14:textId="77777777" w:rsidR="0011205D" w:rsidRDefault="0011205D" w:rsidP="0011205D">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1F5D65CA" w14:textId="77777777" w:rsidR="0011205D" w:rsidRDefault="0011205D" w:rsidP="0011205D">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5D16A92F" w14:textId="77777777" w:rsidR="0011205D" w:rsidRDefault="0011205D" w:rsidP="0011205D">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49654FC2" w14:textId="77777777" w:rsidR="0011205D" w:rsidRDefault="0011205D" w:rsidP="0011205D">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4EB19D97" w14:textId="77777777" w:rsidR="0011205D" w:rsidRDefault="0011205D" w:rsidP="0011205D">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0EF79B13" w14:textId="77777777" w:rsidR="0011205D" w:rsidRDefault="0011205D" w:rsidP="0011205D">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4C04ECFC" w14:textId="77777777" w:rsidR="0011205D" w:rsidRDefault="0011205D" w:rsidP="0011205D">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046B84" w14:textId="77777777" w:rsidR="0011205D" w:rsidRDefault="0011205D" w:rsidP="0011205D">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689D9D56" w14:textId="77777777" w:rsidR="0011205D" w:rsidRDefault="0011205D" w:rsidP="0011205D">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01A9EC26" w14:textId="77777777" w:rsidR="0011205D" w:rsidRDefault="0011205D" w:rsidP="0011205D">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ED5239A" w14:textId="77777777" w:rsidR="0011205D" w:rsidRDefault="0011205D" w:rsidP="0011205D">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1C3B4D3" w14:textId="77777777" w:rsidR="0011205D" w:rsidRDefault="0011205D" w:rsidP="0011205D">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BFCB4A1" w14:textId="77777777" w:rsidR="0011205D" w:rsidRDefault="0011205D" w:rsidP="0011205D">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8AA6440"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7BD4BAF8"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2B15C67D"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7D6C6FC4" w14:textId="77777777" w:rsidR="0011205D" w:rsidRDefault="0011205D" w:rsidP="0011205D">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4408A18C" w14:textId="77777777" w:rsidR="0011205D" w:rsidRDefault="0011205D" w:rsidP="0011205D">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1A2A4EB4" w14:textId="77777777" w:rsidR="0011205D" w:rsidRDefault="0011205D" w:rsidP="0011205D">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41A16DF" w14:textId="77777777" w:rsidR="0011205D" w:rsidRDefault="0011205D" w:rsidP="0011205D">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57EC4DCA" w14:textId="77777777" w:rsidR="0011205D" w:rsidRDefault="0011205D" w:rsidP="0011205D">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1F7123FD" w14:textId="77777777" w:rsidR="0011205D" w:rsidRDefault="0011205D" w:rsidP="0011205D">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527E6013" w14:textId="77777777" w:rsidR="0011205D" w:rsidRDefault="0011205D" w:rsidP="0011205D">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55389776" w14:textId="77777777" w:rsidR="0011205D" w:rsidRDefault="0011205D" w:rsidP="0011205D">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77176C8B" w14:textId="77777777" w:rsidR="0011205D" w:rsidRDefault="0011205D" w:rsidP="0011205D">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58AC192A" w14:textId="77777777" w:rsidR="0011205D" w:rsidRDefault="0011205D" w:rsidP="0011205D">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D4E4615" w14:textId="77777777" w:rsidR="0011205D" w:rsidRDefault="0011205D" w:rsidP="0011205D">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1EE38E10" w14:textId="77777777" w:rsidR="0011205D" w:rsidRDefault="0011205D" w:rsidP="0011205D">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CDCE03"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64650687" w14:textId="77777777" w:rsidR="0011205D" w:rsidRDefault="0011205D" w:rsidP="0011205D">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12B86726" w14:textId="77777777" w:rsidR="0011205D" w:rsidRDefault="0011205D" w:rsidP="0011205D">
      <w:pPr>
        <w:jc w:val="center"/>
        <w:rPr>
          <w:b/>
          <w:sz w:val="22"/>
          <w:szCs w:val="22"/>
          <w:lang w:val="pl-PL"/>
        </w:rPr>
      </w:pPr>
      <w:r>
        <w:rPr>
          <w:b/>
          <w:sz w:val="22"/>
          <w:szCs w:val="22"/>
          <w:lang w:val="pl-PL"/>
        </w:rPr>
        <w:t>§12</w:t>
      </w:r>
    </w:p>
    <w:p w14:paraId="4759EB2E"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5FA01D66"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1C94BC28"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110305CD"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3C0256F3" w14:textId="77777777" w:rsidR="0011205D" w:rsidRDefault="0011205D" w:rsidP="0011205D">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40CE7B13" w14:textId="77777777" w:rsidR="0011205D" w:rsidRDefault="0011205D" w:rsidP="0011205D">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C5456BA" w14:textId="77777777" w:rsidR="0011205D" w:rsidRDefault="0011205D" w:rsidP="0011205D">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5A8FFAB4" w14:textId="77777777" w:rsidR="0011205D" w:rsidRDefault="0011205D" w:rsidP="0011205D">
      <w:pPr>
        <w:pStyle w:val="Tekstpodstawowy2"/>
        <w:spacing w:line="240" w:lineRule="auto"/>
        <w:ind w:right="-47"/>
        <w:rPr>
          <w:sz w:val="22"/>
          <w:szCs w:val="22"/>
        </w:rPr>
      </w:pPr>
    </w:p>
    <w:p w14:paraId="6091C320" w14:textId="77777777" w:rsidR="0011205D" w:rsidRDefault="0011205D" w:rsidP="0011205D">
      <w:pPr>
        <w:pStyle w:val="Tekstpodstawowy2"/>
        <w:spacing w:line="240" w:lineRule="auto"/>
        <w:ind w:right="-47"/>
        <w:rPr>
          <w:b/>
          <w:sz w:val="22"/>
          <w:szCs w:val="22"/>
        </w:rPr>
      </w:pPr>
      <w:r>
        <w:rPr>
          <w:b/>
          <w:sz w:val="22"/>
          <w:szCs w:val="22"/>
        </w:rPr>
        <w:t xml:space="preserve">      Za Sprzedawcę                                                                                   Za Kupującego</w:t>
      </w:r>
    </w:p>
    <w:p w14:paraId="52F78681" w14:textId="77777777" w:rsidR="0011205D" w:rsidRDefault="0011205D" w:rsidP="0011205D">
      <w:pPr>
        <w:rPr>
          <w:sz w:val="22"/>
          <w:szCs w:val="22"/>
          <w:lang w:val="pl-PL"/>
        </w:rPr>
      </w:pPr>
    </w:p>
    <w:p w14:paraId="7CEFE192" w14:textId="77777777" w:rsidR="0011205D" w:rsidRDefault="0011205D" w:rsidP="0011205D">
      <w:pPr>
        <w:pStyle w:val="Zwykytekst"/>
        <w:rPr>
          <w:sz w:val="22"/>
          <w:szCs w:val="22"/>
          <w:lang w:val="pl-PL"/>
        </w:rPr>
      </w:pPr>
    </w:p>
    <w:p w14:paraId="19AD8EA9" w14:textId="77777777" w:rsidR="0011205D" w:rsidRDefault="0011205D" w:rsidP="0011205D">
      <w:pPr>
        <w:pStyle w:val="Zwykytekst"/>
        <w:rPr>
          <w:sz w:val="22"/>
          <w:szCs w:val="22"/>
          <w:lang w:val="pl-PL"/>
        </w:rPr>
      </w:pPr>
    </w:p>
    <w:p w14:paraId="32469D2C" w14:textId="77777777" w:rsidR="0011205D" w:rsidRDefault="0011205D" w:rsidP="0011205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A08682A" w14:textId="77777777" w:rsidR="0011205D" w:rsidRDefault="0011205D" w:rsidP="0011205D">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0F910288" w14:textId="77777777" w:rsidR="0011205D" w:rsidRDefault="0011205D" w:rsidP="0011205D">
      <w:pPr>
        <w:rPr>
          <w:sz w:val="22"/>
          <w:szCs w:val="22"/>
          <w:lang w:val="pl-PL"/>
        </w:rPr>
      </w:pPr>
    </w:p>
    <w:p w14:paraId="491AC4C4" w14:textId="77777777" w:rsidR="0011205D" w:rsidRPr="008A0D3A" w:rsidRDefault="0011205D" w:rsidP="0011205D">
      <w:pPr>
        <w:rPr>
          <w:lang w:val="pl-PL"/>
        </w:rPr>
      </w:pPr>
    </w:p>
    <w:p w14:paraId="22FB773C" w14:textId="77777777" w:rsidR="0011205D" w:rsidRPr="00C32D8A" w:rsidRDefault="0011205D" w:rsidP="0011205D">
      <w:pPr>
        <w:rPr>
          <w:lang w:val="pl-PL"/>
        </w:rPr>
      </w:pPr>
    </w:p>
    <w:p w14:paraId="2419FF15" w14:textId="77777777" w:rsidR="0011205D" w:rsidRPr="00100A83" w:rsidRDefault="0011205D" w:rsidP="0011205D">
      <w:pPr>
        <w:rPr>
          <w:lang w:val="pl-PL"/>
        </w:rPr>
      </w:pPr>
    </w:p>
    <w:p w14:paraId="15CC7E6F" w14:textId="77777777" w:rsidR="00496551" w:rsidRPr="0011205D" w:rsidRDefault="00496551" w:rsidP="007419B1">
      <w:pPr>
        <w:rPr>
          <w:lang w:val="pl-PL"/>
        </w:rPr>
      </w:pPr>
    </w:p>
    <w:sectPr w:rsidR="00496551" w:rsidRPr="0011205D">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77A10" w14:textId="77777777" w:rsidR="002A2256" w:rsidRDefault="002A2256">
      <w:r>
        <w:separator/>
      </w:r>
    </w:p>
  </w:endnote>
  <w:endnote w:type="continuationSeparator" w:id="0">
    <w:p w14:paraId="6E0A179D" w14:textId="77777777" w:rsidR="002A2256" w:rsidRDefault="002A2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CE" w14:textId="77777777" w:rsidR="0011205D" w:rsidRDefault="0011205D">
    <w:pPr>
      <w:pStyle w:val="Stopka"/>
      <w:jc w:val="right"/>
    </w:pPr>
    <w:r>
      <w:fldChar w:fldCharType="begin"/>
    </w:r>
    <w:r>
      <w:instrText>PAGE   \* MERGEFORMAT</w:instrText>
    </w:r>
    <w:r>
      <w:fldChar w:fldCharType="separate"/>
    </w:r>
    <w:r>
      <w:rPr>
        <w:lang w:val="pl-PL"/>
      </w:rPr>
      <w:t>2</w:t>
    </w:r>
    <w:r>
      <w:fldChar w:fldCharType="end"/>
    </w:r>
  </w:p>
  <w:p w14:paraId="0470757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8D170" w14:textId="77777777" w:rsidR="002A2256" w:rsidRDefault="002A2256">
      <w:r>
        <w:separator/>
      </w:r>
    </w:p>
  </w:footnote>
  <w:footnote w:type="continuationSeparator" w:id="0">
    <w:p w14:paraId="63E81CDA" w14:textId="77777777" w:rsidR="002A2256" w:rsidRDefault="002A2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5572A"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2256"/>
    <w:rsid w:val="000033EA"/>
    <w:rsid w:val="0002467C"/>
    <w:rsid w:val="00040A7A"/>
    <w:rsid w:val="000936CA"/>
    <w:rsid w:val="00097182"/>
    <w:rsid w:val="000B1A00"/>
    <w:rsid w:val="000C0F66"/>
    <w:rsid w:val="0011205D"/>
    <w:rsid w:val="001764D4"/>
    <w:rsid w:val="001F341B"/>
    <w:rsid w:val="002430FD"/>
    <w:rsid w:val="00267340"/>
    <w:rsid w:val="00275C59"/>
    <w:rsid w:val="002A2256"/>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419B1"/>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3F2F"/>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46BB1"/>
  <w15:chartTrackingRefBased/>
  <w15:docId w15:val="{29F24143-5822-436F-9FBC-CCAEC1E22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205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1205D"/>
    <w:rPr>
      <w:rFonts w:ascii="Courier New" w:hAnsi="Courier New" w:cs="Courier New"/>
      <w:lang w:val="en-US"/>
    </w:rPr>
  </w:style>
  <w:style w:type="character" w:customStyle="1" w:styleId="Tekstpodstawowy2Znak">
    <w:name w:val="Tekst podstawowy 2 Znak"/>
    <w:basedOn w:val="Domylnaczcionkaakapitu"/>
    <w:link w:val="Tekstpodstawowy2"/>
    <w:rsid w:val="0011205D"/>
  </w:style>
  <w:style w:type="paragraph" w:styleId="Tekstpodstawowywcity">
    <w:name w:val="Body Text Indent"/>
    <w:basedOn w:val="Normalny"/>
    <w:link w:val="TekstpodstawowywcityZnak"/>
    <w:semiHidden/>
    <w:unhideWhenUsed/>
    <w:rsid w:val="0011205D"/>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11205D"/>
    <w:rPr>
      <w:sz w:val="24"/>
      <w:szCs w:val="24"/>
    </w:rPr>
  </w:style>
  <w:style w:type="paragraph" w:styleId="Akapitzlist">
    <w:name w:val="List Paragraph"/>
    <w:basedOn w:val="Normalny"/>
    <w:uiPriority w:val="34"/>
    <w:qFormat/>
    <w:rsid w:val="0011205D"/>
    <w:pPr>
      <w:ind w:left="720"/>
      <w:contextualSpacing/>
    </w:pPr>
  </w:style>
  <w:style w:type="character" w:customStyle="1" w:styleId="StopkaZnak">
    <w:name w:val="Stopka Znak"/>
    <w:link w:val="Stopka"/>
    <w:uiPriority w:val="99"/>
    <w:rsid w:val="0011205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1949</Words>
  <Characters>11696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2021-06-11T10:59:00Z</cp:lastPrinted>
  <dcterms:created xsi:type="dcterms:W3CDTF">2021-06-11T11:01:00Z</dcterms:created>
  <dcterms:modified xsi:type="dcterms:W3CDTF">2021-06-11T11:01:00Z</dcterms:modified>
</cp:coreProperties>
</file>