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23C03" w14:textId="77777777" w:rsidR="008D2AB8" w:rsidRPr="00240E71" w:rsidRDefault="00E17E7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F044704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884F61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FE1904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B687EA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CFD9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AE4A24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0339A0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6A9A70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579D49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3DDD9A4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797414B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54CA86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8E50F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69AD3C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BA6F21" w14:textId="77777777" w:rsidR="000E7097" w:rsidRPr="000E7097" w:rsidRDefault="000E7097" w:rsidP="008D2AB8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3745FA90" w14:textId="77777777" w:rsidR="000E7097" w:rsidRPr="000E7097" w:rsidRDefault="000E7097" w:rsidP="008D2AB8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12AA3B49" w14:textId="77777777" w:rsidR="008D2AB8" w:rsidRDefault="000E7097" w:rsidP="008D2AB8">
      <w:pPr>
        <w:ind w:right="-110"/>
        <w:rPr>
          <w:b/>
        </w:rPr>
      </w:pPr>
      <w:r w:rsidRPr="000E709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7B1123F" w14:textId="77777777" w:rsidR="008D2AB8" w:rsidRDefault="000E7097" w:rsidP="008D2AB8">
      <w:pPr>
        <w:ind w:right="-110"/>
        <w:rPr>
          <w:b/>
        </w:rPr>
      </w:pPr>
      <w:r w:rsidRPr="000E7097">
        <w:rPr>
          <w:b/>
        </w:rPr>
        <w:t>Al. Mickiewicza</w:t>
      </w:r>
      <w:r w:rsidR="008D2AB8">
        <w:rPr>
          <w:b/>
        </w:rPr>
        <w:t xml:space="preserve"> </w:t>
      </w:r>
      <w:r w:rsidRPr="000E7097">
        <w:rPr>
          <w:b/>
        </w:rPr>
        <w:t>30</w:t>
      </w:r>
      <w:r w:rsidR="008D2AB8">
        <w:rPr>
          <w:b/>
        </w:rPr>
        <w:t xml:space="preserve"> </w:t>
      </w:r>
    </w:p>
    <w:p w14:paraId="4F15D39A" w14:textId="77777777" w:rsidR="008D2AB8" w:rsidRDefault="000E7097" w:rsidP="008D2AB8">
      <w:pPr>
        <w:rPr>
          <w:b/>
        </w:rPr>
      </w:pPr>
      <w:r w:rsidRPr="000E7097">
        <w:rPr>
          <w:b/>
        </w:rPr>
        <w:t>30-059</w:t>
      </w:r>
      <w:r w:rsidR="008D2AB8">
        <w:rPr>
          <w:b/>
        </w:rPr>
        <w:t xml:space="preserve"> </w:t>
      </w:r>
      <w:r w:rsidRPr="000E7097">
        <w:rPr>
          <w:b/>
        </w:rPr>
        <w:t>Kraków</w:t>
      </w:r>
      <w:r w:rsidR="008D2AB8">
        <w:rPr>
          <w:b/>
        </w:rPr>
        <w:t xml:space="preserve">,  </w:t>
      </w:r>
    </w:p>
    <w:p w14:paraId="1363972F" w14:textId="77777777" w:rsidR="008D2AB8" w:rsidRDefault="008D2AB8" w:rsidP="008D2AB8">
      <w:pPr>
        <w:ind w:firstLine="3969"/>
        <w:rPr>
          <w:b/>
        </w:rPr>
      </w:pPr>
    </w:p>
    <w:p w14:paraId="6EABB08D" w14:textId="631D189A" w:rsidR="008D2AB8" w:rsidRPr="00B25D19" w:rsidRDefault="008D2AB8" w:rsidP="00B25D19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="000E7097" w:rsidRPr="00B25D19">
        <w:rPr>
          <w:b/>
          <w:sz w:val="22"/>
          <w:szCs w:val="22"/>
        </w:rPr>
        <w:t>Dostawa pompy wysokociśnieniowej z napędem w ramach projektu "IDUB"</w:t>
      </w:r>
      <w:r w:rsidRPr="00B25D19">
        <w:rPr>
          <w:b/>
          <w:sz w:val="22"/>
          <w:szCs w:val="22"/>
        </w:rPr>
        <w:t>,</w:t>
      </w:r>
      <w:r w:rsidR="00B25D19" w:rsidRPr="00B25D19">
        <w:rPr>
          <w:b/>
          <w:sz w:val="22"/>
          <w:szCs w:val="22"/>
        </w:rPr>
        <w:t xml:space="preserve"> nr sprawy: KC-zp.272-274/21,</w:t>
      </w:r>
      <w:r w:rsidRPr="00B25D19">
        <w:rPr>
          <w:b/>
          <w:sz w:val="22"/>
          <w:szCs w:val="22"/>
        </w:rPr>
        <w:t xml:space="preserve">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BA10031" w14:textId="77777777" w:rsidR="008D2AB8" w:rsidRDefault="008D2AB8" w:rsidP="00B25D19">
      <w:pPr>
        <w:tabs>
          <w:tab w:val="right" w:pos="9000"/>
        </w:tabs>
      </w:pPr>
    </w:p>
    <w:p w14:paraId="7A913216" w14:textId="77777777" w:rsidR="008D2AB8" w:rsidRDefault="008D2AB8" w:rsidP="00B25D1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F3B717A" w14:textId="77777777" w:rsidR="008D2AB8" w:rsidRDefault="008D2AB8" w:rsidP="00B25D19">
      <w:pPr>
        <w:widowControl w:val="0"/>
        <w:spacing w:line="264" w:lineRule="auto"/>
        <w:ind w:right="1"/>
        <w:rPr>
          <w:b/>
        </w:rPr>
      </w:pPr>
    </w:p>
    <w:p w14:paraId="167D15FC" w14:textId="77777777" w:rsidR="008D2AB8" w:rsidRDefault="008D2AB8" w:rsidP="00B25D1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57C13505" w14:textId="77777777" w:rsidR="008D2AB8" w:rsidRPr="00FB1B4F" w:rsidRDefault="008D2AB8" w:rsidP="00B25D1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A1BDDCE" w14:textId="77777777" w:rsidR="008D2AB8" w:rsidRPr="00FB1B4F" w:rsidRDefault="008D2AB8" w:rsidP="00B25D19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A18EB46" w14:textId="77777777" w:rsidR="008D2AB8" w:rsidRPr="00FB1B4F" w:rsidRDefault="008D2AB8" w:rsidP="00B25D19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906A22F" w14:textId="16125A6B" w:rsidR="008D2AB8" w:rsidRDefault="008D2AB8" w:rsidP="00B25D19">
      <w:pPr>
        <w:pStyle w:val="Tekstpodstawowy"/>
      </w:pPr>
      <w:r>
        <w:t xml:space="preserve">Powyższa cena podatek VAT w wysokości </w:t>
      </w:r>
      <w:r w:rsidR="00B25D19">
        <w:t>23</w:t>
      </w:r>
      <w:r>
        <w:t xml:space="preserve"> % tj.…………………….PLN</w:t>
      </w:r>
    </w:p>
    <w:p w14:paraId="0E88E967" w14:textId="52DAF081" w:rsidR="00FE545C" w:rsidRDefault="00B25D19" w:rsidP="00B25D19">
      <w:pPr>
        <w:pStyle w:val="Tekstpodstawowy"/>
      </w:pPr>
      <w:r>
        <w:t>P</w:t>
      </w:r>
      <w:r w:rsidR="00FE545C">
        <w:t xml:space="preserve">roducent/model zaoferowanego </w:t>
      </w:r>
      <w:r w:rsidR="00FE545C" w:rsidRPr="00FE545C">
        <w:rPr>
          <w:highlight w:val="yellow"/>
        </w:rPr>
        <w:t>sprzętu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356EBF81" w14:textId="77777777" w:rsidR="008D2AB8" w:rsidRDefault="008D2AB8" w:rsidP="00B25D1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74B57C58" w14:textId="77777777" w:rsidR="008D2AB8" w:rsidRDefault="008D2AB8" w:rsidP="00B25D1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71703CEB" w14:textId="77777777" w:rsidR="008D2AB8" w:rsidRPr="00B25D19" w:rsidRDefault="008D2AB8" w:rsidP="00B25D19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 xml:space="preserve">Oświadczamy, że zgodnie z ustawą z dnia </w:t>
      </w:r>
      <w:r w:rsidR="00A0022B" w:rsidRPr="00B25D19">
        <w:rPr>
          <w:sz w:val="20"/>
          <w:szCs w:val="20"/>
        </w:rPr>
        <w:t>6 marca 2018 r</w:t>
      </w:r>
      <w:r w:rsidRPr="00B25D19">
        <w:rPr>
          <w:sz w:val="20"/>
          <w:szCs w:val="20"/>
        </w:rPr>
        <w:t>.</w:t>
      </w:r>
      <w:r w:rsidR="00A0022B" w:rsidRPr="00B25D19">
        <w:rPr>
          <w:sz w:val="20"/>
          <w:szCs w:val="20"/>
        </w:rPr>
        <w:t xml:space="preserve"> Prawo przedsiębiorców, </w:t>
      </w:r>
      <w:r w:rsidRPr="00B25D19">
        <w:rPr>
          <w:sz w:val="20"/>
          <w:szCs w:val="20"/>
        </w:rPr>
        <w:t>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79DDF46F" w14:textId="77777777" w:rsidR="008D2AB8" w:rsidRPr="00B25D19" w:rsidRDefault="008D2AB8" w:rsidP="00B25D19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52F74A46" w14:textId="77777777" w:rsidR="008D2AB8" w:rsidRDefault="008D2AB8" w:rsidP="008D2AB8">
      <w:pPr>
        <w:jc w:val="both"/>
        <w:rPr>
          <w:sz w:val="18"/>
          <w:szCs w:val="18"/>
        </w:rPr>
      </w:pPr>
    </w:p>
    <w:p w14:paraId="71DF353A" w14:textId="77777777" w:rsidR="00E17E78" w:rsidRDefault="008D2AB8" w:rsidP="00E17E7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E17E78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B09E8D6" w14:textId="77777777" w:rsidR="00E17E78" w:rsidRPr="00730EFE" w:rsidRDefault="00E17E78" w:rsidP="00E17E7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6360978" w14:textId="77777777" w:rsidR="00E17E78" w:rsidRPr="001D671E" w:rsidRDefault="00E17E78" w:rsidP="00E17E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216357B" w14:textId="77777777" w:rsidR="00E17E78" w:rsidRDefault="00E17E78" w:rsidP="00E17E7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90E974F" w14:textId="77777777" w:rsidR="00E17E78" w:rsidRDefault="00E17E78" w:rsidP="00E17E7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CF938E" w14:textId="77777777" w:rsidR="00E17E78" w:rsidRDefault="00E17E78" w:rsidP="00E17E7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5C90F8" w14:textId="77777777" w:rsidR="00E17E78" w:rsidRPr="001D671E" w:rsidRDefault="00E17E78" w:rsidP="00E17E7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17E78" w:rsidRPr="00FE545C" w14:paraId="2776F09F" w14:textId="77777777" w:rsidTr="00002F7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2409A" w14:textId="77777777" w:rsidR="00E17E78" w:rsidRPr="00FE545C" w:rsidRDefault="00E17E78" w:rsidP="00002F7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52ADE" w14:textId="77777777" w:rsidR="00E17E78" w:rsidRPr="00FE545C" w:rsidRDefault="00E17E78" w:rsidP="00002F7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3AA2EBC" w14:textId="77777777" w:rsidR="00E17E78" w:rsidRPr="00FE545C" w:rsidRDefault="00E17E78" w:rsidP="00002F7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FC2F4" w14:textId="77777777" w:rsidR="00E17E78" w:rsidRPr="00FE545C" w:rsidRDefault="00E17E78" w:rsidP="00002F7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17E78" w:rsidRPr="00FE545C" w14:paraId="3846EE19" w14:textId="77777777" w:rsidTr="00002F7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9BF7B" w14:textId="77777777" w:rsidR="00E17E78" w:rsidRPr="00FE545C" w:rsidRDefault="00E17E78" w:rsidP="00002F7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3A29B" w14:textId="77777777" w:rsidR="00E17E78" w:rsidRPr="00FE545C" w:rsidRDefault="00E17E78" w:rsidP="00002F7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1F4BE" w14:textId="77777777" w:rsidR="00E17E78" w:rsidRPr="00FE545C" w:rsidRDefault="00E17E78" w:rsidP="00002F7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17E78" w:rsidRPr="00FE545C" w14:paraId="1A3455F4" w14:textId="77777777" w:rsidTr="00002F7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8FD17" w14:textId="77777777" w:rsidR="00E17E78" w:rsidRPr="00FE545C" w:rsidRDefault="00E17E78" w:rsidP="00002F7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2431" w14:textId="77777777" w:rsidR="00E17E78" w:rsidRPr="00FE545C" w:rsidRDefault="00E17E78" w:rsidP="00002F7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30E32" w14:textId="77777777" w:rsidR="00E17E78" w:rsidRPr="00FE545C" w:rsidRDefault="00E17E78" w:rsidP="00002F7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4D2378C" w14:textId="77777777" w:rsidR="00E17E78" w:rsidRDefault="00E17E78" w:rsidP="00E17E7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FA9E1C1" w14:textId="77777777" w:rsidR="00E17E78" w:rsidRPr="00D638CC" w:rsidRDefault="00E17E78" w:rsidP="00E17E7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3469888" w14:textId="77777777" w:rsidR="00E17E78" w:rsidRPr="002F276A" w:rsidRDefault="00E17E78" w:rsidP="00E17E7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6567725" w14:textId="77777777" w:rsidR="00E17E78" w:rsidRPr="002F276A" w:rsidRDefault="00E17E78" w:rsidP="00E17E7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E2582D5" w14:textId="77777777" w:rsidR="00E17E78" w:rsidRPr="002F276A" w:rsidRDefault="00E17E78" w:rsidP="00E17E7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0190EA7" w14:textId="77777777" w:rsidR="00E17E78" w:rsidRPr="002F276A" w:rsidRDefault="00E17E78" w:rsidP="00E17E7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C53FE60" w14:textId="77777777" w:rsidR="00E17E78" w:rsidRPr="002F276A" w:rsidRDefault="00E17E78" w:rsidP="00E17E7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D527D51" w14:textId="77777777" w:rsidR="00E17E78" w:rsidRDefault="00E17E78" w:rsidP="00E17E7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09E8176" w14:textId="77777777" w:rsidR="00E17E78" w:rsidRDefault="00E17E78" w:rsidP="00E17E7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D98195" w14:textId="77777777" w:rsidR="00E17E78" w:rsidRDefault="00E17E78" w:rsidP="00E17E7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24CF252" w14:textId="77777777" w:rsidR="00E17E78" w:rsidRDefault="00E17E78" w:rsidP="00E17E7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CF8E84F" w14:textId="77777777" w:rsidR="00E17E78" w:rsidRDefault="00E17E78" w:rsidP="00E17E7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F52B90" w14:textId="77777777" w:rsidR="00E17E78" w:rsidRDefault="00E17E78" w:rsidP="00E17E7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F951FBC" w14:textId="77777777" w:rsidR="00E17E78" w:rsidRDefault="00E17E78" w:rsidP="00E17E7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6EF42D8" w14:textId="77777777" w:rsidR="00E17E78" w:rsidRPr="000B45FE" w:rsidRDefault="00E17E78" w:rsidP="00E17E7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E42041" w14:textId="77777777" w:rsidR="00E17E78" w:rsidRDefault="00E17E78" w:rsidP="00E17E7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1B6118A" w14:textId="77777777" w:rsidR="00E17E78" w:rsidRDefault="00E17E78" w:rsidP="00E17E78">
      <w:pPr>
        <w:jc w:val="both"/>
        <w:rPr>
          <w:sz w:val="22"/>
          <w:szCs w:val="22"/>
        </w:rPr>
      </w:pPr>
    </w:p>
    <w:p w14:paraId="30CBB041" w14:textId="77777777" w:rsidR="00E17E78" w:rsidRDefault="00E17E78" w:rsidP="00E17E78">
      <w:pPr>
        <w:jc w:val="both"/>
        <w:rPr>
          <w:sz w:val="22"/>
          <w:szCs w:val="22"/>
        </w:rPr>
      </w:pPr>
    </w:p>
    <w:p w14:paraId="11356E48" w14:textId="77777777" w:rsidR="00E17E78" w:rsidRPr="00423B06" w:rsidRDefault="00E17E78" w:rsidP="00E17E7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9D46A44" w14:textId="77777777" w:rsidR="00E17E78" w:rsidRDefault="00E17E78" w:rsidP="00E17E7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491F8D8" w14:textId="74FD8FB0" w:rsidR="00FE545C" w:rsidRDefault="00FE545C" w:rsidP="00E17E78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71170" w14:textId="77777777" w:rsidR="00311091" w:rsidRDefault="00311091">
      <w:r>
        <w:separator/>
      </w:r>
    </w:p>
  </w:endnote>
  <w:endnote w:type="continuationSeparator" w:id="0">
    <w:p w14:paraId="0119E9B0" w14:textId="77777777" w:rsidR="00311091" w:rsidRDefault="00311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21C5F" w14:textId="77777777" w:rsidR="000E7097" w:rsidRDefault="000E70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EC1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A5827" w14:textId="77777777" w:rsidR="000E7097" w:rsidRDefault="000E70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EFB5A" w14:textId="77777777" w:rsidR="00311091" w:rsidRDefault="00311091">
      <w:r>
        <w:separator/>
      </w:r>
    </w:p>
  </w:footnote>
  <w:footnote w:type="continuationSeparator" w:id="0">
    <w:p w14:paraId="3053C38C" w14:textId="77777777" w:rsidR="00311091" w:rsidRDefault="00311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2588" w14:textId="77777777" w:rsidR="000E7097" w:rsidRDefault="000E70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A0A2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F5F65" w14:textId="77777777" w:rsidR="000E7097" w:rsidRDefault="000E70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091"/>
    <w:rsid w:val="00012286"/>
    <w:rsid w:val="00071CCC"/>
    <w:rsid w:val="000B731D"/>
    <w:rsid w:val="000D6134"/>
    <w:rsid w:val="000E09C7"/>
    <w:rsid w:val="000E7097"/>
    <w:rsid w:val="000F6589"/>
    <w:rsid w:val="00106636"/>
    <w:rsid w:val="00116EC6"/>
    <w:rsid w:val="001801DD"/>
    <w:rsid w:val="001D4612"/>
    <w:rsid w:val="00207E98"/>
    <w:rsid w:val="002723B0"/>
    <w:rsid w:val="00311091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5D19"/>
    <w:rsid w:val="00B774DC"/>
    <w:rsid w:val="00C969A6"/>
    <w:rsid w:val="00CA7D36"/>
    <w:rsid w:val="00D24208"/>
    <w:rsid w:val="00D60C38"/>
    <w:rsid w:val="00D66893"/>
    <w:rsid w:val="00D90ACB"/>
    <w:rsid w:val="00DC1500"/>
    <w:rsid w:val="00E17E7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74F9279"/>
  <w15:chartTrackingRefBased/>
  <w15:docId w15:val="{F2C2B3FD-3633-435C-9EF0-95B62F75F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2021-06-11T10:47:00Z</cp:lastPrinted>
  <dcterms:created xsi:type="dcterms:W3CDTF">2021-06-11T10:49:00Z</dcterms:created>
  <dcterms:modified xsi:type="dcterms:W3CDTF">2021-06-11T10:49:00Z</dcterms:modified>
</cp:coreProperties>
</file>