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E061D2" w14:textId="23E12C14" w:rsidR="00AD1960" w:rsidRPr="001905D5" w:rsidRDefault="00AD1960" w:rsidP="00AD1960">
      <w:pPr>
        <w:spacing w:after="0" w:line="480" w:lineRule="auto"/>
        <w:rPr>
          <w:rFonts w:ascii="Verdana" w:hAnsi="Verdana"/>
          <w:b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Znak sprawy:</w:t>
      </w:r>
      <w:r w:rsidRPr="001905D5">
        <w:rPr>
          <w:rFonts w:ascii="Verdana" w:hAnsi="Verdana"/>
          <w:b/>
          <w:sz w:val="16"/>
          <w:szCs w:val="16"/>
        </w:rPr>
        <w:t xml:space="preserve"> KC-zp.272-</w:t>
      </w:r>
      <w:r>
        <w:rPr>
          <w:rFonts w:ascii="Verdana" w:hAnsi="Verdana"/>
          <w:b/>
          <w:sz w:val="16"/>
          <w:szCs w:val="16"/>
        </w:rPr>
        <w:t>2</w:t>
      </w:r>
      <w:r>
        <w:rPr>
          <w:rFonts w:ascii="Verdana" w:hAnsi="Verdana"/>
          <w:b/>
          <w:sz w:val="16"/>
          <w:szCs w:val="16"/>
        </w:rPr>
        <w:t>74</w:t>
      </w:r>
      <w:r w:rsidRPr="001905D5">
        <w:rPr>
          <w:rFonts w:ascii="Verdana" w:hAnsi="Verdana"/>
          <w:b/>
          <w:sz w:val="16"/>
          <w:szCs w:val="16"/>
        </w:rPr>
        <w:t>/21</w:t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>Załącznik nr 2</w:t>
      </w:r>
    </w:p>
    <w:p w14:paraId="7A159352" w14:textId="77777777" w:rsidR="00AD1960" w:rsidRPr="001905D5" w:rsidRDefault="00AD1960" w:rsidP="00AD1960">
      <w:pPr>
        <w:keepNext/>
        <w:spacing w:after="0" w:line="360" w:lineRule="auto"/>
        <w:ind w:left="4107" w:firstLine="141"/>
        <w:jc w:val="center"/>
        <w:outlineLvl w:val="2"/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</w:pPr>
      <w:r w:rsidRPr="001905D5"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Zamawiający </w:t>
      </w:r>
    </w:p>
    <w:p w14:paraId="28C1AF6B" w14:textId="77777777" w:rsidR="00AD1960" w:rsidRPr="001905D5" w:rsidRDefault="00AD1960" w:rsidP="00AD1960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Akademia Górniczo-Hutnicza</w:t>
      </w:r>
    </w:p>
    <w:p w14:paraId="297374D0" w14:textId="77777777" w:rsidR="00AD1960" w:rsidRPr="001905D5" w:rsidRDefault="00AD1960" w:rsidP="00AD1960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im. St. Staszica w Krakowie</w:t>
      </w:r>
    </w:p>
    <w:p w14:paraId="4D551A57" w14:textId="77777777" w:rsidR="00AD1960" w:rsidRPr="001905D5" w:rsidRDefault="00AD1960" w:rsidP="00AD1960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 xml:space="preserve">Al. Mickiewicza 30, </w:t>
      </w:r>
      <w:r w:rsidRPr="001905D5">
        <w:rPr>
          <w:rFonts w:ascii="Verdana" w:hAnsi="Verdana"/>
          <w:sz w:val="16"/>
          <w:szCs w:val="16"/>
        </w:rPr>
        <w:br/>
        <w:t>30-059 Kraków</w:t>
      </w:r>
    </w:p>
    <w:p w14:paraId="54E06015" w14:textId="77777777" w:rsidR="00AD1960" w:rsidRPr="001905D5" w:rsidRDefault="00AD1960" w:rsidP="00AD1960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</w:p>
    <w:p w14:paraId="3ED2F5B9" w14:textId="77777777" w:rsidR="00AD1960" w:rsidRPr="001905D5" w:rsidRDefault="00AD1960" w:rsidP="00AD1960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  <w:r w:rsidRPr="001905D5">
        <w:rPr>
          <w:rFonts w:ascii="Verdana" w:hAnsi="Verdana" w:cs="Arial"/>
          <w:b/>
          <w:sz w:val="16"/>
          <w:szCs w:val="16"/>
        </w:rPr>
        <w:t>Wykonawca:</w:t>
      </w:r>
    </w:p>
    <w:p w14:paraId="3E2989DB" w14:textId="77777777" w:rsidR="00AD1960" w:rsidRPr="001905D5" w:rsidRDefault="00AD1960" w:rsidP="00AD1960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1905D5">
        <w:rPr>
          <w:rFonts w:ascii="Verdana" w:hAnsi="Verdana" w:cs="Arial"/>
          <w:sz w:val="16"/>
          <w:szCs w:val="16"/>
        </w:rPr>
        <w:t>…………………………………………………………………………</w:t>
      </w:r>
      <w:r>
        <w:rPr>
          <w:rFonts w:ascii="Verdana" w:hAnsi="Verdana" w:cs="Arial"/>
          <w:sz w:val="16"/>
          <w:szCs w:val="16"/>
        </w:rPr>
        <w:t>……………………………………….</w:t>
      </w:r>
      <w:r w:rsidRPr="001905D5">
        <w:rPr>
          <w:rFonts w:ascii="Verdana" w:hAnsi="Verdana" w:cs="Arial"/>
          <w:sz w:val="16"/>
          <w:szCs w:val="16"/>
        </w:rPr>
        <w:t>……</w:t>
      </w:r>
    </w:p>
    <w:p w14:paraId="5A9A739E" w14:textId="77777777" w:rsidR="00AD1960" w:rsidRPr="001905D5" w:rsidRDefault="00AD1960" w:rsidP="00AD1960">
      <w:pPr>
        <w:spacing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1905D5">
        <w:rPr>
          <w:rFonts w:ascii="Verdana" w:hAnsi="Verdana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905D5">
        <w:rPr>
          <w:rFonts w:ascii="Verdana" w:hAnsi="Verdana" w:cs="Arial"/>
          <w:i/>
          <w:sz w:val="16"/>
          <w:szCs w:val="16"/>
        </w:rPr>
        <w:t>CEiDG</w:t>
      </w:r>
      <w:proofErr w:type="spellEnd"/>
      <w:r w:rsidRPr="001905D5">
        <w:rPr>
          <w:rFonts w:ascii="Verdana" w:hAnsi="Verdana" w:cs="Arial"/>
          <w:i/>
          <w:sz w:val="16"/>
          <w:szCs w:val="16"/>
        </w:rPr>
        <w:t>)</w:t>
      </w:r>
    </w:p>
    <w:p w14:paraId="7252652A" w14:textId="77777777" w:rsidR="00AD1960" w:rsidRPr="001905D5" w:rsidRDefault="00AD1960" w:rsidP="00AD1960">
      <w:pPr>
        <w:spacing w:after="0" w:line="254" w:lineRule="auto"/>
        <w:rPr>
          <w:rFonts w:ascii="Verdana" w:hAnsi="Verdana" w:cs="Arial"/>
          <w:sz w:val="16"/>
          <w:szCs w:val="16"/>
          <w:u w:val="single"/>
        </w:rPr>
      </w:pPr>
      <w:r w:rsidRPr="001905D5">
        <w:rPr>
          <w:rFonts w:ascii="Verdana" w:hAnsi="Verdana" w:cs="Arial"/>
          <w:sz w:val="16"/>
          <w:szCs w:val="16"/>
          <w:u w:val="single"/>
        </w:rPr>
        <w:t>reprezentowany przez:</w:t>
      </w:r>
    </w:p>
    <w:p w14:paraId="5DFFE442" w14:textId="77777777" w:rsidR="00AD1960" w:rsidRPr="001905D5" w:rsidRDefault="00AD1960" w:rsidP="00AD1960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1905D5"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14:paraId="3CE49650" w14:textId="77777777" w:rsidR="00AD1960" w:rsidRPr="001905D5" w:rsidRDefault="00AD1960" w:rsidP="00AD1960">
      <w:pPr>
        <w:spacing w:after="0"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1905D5">
        <w:rPr>
          <w:rFonts w:ascii="Verdana" w:hAnsi="Verdana" w:cs="Arial"/>
          <w:i/>
          <w:sz w:val="16"/>
          <w:szCs w:val="16"/>
        </w:rPr>
        <w:t>(imię, nazwisko, stanowisko/podstawa do reprezentacji)</w:t>
      </w:r>
    </w:p>
    <w:p w14:paraId="286748D7" w14:textId="77777777" w:rsidR="00AD1960" w:rsidRDefault="00AD1960" w:rsidP="00AD1960">
      <w:pPr>
        <w:spacing w:line="254" w:lineRule="auto"/>
        <w:rPr>
          <w:rFonts w:ascii="Arial" w:hAnsi="Arial" w:cs="Arial"/>
        </w:rPr>
      </w:pPr>
    </w:p>
    <w:p w14:paraId="1D62286A" w14:textId="77777777" w:rsidR="00AD1960" w:rsidRPr="003A114E" w:rsidRDefault="00AD1960" w:rsidP="00AD1960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3A114E">
        <w:rPr>
          <w:rFonts w:eastAsia="Times New Roman" w:cs="Calibri"/>
          <w:b/>
          <w:u w:val="single"/>
          <w:lang w:eastAsia="pl-PL"/>
        </w:rPr>
        <w:t>OŚWIADCZENIE WYKONAWCY</w:t>
      </w:r>
      <w:r>
        <w:rPr>
          <w:rFonts w:eastAsia="Times New Roman" w:cs="Calibri"/>
          <w:b/>
          <w:u w:val="single"/>
          <w:lang w:eastAsia="pl-PL"/>
        </w:rPr>
        <w:t>/PODMIOTU TRZECIEGO UDOSTEPNIAJĄCEGO ZASOBY</w:t>
      </w:r>
      <w:r>
        <w:rPr>
          <w:rStyle w:val="Odwoanieprzypisudolnego"/>
          <w:rFonts w:eastAsia="Times New Roman" w:cs="Calibri"/>
          <w:b/>
          <w:u w:val="single"/>
          <w:lang w:eastAsia="pl-PL"/>
        </w:rPr>
        <w:footnoteReference w:id="1"/>
      </w:r>
    </w:p>
    <w:p w14:paraId="59B528D9" w14:textId="77777777" w:rsidR="00AD1960" w:rsidRPr="003A114E" w:rsidRDefault="00AD1960" w:rsidP="00AD1960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3A114E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15ECEB78" w14:textId="77777777" w:rsidR="00AD1960" w:rsidRPr="003A114E" w:rsidRDefault="00AD1960" w:rsidP="00AD1960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3A114E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3A114E">
        <w:rPr>
          <w:rFonts w:eastAsia="Times New Roman" w:cs="Calibri"/>
          <w:b/>
          <w:lang w:eastAsia="pl-PL"/>
        </w:rPr>
        <w:t>Pzp</w:t>
      </w:r>
      <w:proofErr w:type="spellEnd"/>
      <w:r w:rsidRPr="003A114E">
        <w:rPr>
          <w:rFonts w:eastAsia="Times New Roman" w:cs="Calibri"/>
          <w:b/>
          <w:lang w:eastAsia="pl-PL"/>
        </w:rPr>
        <w:t>)</w:t>
      </w:r>
    </w:p>
    <w:p w14:paraId="3D121DE1" w14:textId="77777777" w:rsidR="00AD1960" w:rsidRPr="003A114E" w:rsidRDefault="00AD1960" w:rsidP="00AD1960">
      <w:pPr>
        <w:widowControl w:val="0"/>
        <w:spacing w:before="240" w:after="24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3A114E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7B111EEB" w14:textId="500A8339" w:rsidR="00AD1960" w:rsidRDefault="00AD1960" w:rsidP="00AD1960">
      <w:pPr>
        <w:widowControl w:val="0"/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 xml:space="preserve">Na potrzeby postępowania o udzielenie zamówienia publicznego pn. </w:t>
      </w:r>
      <w:r w:rsidRPr="00E11E74">
        <w:rPr>
          <w:b/>
        </w:rPr>
        <w:t xml:space="preserve">Dostawa </w:t>
      </w:r>
      <w:r>
        <w:rPr>
          <w:b/>
        </w:rPr>
        <w:t>pompy wysokociśnieniowej z napędem w ramach projektu „IDUB”</w:t>
      </w:r>
      <w:r w:rsidRPr="00B23FD2">
        <w:rPr>
          <w:b/>
        </w:rPr>
        <w:t xml:space="preserve">, </w:t>
      </w:r>
      <w:r w:rsidRPr="00B23FD2">
        <w:rPr>
          <w:bCs/>
        </w:rPr>
        <w:t>nr sprawy:</w:t>
      </w:r>
      <w:r w:rsidRPr="00B23FD2">
        <w:rPr>
          <w:b/>
        </w:rPr>
        <w:t xml:space="preserve"> KC-zp.272-</w:t>
      </w:r>
      <w:r>
        <w:rPr>
          <w:b/>
        </w:rPr>
        <w:t>2</w:t>
      </w:r>
      <w:r>
        <w:rPr>
          <w:b/>
        </w:rPr>
        <w:t>74</w:t>
      </w:r>
      <w:r w:rsidRPr="00B23FD2">
        <w:rPr>
          <w:b/>
        </w:rPr>
        <w:t>/21</w:t>
      </w:r>
      <w:r w:rsidRPr="00B23FD2">
        <w:rPr>
          <w:rFonts w:eastAsia="Times New Roman" w:cs="Calibri"/>
          <w:lang w:eastAsia="pl-PL"/>
        </w:rPr>
        <w:t>,</w:t>
      </w:r>
      <w:r w:rsidRPr="003A114E">
        <w:rPr>
          <w:rFonts w:eastAsia="Times New Roman" w:cs="Calibri"/>
          <w:i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lang w:eastAsia="pl-PL"/>
        </w:rPr>
        <w:t>Akademię Górniczo-Hutniczą w Krakowie</w:t>
      </w:r>
      <w:r w:rsidRPr="003A114E">
        <w:rPr>
          <w:rFonts w:eastAsia="Times New Roman" w:cs="Calibri"/>
          <w:lang w:eastAsia="pl-PL"/>
        </w:rPr>
        <w:t>,</w:t>
      </w:r>
      <w:r w:rsidRPr="003A114E">
        <w:rPr>
          <w:rFonts w:eastAsia="Times New Roman" w:cs="Calibri"/>
          <w:i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>oświadczam, co następuje:</w:t>
      </w:r>
    </w:p>
    <w:p w14:paraId="5ADC29EF" w14:textId="77777777" w:rsidR="00AD1960" w:rsidRPr="003A114E" w:rsidRDefault="00AD1960" w:rsidP="00AD1960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4B41ACBC" w14:textId="77777777" w:rsidR="00AD1960" w:rsidRPr="003A114E" w:rsidRDefault="00AD1960" w:rsidP="00AD1960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>Oświadczam, że nie podlegam wykluczeniu z postępowania na podstawie art. 108 ust. 1</w:t>
      </w:r>
      <w:r>
        <w:rPr>
          <w:rFonts w:eastAsia="Times New Roman" w:cs="Calibri"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14:paraId="318C8C41" w14:textId="77777777" w:rsidR="00AD1960" w:rsidRDefault="00AD1960" w:rsidP="00AD1960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14:paraId="77ED58ED" w14:textId="77777777" w:rsidR="00AD1960" w:rsidRPr="003A114E" w:rsidRDefault="00AD1960" w:rsidP="00AD1960">
      <w:pPr>
        <w:widowControl w:val="0"/>
        <w:spacing w:after="0" w:line="360" w:lineRule="auto"/>
        <w:ind w:left="426"/>
        <w:contextualSpacing/>
        <w:jc w:val="both"/>
        <w:rPr>
          <w:rFonts w:eastAsia="Times New Roman" w:cs="Calibri"/>
          <w:lang w:eastAsia="pl-PL"/>
        </w:rPr>
      </w:pPr>
    </w:p>
    <w:p w14:paraId="67796897" w14:textId="77777777" w:rsidR="00AD1960" w:rsidRPr="001905D5" w:rsidRDefault="00AD1960" w:rsidP="00AD1960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1905D5">
        <w:rPr>
          <w:rFonts w:eastAsia="Times New Roman" w:cs="Calibri"/>
          <w:vertAlign w:val="superscript"/>
          <w:lang w:eastAsia="pl-PL"/>
        </w:rPr>
        <w:footnoteReference w:id="2"/>
      </w:r>
      <w:r w:rsidRPr="001905D5">
        <w:rPr>
          <w:rFonts w:eastAsia="Times New Roman" w:cs="Calibri"/>
          <w:lang w:eastAsia="pl-PL"/>
        </w:rPr>
        <w:t xml:space="preserve"> ustawy </w:t>
      </w:r>
      <w:proofErr w:type="spellStart"/>
      <w:r w:rsidRPr="001905D5">
        <w:rPr>
          <w:rFonts w:eastAsia="Times New Roman" w:cs="Calibri"/>
          <w:lang w:eastAsia="pl-PL"/>
        </w:rPr>
        <w:t>Pzp</w:t>
      </w:r>
      <w:proofErr w:type="spellEnd"/>
      <w:r w:rsidRPr="001905D5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1905D5">
        <w:rPr>
          <w:rFonts w:eastAsia="Times New Roman" w:cs="Calibri"/>
          <w:lang w:eastAsia="pl-PL"/>
        </w:rPr>
        <w:t>Pzp</w:t>
      </w:r>
      <w:proofErr w:type="spellEnd"/>
      <w:r w:rsidRPr="001905D5">
        <w:rPr>
          <w:rFonts w:eastAsia="Times New Roman" w:cs="Calibri"/>
          <w:lang w:eastAsia="pl-PL"/>
        </w:rPr>
        <w:t xml:space="preserve"> podjąłem następujące środki naprawcze</w:t>
      </w:r>
      <w:r w:rsidRPr="001905D5">
        <w:rPr>
          <w:rFonts w:eastAsia="Times New Roman" w:cs="Calibri"/>
          <w:vertAlign w:val="superscript"/>
          <w:lang w:eastAsia="pl-PL"/>
        </w:rPr>
        <w:footnoteReference w:id="3"/>
      </w:r>
      <w:r w:rsidRPr="001905D5">
        <w:rPr>
          <w:rFonts w:eastAsia="Times New Roman" w:cs="Calibri"/>
          <w:lang w:eastAsia="pl-PL"/>
        </w:rPr>
        <w:t>:</w:t>
      </w:r>
      <w:r w:rsidRPr="001905D5">
        <w:rPr>
          <w:rFonts w:eastAsia="Times New Roman" w:cs="Calibri"/>
          <w:vertAlign w:val="superscript"/>
          <w:lang w:eastAsia="pl-PL"/>
        </w:rPr>
        <w:t xml:space="preserve"> </w:t>
      </w:r>
    </w:p>
    <w:p w14:paraId="37AE69A8" w14:textId="77777777" w:rsidR="00AD1960" w:rsidRPr="001905D5" w:rsidRDefault="00AD1960" w:rsidP="00AD1960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1905D5">
        <w:rPr>
          <w:rFonts w:eastAsia="Times New Roman" w:cs="Calibri"/>
          <w:vertAlign w:val="superscript"/>
          <w:lang w:eastAsia="pl-PL"/>
        </w:rPr>
        <w:t xml:space="preserve"> </w:t>
      </w:r>
    </w:p>
    <w:p w14:paraId="39183516" w14:textId="77777777" w:rsidR="00AD1960" w:rsidRPr="001905D5" w:rsidRDefault="00AD1960" w:rsidP="00AD1960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</w:p>
    <w:p w14:paraId="70B96BC6" w14:textId="77777777" w:rsidR="00AD1960" w:rsidRPr="001905D5" w:rsidRDefault="00AD1960" w:rsidP="00AD1960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b/>
          <w:lang w:eastAsia="pl-PL"/>
        </w:rPr>
        <w:lastRenderedPageBreak/>
        <w:t>OŚWIADCZENIE DOTYCZĄCE PODANYCH INFORMACJI:</w:t>
      </w:r>
    </w:p>
    <w:p w14:paraId="14688285" w14:textId="77777777" w:rsidR="00AD1960" w:rsidRDefault="00AD1960" w:rsidP="00AD1960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Oświadczam, że wszystkie informacje podane w powyższy</w:t>
      </w:r>
      <w:r>
        <w:rPr>
          <w:rFonts w:eastAsia="Times New Roman" w:cs="Calibri"/>
          <w:lang w:eastAsia="pl-PL"/>
        </w:rPr>
        <w:t>m</w:t>
      </w:r>
      <w:r w:rsidRPr="001905D5">
        <w:rPr>
          <w:rFonts w:eastAsia="Times New Roman" w:cs="Calibri"/>
          <w:lang w:eastAsia="pl-PL"/>
        </w:rPr>
        <w:t xml:space="preserve"> oświadczeni</w:t>
      </w:r>
      <w:r>
        <w:rPr>
          <w:rFonts w:eastAsia="Times New Roman" w:cs="Calibri"/>
          <w:lang w:eastAsia="pl-PL"/>
        </w:rPr>
        <w:t>u</w:t>
      </w:r>
      <w:r w:rsidRPr="001905D5">
        <w:rPr>
          <w:rFonts w:eastAsia="Times New Roman" w:cs="Calibri"/>
          <w:lang w:eastAsia="pl-PL"/>
        </w:rPr>
        <w:t xml:space="preserve"> są aktualne i zgodne </w:t>
      </w:r>
      <w:r w:rsidRPr="001905D5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863D7E6" w14:textId="77777777" w:rsidR="00AD1960" w:rsidRDefault="00AD1960" w:rsidP="00AD1960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795E5324" w14:textId="77777777" w:rsidR="00AD1960" w:rsidRPr="001905D5" w:rsidRDefault="00AD1960" w:rsidP="00AD1960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32A87BF2" w14:textId="77777777" w:rsidR="00AD1960" w:rsidRPr="00423B06" w:rsidRDefault="00AD1960" w:rsidP="00AD1960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04A7D41A" w14:textId="77777777" w:rsidR="00AD1960" w:rsidRDefault="00AD1960" w:rsidP="00AD1960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35808D1D" w14:textId="77777777" w:rsidR="00AD1960" w:rsidRDefault="00AD1960" w:rsidP="00AD1960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1FB256B2" w14:textId="77777777" w:rsidR="00AD1960" w:rsidRDefault="00AD1960" w:rsidP="00AD1960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17B4B73E" w14:textId="77777777" w:rsidR="00AD1960" w:rsidRDefault="00AD1960" w:rsidP="00AD1960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0AE6916E" w14:textId="77777777" w:rsidR="00AD1960" w:rsidRDefault="00AD1960" w:rsidP="00AD1960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4A65DC83" w14:textId="77777777" w:rsidR="00AD1960" w:rsidRDefault="00AD1960" w:rsidP="00AD1960"/>
    <w:p w14:paraId="40C9663B" w14:textId="77777777" w:rsidR="00AD1960" w:rsidRPr="00172561" w:rsidRDefault="00AD1960" w:rsidP="00AD1960"/>
    <w:p w14:paraId="0963BAB5" w14:textId="77777777" w:rsidR="00AD1960" w:rsidRPr="00D363BA" w:rsidRDefault="00AD1960" w:rsidP="00AD1960"/>
    <w:p w14:paraId="51FE59FD" w14:textId="77777777" w:rsidR="00AD1960" w:rsidRPr="00634AD0" w:rsidRDefault="00AD1960" w:rsidP="00AD1960"/>
    <w:p w14:paraId="25CF2D82" w14:textId="77777777" w:rsidR="00AD1960" w:rsidRPr="000A70CB" w:rsidRDefault="00AD1960" w:rsidP="00AD1960"/>
    <w:p w14:paraId="18118B9A" w14:textId="77777777" w:rsidR="00AD1960" w:rsidRPr="00F217F6" w:rsidRDefault="00AD1960" w:rsidP="00AD1960"/>
    <w:p w14:paraId="74254F56" w14:textId="77777777" w:rsidR="00AD1960" w:rsidRPr="001D2720" w:rsidRDefault="00AD1960" w:rsidP="00AD1960"/>
    <w:p w14:paraId="2501F959" w14:textId="77777777" w:rsidR="005103B9" w:rsidRPr="00E35D16" w:rsidRDefault="005103B9" w:rsidP="00E35D16"/>
    <w:sectPr w:rsidR="005103B9" w:rsidRPr="00E35D16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08EFBF" w14:textId="77777777" w:rsidR="007914C5" w:rsidRDefault="007914C5" w:rsidP="0038231F">
      <w:pPr>
        <w:spacing w:after="0" w:line="240" w:lineRule="auto"/>
      </w:pPr>
      <w:r>
        <w:separator/>
      </w:r>
    </w:p>
  </w:endnote>
  <w:endnote w:type="continuationSeparator" w:id="0">
    <w:p w14:paraId="0550D636" w14:textId="77777777" w:rsidR="007914C5" w:rsidRDefault="007914C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4D7BC0" w14:textId="77777777" w:rsidR="0098669D" w:rsidRDefault="0098669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22184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A0B45C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6DD225" w14:textId="77777777" w:rsidR="0098669D" w:rsidRDefault="0098669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473224" w14:textId="77777777" w:rsidR="007914C5" w:rsidRDefault="007914C5" w:rsidP="0038231F">
      <w:pPr>
        <w:spacing w:after="0" w:line="240" w:lineRule="auto"/>
      </w:pPr>
      <w:r>
        <w:separator/>
      </w:r>
    </w:p>
  </w:footnote>
  <w:footnote w:type="continuationSeparator" w:id="0">
    <w:p w14:paraId="327F6E79" w14:textId="77777777" w:rsidR="007914C5" w:rsidRDefault="007914C5" w:rsidP="0038231F">
      <w:pPr>
        <w:spacing w:after="0" w:line="240" w:lineRule="auto"/>
      </w:pPr>
      <w:r>
        <w:continuationSeparator/>
      </w:r>
    </w:p>
  </w:footnote>
  <w:footnote w:id="1">
    <w:p w14:paraId="56617F84" w14:textId="77777777" w:rsidR="00AD1960" w:rsidRDefault="00AD1960" w:rsidP="00AD1960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7565CCBB" w14:textId="77777777" w:rsidR="00AD1960" w:rsidRPr="0024624C" w:rsidRDefault="00AD1960" w:rsidP="00AD1960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3">
    <w:p w14:paraId="5D6C23B5" w14:textId="77777777" w:rsidR="00AD1960" w:rsidRPr="008D4C56" w:rsidRDefault="00AD1960" w:rsidP="00AD1960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A0C19E" w14:textId="77777777" w:rsidR="0098669D" w:rsidRDefault="009866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F4A41E" w14:textId="77777777" w:rsidR="0098669D" w:rsidRDefault="0098669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4D95F5" w14:textId="77777777" w:rsidR="0098669D" w:rsidRDefault="0098669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914C5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14C5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8669D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D1960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35D16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19244CD"/>
  <w15:chartTrackingRefBased/>
  <w15:docId w15:val="{2C3AF0C0-2FBE-4AC3-BF5D-4368FF2FB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D1960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272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2016-07-26T10:32:00Z</cp:lastPrinted>
  <dcterms:created xsi:type="dcterms:W3CDTF">2021-06-11T10:52:00Z</dcterms:created>
  <dcterms:modified xsi:type="dcterms:W3CDTF">2021-06-11T10:52:00Z</dcterms:modified>
</cp:coreProperties>
</file>