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39E" w:rsidRPr="00240E71" w:rsidRDefault="0085739E" w:rsidP="0085739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85739E" w:rsidRDefault="0085739E" w:rsidP="0085739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5739E" w:rsidRPr="0022732C" w:rsidRDefault="0085739E" w:rsidP="0085739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5739E" w:rsidRDefault="0085739E" w:rsidP="0085739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5739E" w:rsidRPr="0022732C" w:rsidRDefault="0085739E" w:rsidP="0085739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5739E" w:rsidRPr="0022732C" w:rsidRDefault="0085739E" w:rsidP="0085739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 xml:space="preserve">RODZAJ </w:t>
      </w:r>
      <w:r w:rsidRPr="00923C32">
        <w:rPr>
          <w:sz w:val="22"/>
        </w:rPr>
        <w:t>PROWADZONEJ DZIAŁALNOŚCI: (mikroprzedsiębiorstwo</w:t>
      </w:r>
      <w:r w:rsidRPr="00FA50AF">
        <w:rPr>
          <w:sz w:val="22"/>
        </w:rPr>
        <w:t xml:space="preserve">, małe przedsiębiorstwo, średnie przedsiębiorstwo, jednoosobowa </w:t>
      </w:r>
      <w:r w:rsidRPr="00923C32">
        <w:rPr>
          <w:sz w:val="22"/>
        </w:rPr>
        <w:t>działalność gospodarcza, osoba fizyczna nieprowadząca działalności gospodarczej, inny rodzaj)  .........................................................................</w:t>
      </w:r>
    </w:p>
    <w:p w:rsidR="0085739E" w:rsidRPr="0022732C" w:rsidRDefault="0085739E" w:rsidP="0085739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5739E" w:rsidRPr="0022732C" w:rsidRDefault="0085739E" w:rsidP="0085739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</w:t>
      </w:r>
    </w:p>
    <w:p w:rsidR="0085739E" w:rsidRPr="0022732C" w:rsidRDefault="0085739E" w:rsidP="0085739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23C32">
        <w:rPr>
          <w:sz w:val="22"/>
        </w:rPr>
        <w:t>……………………………………………………………………………………………..</w:t>
      </w:r>
    </w:p>
    <w:p w:rsidR="0085739E" w:rsidRPr="0022732C" w:rsidRDefault="0085739E" w:rsidP="0085739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23C32">
        <w:rPr>
          <w:sz w:val="22"/>
        </w:rPr>
        <w:t>…………………………………………………………………………………………….</w:t>
      </w:r>
    </w:p>
    <w:p w:rsidR="0085739E" w:rsidRPr="0022732C" w:rsidRDefault="0085739E" w:rsidP="0085739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5739E" w:rsidRPr="0022732C" w:rsidRDefault="0085739E" w:rsidP="0085739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5739E" w:rsidRPr="0022732C" w:rsidRDefault="0085739E" w:rsidP="0085739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5739E" w:rsidRDefault="0085739E" w:rsidP="0085739E">
      <w:pPr>
        <w:spacing w:line="360" w:lineRule="auto"/>
      </w:pPr>
      <w:r>
        <w:t>Do: Nazwa i siedziba Zamawiającego:</w:t>
      </w:r>
    </w:p>
    <w:p w:rsidR="0085739E" w:rsidRDefault="0085739E" w:rsidP="0085739E">
      <w:pPr>
        <w:ind w:right="-110"/>
        <w:rPr>
          <w:b/>
        </w:rPr>
      </w:pPr>
      <w:r w:rsidRPr="00F54DF5">
        <w:rPr>
          <w:b/>
        </w:rPr>
        <w:t xml:space="preserve">Akademia Górniczo </w:t>
      </w:r>
      <w:r>
        <w:rPr>
          <w:b/>
        </w:rPr>
        <w:t>–</w:t>
      </w:r>
      <w:r w:rsidRPr="00F54DF5">
        <w:rPr>
          <w:b/>
        </w:rPr>
        <w:t xml:space="preserve"> Hutnicza</w:t>
      </w:r>
      <w:r>
        <w:rPr>
          <w:b/>
        </w:rPr>
        <w:t xml:space="preserve"> </w:t>
      </w:r>
      <w:r w:rsidRPr="00F54DF5">
        <w:rPr>
          <w:b/>
        </w:rPr>
        <w:t>im. Stanisława Staszica w Krakowie</w:t>
      </w:r>
      <w:r>
        <w:rPr>
          <w:b/>
        </w:rPr>
        <w:t xml:space="preserve">, </w:t>
      </w:r>
      <w:r w:rsidRPr="00F54DF5">
        <w:rPr>
          <w:b/>
        </w:rPr>
        <w:t>Dział Zamówień Publicznych</w:t>
      </w:r>
      <w:r>
        <w:rPr>
          <w:b/>
        </w:rPr>
        <w:t xml:space="preserve">, </w:t>
      </w:r>
      <w:r w:rsidRPr="00F54DF5">
        <w:rPr>
          <w:b/>
        </w:rPr>
        <w:t>Al. Mickiewicza</w:t>
      </w:r>
      <w:r>
        <w:rPr>
          <w:b/>
        </w:rPr>
        <w:t xml:space="preserve"> </w:t>
      </w:r>
      <w:r w:rsidRPr="00F54DF5">
        <w:rPr>
          <w:b/>
        </w:rPr>
        <w:t>30</w:t>
      </w:r>
      <w:r>
        <w:rPr>
          <w:b/>
        </w:rPr>
        <w:t xml:space="preserve">, </w:t>
      </w:r>
      <w:r w:rsidRPr="00F54DF5">
        <w:rPr>
          <w:b/>
        </w:rPr>
        <w:t>30-059</w:t>
      </w:r>
      <w:r>
        <w:rPr>
          <w:b/>
        </w:rPr>
        <w:t xml:space="preserve"> </w:t>
      </w:r>
      <w:r w:rsidRPr="00F54DF5">
        <w:rPr>
          <w:b/>
        </w:rPr>
        <w:t>Kraków</w:t>
      </w:r>
      <w:r>
        <w:rPr>
          <w:b/>
        </w:rPr>
        <w:t>.</w:t>
      </w:r>
    </w:p>
    <w:p w:rsidR="0085739E" w:rsidRDefault="0085739E" w:rsidP="0085739E">
      <w:pPr>
        <w:ind w:firstLine="3969"/>
        <w:rPr>
          <w:b/>
        </w:rPr>
      </w:pPr>
    </w:p>
    <w:p w:rsidR="0085739E" w:rsidRDefault="0085739E" w:rsidP="0085739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F54DF5">
        <w:rPr>
          <w:b/>
        </w:rPr>
        <w:t xml:space="preserve">dostawa </w:t>
      </w:r>
      <w:r w:rsidRPr="00603A6C">
        <w:rPr>
          <w:b/>
        </w:rPr>
        <w:t xml:space="preserve">1 sztuki drukarki 3D z filtrem HEPA dla </w:t>
      </w:r>
      <w:proofErr w:type="spellStart"/>
      <w:r w:rsidRPr="00603A6C">
        <w:rPr>
          <w:b/>
        </w:rPr>
        <w:t>WEAIiIB</w:t>
      </w:r>
      <w:proofErr w:type="spellEnd"/>
      <w:r w:rsidRPr="00603A6C">
        <w:rPr>
          <w:b/>
        </w:rPr>
        <w:t xml:space="preserve"> - Kc-zp.272-147/21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5739E" w:rsidRDefault="0085739E" w:rsidP="0085739E">
      <w:pPr>
        <w:tabs>
          <w:tab w:val="right" w:pos="9000"/>
        </w:tabs>
      </w:pPr>
    </w:p>
    <w:p w:rsidR="0085739E" w:rsidRDefault="0085739E" w:rsidP="0085739E">
      <w:pPr>
        <w:widowControl w:val="0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:rsidR="0085739E" w:rsidRDefault="0085739E" w:rsidP="0085739E">
      <w:pPr>
        <w:widowControl w:val="0"/>
        <w:ind w:right="1"/>
        <w:rPr>
          <w:b/>
        </w:rPr>
      </w:pPr>
    </w:p>
    <w:p w:rsidR="0085739E" w:rsidRDefault="0085739E" w:rsidP="0085739E">
      <w:pPr>
        <w:widowControl w:val="0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:rsidR="0085739E" w:rsidRPr="00FB1B4F" w:rsidRDefault="0085739E" w:rsidP="0085739E">
      <w:pPr>
        <w:widowControl w:val="0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</w:t>
      </w:r>
      <w:r>
        <w:t>......</w:t>
      </w:r>
      <w:r w:rsidRPr="00FB1B4F">
        <w:t>.</w:t>
      </w:r>
    </w:p>
    <w:p w:rsidR="0085739E" w:rsidRPr="00FB1B4F" w:rsidRDefault="0085739E" w:rsidP="0085739E">
      <w:pPr>
        <w:widowControl w:val="0"/>
        <w:ind w:right="1"/>
        <w:jc w:val="both"/>
        <w:rPr>
          <w:b/>
          <w:sz w:val="18"/>
        </w:rPr>
      </w:pPr>
    </w:p>
    <w:p w:rsidR="0085739E" w:rsidRPr="00603A6C" w:rsidRDefault="0085739E" w:rsidP="0085739E">
      <w:pPr>
        <w:pStyle w:val="Tekstpodstawowy"/>
        <w:spacing w:line="240" w:lineRule="auto"/>
      </w:pPr>
      <w:r>
        <w:t>Powyższa cena zawiera podatek VAT w wysokości .......... % tj.……………………. PLN</w:t>
      </w:r>
    </w:p>
    <w:p w:rsidR="0085739E" w:rsidRPr="00603A6C" w:rsidRDefault="0085739E" w:rsidP="0085739E">
      <w:pPr>
        <w:widowControl w:val="0"/>
        <w:ind w:right="1"/>
        <w:rPr>
          <w:b/>
          <w:u w:val="single"/>
        </w:rPr>
      </w:pPr>
      <w:r w:rsidRPr="00603A6C">
        <w:rPr>
          <w:b/>
          <w:u w:val="single"/>
        </w:rPr>
        <w:t>w tym:</w:t>
      </w:r>
    </w:p>
    <w:p w:rsidR="0085739E" w:rsidRDefault="0085739E" w:rsidP="0085739E">
      <w:pPr>
        <w:widowControl w:val="0"/>
        <w:ind w:right="1"/>
        <w:rPr>
          <w:b/>
        </w:rPr>
      </w:pPr>
      <w:r>
        <w:rPr>
          <w:b/>
        </w:rPr>
        <w:t>Cena brutto drukarki: ………………………..</w:t>
      </w:r>
    </w:p>
    <w:p w:rsidR="0085739E" w:rsidRPr="00603A6C" w:rsidRDefault="0085739E" w:rsidP="0085739E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materiałów eksploatacyjnych ………………………</w:t>
      </w:r>
    </w:p>
    <w:p w:rsidR="0085739E" w:rsidRDefault="0085739E" w:rsidP="0085739E">
      <w:pPr>
        <w:pStyle w:val="Tekstpodstawowy"/>
      </w:pPr>
      <w:r>
        <w:t xml:space="preserve">Producent/typ/model zaoferowanej drukarki: </w:t>
      </w:r>
      <w:r w:rsidRPr="00FE545C">
        <w:rPr>
          <w:b w:val="0"/>
        </w:rPr>
        <w:t>…………………………………………..</w:t>
      </w:r>
    </w:p>
    <w:p w:rsidR="0098579C" w:rsidRPr="0098579C" w:rsidRDefault="0085739E" w:rsidP="0098579C">
      <w:pPr>
        <w:widowControl w:val="0"/>
        <w:spacing w:line="360" w:lineRule="auto"/>
        <w:ind w:right="1"/>
        <w:jc w:val="both"/>
        <w:rPr>
          <w:b/>
          <w:bCs/>
          <w:iCs/>
        </w:rPr>
      </w:pPr>
      <w:r>
        <w:rPr>
          <w:b/>
        </w:rPr>
        <w:t xml:space="preserve">Termin realizacji umowy: </w:t>
      </w:r>
      <w:r>
        <w:rPr>
          <w:b/>
          <w:bCs/>
        </w:rPr>
        <w:t>do 14</w:t>
      </w:r>
      <w:r w:rsidRPr="00F83CF0">
        <w:rPr>
          <w:b/>
          <w:bCs/>
        </w:rPr>
        <w:t xml:space="preserve"> dni </w:t>
      </w:r>
      <w:r w:rsidR="0098579C" w:rsidRPr="0098579C">
        <w:rPr>
          <w:b/>
          <w:bCs/>
          <w:iCs/>
        </w:rPr>
        <w:t xml:space="preserve">od daty </w:t>
      </w:r>
      <w:r w:rsidR="0098579C" w:rsidRPr="0098579C">
        <w:rPr>
          <w:b/>
          <w:bCs/>
        </w:rPr>
        <w:t xml:space="preserve">otrzymania zamówienia potwierdzonego przez </w:t>
      </w:r>
      <w:proofErr w:type="spellStart"/>
      <w:r w:rsidR="0098579C" w:rsidRPr="0098579C">
        <w:rPr>
          <w:b/>
          <w:bCs/>
        </w:rPr>
        <w:t>MNiSW</w:t>
      </w:r>
      <w:proofErr w:type="spellEnd"/>
      <w:r w:rsidR="0098579C" w:rsidRPr="0098579C">
        <w:rPr>
          <w:b/>
          <w:bCs/>
          <w:iCs/>
        </w:rPr>
        <w:t>.</w:t>
      </w:r>
    </w:p>
    <w:p w:rsidR="0085739E" w:rsidRDefault="0085739E" w:rsidP="0085739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F83CF0">
        <w:rPr>
          <w:b/>
          <w:bCs/>
        </w:rPr>
        <w:t>…………… miesięcy</w:t>
      </w:r>
      <w:r>
        <w:t xml:space="preserve"> </w:t>
      </w:r>
      <w:r w:rsidRPr="00F220ED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:rsidR="0085739E" w:rsidRPr="00FE545C" w:rsidRDefault="0085739E" w:rsidP="0085739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>
        <w:rPr>
          <w:color w:val="000000"/>
          <w:sz w:val="22"/>
          <w:szCs w:val="22"/>
          <w:shd w:val="clear" w:color="auto" w:fill="FFFFFF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5739E" w:rsidRDefault="0085739E" w:rsidP="0085739E">
      <w:pPr>
        <w:jc w:val="both"/>
        <w:rPr>
          <w:sz w:val="18"/>
          <w:szCs w:val="18"/>
        </w:rPr>
      </w:pPr>
    </w:p>
    <w:p w:rsidR="0085739E" w:rsidRDefault="0085739E" w:rsidP="0085739E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85739E" w:rsidRPr="00730EFE" w:rsidRDefault="0085739E" w:rsidP="0085739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SWZ.</w:t>
      </w:r>
    </w:p>
    <w:p w:rsidR="0085739E" w:rsidRDefault="0085739E" w:rsidP="0085739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1F59D9" w:rsidRDefault="001F59D9" w:rsidP="001F59D9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drukarkę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1F59D9" w:rsidRPr="001F59D9" w:rsidRDefault="001F59D9" w:rsidP="001F59D9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serwer </w:t>
      </w:r>
      <w:r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:rsidR="0085739E" w:rsidRDefault="0085739E" w:rsidP="0085739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5739E" w:rsidRDefault="0085739E" w:rsidP="0085739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5739E" w:rsidRDefault="0085739E" w:rsidP="0085739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5739E" w:rsidRPr="001D671E" w:rsidRDefault="0085739E" w:rsidP="0085739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5739E" w:rsidRPr="00FE545C" w:rsidTr="004939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739E" w:rsidRPr="00FE545C" w:rsidRDefault="0085739E" w:rsidP="0049397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739E" w:rsidRPr="00FE545C" w:rsidRDefault="0085739E" w:rsidP="0049397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85739E" w:rsidRPr="00FE545C" w:rsidRDefault="0085739E" w:rsidP="0049397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739E" w:rsidRPr="00FE545C" w:rsidRDefault="0085739E" w:rsidP="0049397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5739E" w:rsidRPr="00FE545C" w:rsidTr="004939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9E" w:rsidRPr="00FE545C" w:rsidRDefault="0085739E" w:rsidP="0049397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9E" w:rsidRPr="00FE545C" w:rsidRDefault="0085739E" w:rsidP="0049397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9E" w:rsidRPr="00FE545C" w:rsidRDefault="0085739E" w:rsidP="0049397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5739E" w:rsidRPr="00FE545C" w:rsidTr="004939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9E" w:rsidRPr="00FE545C" w:rsidRDefault="0085739E" w:rsidP="0049397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9E" w:rsidRPr="00FE545C" w:rsidRDefault="0085739E" w:rsidP="0049397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9E" w:rsidRPr="00FE545C" w:rsidRDefault="0085739E" w:rsidP="0049397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5739E" w:rsidRDefault="0085739E" w:rsidP="0085739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85739E" w:rsidRPr="00D638CC" w:rsidRDefault="0085739E" w:rsidP="0085739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85739E" w:rsidRPr="002F276A" w:rsidRDefault="0085739E" w:rsidP="0085739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85739E" w:rsidRPr="002F276A" w:rsidRDefault="0085739E" w:rsidP="0085739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5739E" w:rsidRPr="002F276A" w:rsidRDefault="0085739E" w:rsidP="0085739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85739E" w:rsidRPr="002F276A" w:rsidRDefault="0085739E" w:rsidP="0085739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5739E" w:rsidRDefault="0085739E" w:rsidP="0085739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5739E" w:rsidRDefault="0085739E" w:rsidP="0085739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5739E" w:rsidRDefault="0085739E" w:rsidP="0085739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5739E" w:rsidRDefault="0085739E" w:rsidP="008573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5739E" w:rsidRDefault="0085739E" w:rsidP="008573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5739E" w:rsidRDefault="0085739E" w:rsidP="008573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5739E" w:rsidRDefault="0085739E" w:rsidP="008573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5739E" w:rsidRPr="000B45FE" w:rsidRDefault="0085739E" w:rsidP="008573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5739E" w:rsidRDefault="0085739E" w:rsidP="0085739E">
      <w:pPr>
        <w:rPr>
          <w:sz w:val="22"/>
          <w:szCs w:val="22"/>
        </w:rPr>
      </w:pPr>
    </w:p>
    <w:p w:rsidR="0085739E" w:rsidRPr="009058D6" w:rsidRDefault="0085739E" w:rsidP="0085739E">
      <w:pPr>
        <w:rPr>
          <w:b/>
          <w:bCs/>
          <w:color w:val="FF0000"/>
          <w:sz w:val="20"/>
          <w:szCs w:val="20"/>
        </w:rPr>
      </w:pPr>
      <w:r w:rsidRPr="009058D6">
        <w:rPr>
          <w:b/>
          <w:bCs/>
          <w:color w:val="FF0000"/>
          <w:sz w:val="20"/>
          <w:szCs w:val="20"/>
        </w:rPr>
        <w:t>Ofertę należy sporządzić w postaci elektronicznej i podpisać kwalifikowanych podpisem elektronicznym.</w:t>
      </w:r>
    </w:p>
    <w:p w:rsidR="0085739E" w:rsidRDefault="0085739E" w:rsidP="0098579C">
      <w:pPr>
        <w:rPr>
          <w:sz w:val="20"/>
          <w:szCs w:val="20"/>
        </w:rPr>
      </w:pPr>
      <w:bookmarkStart w:id="0" w:name="_GoBack"/>
      <w:bookmarkEnd w:id="0"/>
    </w:p>
    <w:sectPr w:rsidR="008573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2BBC" w:rsidRDefault="00C32BBC">
      <w:r>
        <w:separator/>
      </w:r>
    </w:p>
  </w:endnote>
  <w:endnote w:type="continuationSeparator" w:id="0">
    <w:p w:rsidR="00C32BBC" w:rsidRDefault="00C32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4F" w:rsidRDefault="00185C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4F" w:rsidRDefault="00185C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2BBC" w:rsidRDefault="00C32BBC">
      <w:r>
        <w:separator/>
      </w:r>
    </w:p>
  </w:footnote>
  <w:footnote w:type="continuationSeparator" w:id="0">
    <w:p w:rsidR="00C32BBC" w:rsidRDefault="00C32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4F" w:rsidRDefault="00185C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4F" w:rsidRDefault="00185C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BB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5C4F"/>
    <w:rsid w:val="001D4612"/>
    <w:rsid w:val="001F59D9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739E"/>
    <w:rsid w:val="008B2F0C"/>
    <w:rsid w:val="008B4928"/>
    <w:rsid w:val="008D2AB8"/>
    <w:rsid w:val="008F1C66"/>
    <w:rsid w:val="00970FE4"/>
    <w:rsid w:val="0098579C"/>
    <w:rsid w:val="00A0022B"/>
    <w:rsid w:val="00A346FE"/>
    <w:rsid w:val="00A47B4D"/>
    <w:rsid w:val="00A83018"/>
    <w:rsid w:val="00B774DC"/>
    <w:rsid w:val="00C32BB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C94811"/>
  <w15:chartTrackingRefBased/>
  <w15:docId w15:val="{3BD0EE32-2FDF-487E-9FD0-942FD51A2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739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semiHidden/>
    <w:unhideWhenUsed/>
    <w:qFormat/>
    <w:rsid w:val="0098579C"/>
    <w:pPr>
      <w:tabs>
        <w:tab w:val="num" w:pos="680"/>
      </w:tabs>
      <w:spacing w:before="120" w:after="6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98579C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579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579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8579C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98579C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98579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F59D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579C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579C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579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579C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98579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98579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98579C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8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67D93-B0E8-4D91-AE14-A20E8AAE3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603</Words>
  <Characters>4862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4</cp:revision>
  <cp:lastPrinted>1899-12-31T23:00:00Z</cp:lastPrinted>
  <dcterms:created xsi:type="dcterms:W3CDTF">2021-05-20T14:19:00Z</dcterms:created>
  <dcterms:modified xsi:type="dcterms:W3CDTF">2021-05-25T11:42:00Z</dcterms:modified>
</cp:coreProperties>
</file>