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2F5FD" w14:textId="77777777" w:rsidR="00BB5D72" w:rsidRPr="00E874DC" w:rsidRDefault="00BB5D72" w:rsidP="00BB5D72">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853CDBD" w14:textId="77777777" w:rsidR="00BB5D72" w:rsidRDefault="00BB5D72" w:rsidP="00BB5D72">
      <w:pPr>
        <w:spacing w:before="48" w:line="240" w:lineRule="atLeast"/>
        <w:jc w:val="right"/>
        <w:rPr>
          <w:b/>
          <w:sz w:val="24"/>
          <w:szCs w:val="24"/>
          <w:lang w:val="pl-PL"/>
        </w:rPr>
      </w:pPr>
    </w:p>
    <w:p w14:paraId="2208BBE8" w14:textId="77777777" w:rsidR="00BB5D72" w:rsidRDefault="00BB5D72" w:rsidP="00BB5D72">
      <w:pPr>
        <w:spacing w:before="48" w:line="240" w:lineRule="atLeast"/>
        <w:jc w:val="center"/>
        <w:rPr>
          <w:b/>
          <w:sz w:val="24"/>
          <w:szCs w:val="24"/>
          <w:lang w:val="pl-PL"/>
        </w:rPr>
      </w:pPr>
      <w:r>
        <w:rPr>
          <w:b/>
          <w:sz w:val="24"/>
          <w:szCs w:val="24"/>
          <w:lang w:val="pl-PL"/>
        </w:rPr>
        <w:t>WZÓR UMOWY</w:t>
      </w:r>
    </w:p>
    <w:p w14:paraId="441D6A81" w14:textId="77777777" w:rsidR="00BB5D72" w:rsidRDefault="00BB5D72" w:rsidP="00BB5D72">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78BABAF" w14:textId="77777777" w:rsidR="00BB5D72" w:rsidRDefault="00BB5D72" w:rsidP="00BB5D72">
      <w:pPr>
        <w:spacing w:before="48" w:line="240" w:lineRule="atLeast"/>
        <w:jc w:val="center"/>
        <w:rPr>
          <w:b/>
          <w:sz w:val="28"/>
          <w:lang w:val="pl-PL"/>
        </w:rPr>
      </w:pPr>
    </w:p>
    <w:p w14:paraId="044623BB" w14:textId="0FDA434C" w:rsidR="00BB5D72" w:rsidRPr="00AA2A22" w:rsidRDefault="00BB5D72" w:rsidP="00BB5D72">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w:t>
      </w:r>
      <w:r>
        <w:rPr>
          <w:rFonts w:ascii="Times New Roman" w:hAnsi="Times New Roman"/>
        </w:rPr>
        <w:t>, nr sprawy: KC-zp.272-1</w:t>
      </w:r>
      <w:r>
        <w:rPr>
          <w:rFonts w:ascii="Times New Roman" w:hAnsi="Times New Roman"/>
        </w:rPr>
        <w:t>88</w:t>
      </w:r>
      <w:r>
        <w:rPr>
          <w:rFonts w:ascii="Times New Roman" w:hAnsi="Times New Roman"/>
        </w:rPr>
        <w:t>/21</w:t>
      </w:r>
      <w:r w:rsidRPr="00AA2A22">
        <w:rPr>
          <w:rFonts w:ascii="Times New Roman" w:hAnsi="Times New Roman"/>
        </w:rPr>
        <w:t xml:space="preserve"> </w:t>
      </w:r>
    </w:p>
    <w:p w14:paraId="11D57788" w14:textId="77777777" w:rsidR="00BB5D72" w:rsidRDefault="00BB5D72" w:rsidP="00BB5D72">
      <w:pPr>
        <w:pStyle w:val="Tekstpodstawowy"/>
        <w:ind w:right="-47"/>
        <w:jc w:val="both"/>
        <w:rPr>
          <w:rFonts w:ascii="Times New Roman" w:hAnsi="Times New Roman"/>
        </w:rPr>
      </w:pPr>
      <w:r w:rsidRPr="00AA2A22">
        <w:rPr>
          <w:rFonts w:ascii="Times New Roman" w:hAnsi="Times New Roman"/>
        </w:rPr>
        <w:t>pomiędzy</w:t>
      </w:r>
    </w:p>
    <w:p w14:paraId="45575188" w14:textId="77777777" w:rsidR="00BB5D72" w:rsidRDefault="00BB5D72" w:rsidP="00BB5D72">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1DF9FEE" w14:textId="77777777" w:rsidR="00BB5D72" w:rsidRDefault="00BB5D72" w:rsidP="00BB5D72">
      <w:pPr>
        <w:pStyle w:val="Tekstpodstawowy"/>
        <w:ind w:right="-47"/>
        <w:jc w:val="both"/>
        <w:rPr>
          <w:rFonts w:ascii="Times New Roman" w:hAnsi="Times New Roman"/>
        </w:rPr>
      </w:pPr>
      <w:r>
        <w:rPr>
          <w:rFonts w:ascii="Times New Roman" w:hAnsi="Times New Roman"/>
        </w:rPr>
        <w:t>reprezentowana przez:</w:t>
      </w:r>
    </w:p>
    <w:p w14:paraId="3B0738EA" w14:textId="77777777" w:rsidR="00BB5D72" w:rsidRDefault="00BB5D72" w:rsidP="00BB5D72">
      <w:pPr>
        <w:pStyle w:val="Tekstpodstawowy"/>
        <w:ind w:right="-47"/>
        <w:jc w:val="both"/>
        <w:rPr>
          <w:rFonts w:ascii="Times New Roman" w:hAnsi="Times New Roman"/>
        </w:rPr>
      </w:pPr>
      <w:r>
        <w:rPr>
          <w:rFonts w:ascii="Times New Roman" w:hAnsi="Times New Roman"/>
        </w:rPr>
        <w:t xml:space="preserve">1.Dziekana Wydziału /Kierownika Jednostki/............................................................................. </w:t>
      </w:r>
    </w:p>
    <w:p w14:paraId="1F1F3F7A" w14:textId="77777777" w:rsidR="00BB5D72" w:rsidRDefault="00BB5D72" w:rsidP="00BB5D72">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CD2F654" w14:textId="77777777" w:rsidR="00BB5D72" w:rsidRDefault="00BB5D72" w:rsidP="00BB5D72">
      <w:pPr>
        <w:pStyle w:val="Tekstpodstawowy"/>
        <w:ind w:right="-47"/>
        <w:jc w:val="both"/>
        <w:rPr>
          <w:rFonts w:ascii="Times New Roman" w:hAnsi="Times New Roman"/>
        </w:rPr>
      </w:pPr>
      <w:r>
        <w:rPr>
          <w:rFonts w:ascii="Times New Roman" w:hAnsi="Times New Roman"/>
        </w:rPr>
        <w:t>zwaną dalej KUPUJĄCYM</w:t>
      </w:r>
    </w:p>
    <w:p w14:paraId="1440A12D" w14:textId="77777777" w:rsidR="00BB5D72" w:rsidRDefault="00BB5D72" w:rsidP="00BB5D72">
      <w:pPr>
        <w:pStyle w:val="Tekstpodstawowy"/>
        <w:ind w:right="-47"/>
        <w:jc w:val="both"/>
        <w:rPr>
          <w:rFonts w:ascii="Times New Roman" w:hAnsi="Times New Roman"/>
        </w:rPr>
      </w:pPr>
      <w:r>
        <w:rPr>
          <w:rFonts w:ascii="Times New Roman" w:hAnsi="Times New Roman"/>
        </w:rPr>
        <w:t xml:space="preserve">a </w:t>
      </w:r>
    </w:p>
    <w:p w14:paraId="0E73F8B8" w14:textId="77777777" w:rsidR="00BB5D72" w:rsidRDefault="00BB5D72" w:rsidP="00BB5D72">
      <w:pPr>
        <w:pStyle w:val="Tekstpodstawowy"/>
        <w:ind w:right="-47"/>
        <w:jc w:val="both"/>
        <w:rPr>
          <w:rFonts w:ascii="Times New Roman" w:hAnsi="Times New Roman"/>
        </w:rPr>
      </w:pPr>
      <w:r>
        <w:rPr>
          <w:rFonts w:ascii="Times New Roman" w:hAnsi="Times New Roman"/>
        </w:rPr>
        <w:t>......................................................................................................................................................</w:t>
      </w:r>
    </w:p>
    <w:p w14:paraId="12195542" w14:textId="77777777" w:rsidR="00BB5D72" w:rsidRDefault="00BB5D72" w:rsidP="00BB5D72">
      <w:pPr>
        <w:pStyle w:val="Tekstpodstawowy"/>
        <w:ind w:right="-47"/>
        <w:jc w:val="both"/>
        <w:rPr>
          <w:rFonts w:ascii="Times New Roman" w:hAnsi="Times New Roman"/>
        </w:rPr>
      </w:pPr>
      <w:r>
        <w:rPr>
          <w:rFonts w:ascii="Times New Roman" w:hAnsi="Times New Roman"/>
        </w:rPr>
        <w:t>......................................................................................................................................................</w:t>
      </w:r>
    </w:p>
    <w:p w14:paraId="70E8711B" w14:textId="77777777" w:rsidR="00BB5D72" w:rsidRDefault="00BB5D72" w:rsidP="00BB5D72">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2048187D" w14:textId="77777777" w:rsidR="00BB5D72" w:rsidRDefault="00BB5D72" w:rsidP="00BB5D72">
      <w:pPr>
        <w:pStyle w:val="Tekstpodstawowy"/>
        <w:ind w:right="-47"/>
        <w:jc w:val="both"/>
        <w:rPr>
          <w:rFonts w:ascii="Times New Roman" w:hAnsi="Times New Roman"/>
        </w:rPr>
      </w:pPr>
      <w:r>
        <w:rPr>
          <w:rFonts w:ascii="Times New Roman" w:hAnsi="Times New Roman"/>
        </w:rPr>
        <w:t>reprezentowanym przez:</w:t>
      </w:r>
    </w:p>
    <w:p w14:paraId="08E03AAC" w14:textId="77777777" w:rsidR="00BB5D72" w:rsidRDefault="00BB5D72" w:rsidP="00BB5D72">
      <w:pPr>
        <w:pStyle w:val="Tekstpodstawowy"/>
        <w:ind w:right="-47"/>
        <w:jc w:val="both"/>
        <w:rPr>
          <w:rFonts w:ascii="Times New Roman" w:hAnsi="Times New Roman"/>
        </w:rPr>
      </w:pPr>
      <w:r>
        <w:rPr>
          <w:rFonts w:ascii="Times New Roman" w:hAnsi="Times New Roman"/>
        </w:rPr>
        <w:t>1...................................................................................................................................................</w:t>
      </w:r>
    </w:p>
    <w:p w14:paraId="1D3781FF" w14:textId="77777777" w:rsidR="00BB5D72" w:rsidRDefault="00BB5D72" w:rsidP="00BB5D72">
      <w:pPr>
        <w:pStyle w:val="Tekstpodstawowy"/>
        <w:ind w:right="-47"/>
        <w:jc w:val="both"/>
        <w:rPr>
          <w:rFonts w:ascii="Times New Roman" w:hAnsi="Times New Roman"/>
        </w:rPr>
      </w:pPr>
      <w:r>
        <w:rPr>
          <w:rFonts w:ascii="Times New Roman" w:hAnsi="Times New Roman"/>
        </w:rPr>
        <w:t xml:space="preserve">2................................................................................................................................................... </w:t>
      </w:r>
    </w:p>
    <w:p w14:paraId="7582DF3D" w14:textId="77777777" w:rsidR="00BB5D72" w:rsidRDefault="00BB5D72" w:rsidP="00BB5D72">
      <w:pPr>
        <w:pStyle w:val="Tekstpodstawowy"/>
        <w:ind w:right="-47"/>
        <w:jc w:val="both"/>
        <w:rPr>
          <w:rFonts w:ascii="Times New Roman" w:hAnsi="Times New Roman"/>
        </w:rPr>
      </w:pPr>
      <w:r>
        <w:rPr>
          <w:rFonts w:ascii="Times New Roman" w:hAnsi="Times New Roman"/>
        </w:rPr>
        <w:t>zwanym dalej SPRZEDAWCĄ</w:t>
      </w:r>
    </w:p>
    <w:p w14:paraId="38BB0B91" w14:textId="77777777" w:rsidR="00BB5D72" w:rsidRDefault="00BB5D72" w:rsidP="00BB5D72">
      <w:pPr>
        <w:pStyle w:val="Tekstpodstawowy"/>
        <w:ind w:right="-47"/>
        <w:jc w:val="center"/>
        <w:rPr>
          <w:rFonts w:ascii="Times New Roman" w:hAnsi="Times New Roman"/>
        </w:rPr>
      </w:pPr>
    </w:p>
    <w:p w14:paraId="7AB77C6F" w14:textId="77777777" w:rsidR="00BB5D72" w:rsidRPr="00877B92" w:rsidRDefault="00BB5D72" w:rsidP="00BB5D72">
      <w:pPr>
        <w:pStyle w:val="Tekstpodstawowy"/>
        <w:ind w:right="-47"/>
        <w:jc w:val="center"/>
        <w:rPr>
          <w:rFonts w:ascii="Times New Roman" w:hAnsi="Times New Roman"/>
          <w:b/>
        </w:rPr>
      </w:pPr>
      <w:r w:rsidRPr="00877B92">
        <w:rPr>
          <w:rFonts w:ascii="Times New Roman" w:hAnsi="Times New Roman"/>
          <w:b/>
        </w:rPr>
        <w:t>§ 1</w:t>
      </w:r>
    </w:p>
    <w:p w14:paraId="6C2DA874" w14:textId="4E072BD8" w:rsidR="00BB5D72" w:rsidRDefault="00BB5D72" w:rsidP="00BB5D72">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rPr>
        <w:t xml:space="preserve">wyposażenia multimedialnego </w:t>
      </w:r>
      <w:proofErr w:type="spellStart"/>
      <w:r>
        <w:rPr>
          <w:rFonts w:ascii="Times New Roman" w:hAnsi="Times New Roman"/>
          <w:b/>
        </w:rPr>
        <w:t>sal</w:t>
      </w:r>
      <w:proofErr w:type="spellEnd"/>
      <w:r>
        <w:rPr>
          <w:rFonts w:ascii="Times New Roman" w:hAnsi="Times New Roman"/>
          <w:b/>
        </w:rPr>
        <w:t xml:space="preserve"> dydaktycznych Wydziału Odlewnictwa</w:t>
      </w:r>
      <w:r>
        <w:rPr>
          <w:rFonts w:ascii="Times New Roman" w:hAnsi="Times New Roman"/>
          <w:b/>
        </w:rPr>
        <w:t>.</w:t>
      </w:r>
    </w:p>
    <w:p w14:paraId="2EA46D57" w14:textId="77777777" w:rsidR="00BB5D72" w:rsidRPr="0043435F" w:rsidRDefault="00BB5D72" w:rsidP="00BB5D72">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75037E8A" w14:textId="77777777" w:rsidR="00BB5D72" w:rsidRPr="0043435F" w:rsidRDefault="00BB5D72" w:rsidP="00BB5D72">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21A6F78" w14:textId="77777777" w:rsidR="00BB5D72" w:rsidRDefault="00BB5D72" w:rsidP="00BB5D72">
      <w:pPr>
        <w:pStyle w:val="Tekstpodstawowy"/>
        <w:ind w:right="-47"/>
        <w:jc w:val="both"/>
        <w:rPr>
          <w:rFonts w:ascii="Times New Roman" w:hAnsi="Times New Roman"/>
        </w:rPr>
      </w:pPr>
    </w:p>
    <w:p w14:paraId="6B330178" w14:textId="77777777" w:rsidR="00BB5D72" w:rsidRPr="00877B92" w:rsidRDefault="00BB5D72" w:rsidP="00BB5D72">
      <w:pPr>
        <w:pStyle w:val="Tekstpodstawowy"/>
        <w:ind w:right="-47"/>
        <w:jc w:val="center"/>
        <w:rPr>
          <w:rFonts w:ascii="Times New Roman" w:hAnsi="Times New Roman"/>
          <w:b/>
        </w:rPr>
      </w:pPr>
      <w:r w:rsidRPr="00877B92">
        <w:rPr>
          <w:rFonts w:ascii="Times New Roman" w:hAnsi="Times New Roman"/>
          <w:b/>
        </w:rPr>
        <w:t>§ 2</w:t>
      </w:r>
    </w:p>
    <w:p w14:paraId="1ECC3F3F" w14:textId="77777777" w:rsidR="00BB5D72" w:rsidRPr="0043435F" w:rsidRDefault="00BB5D72" w:rsidP="00BB5D72">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p>
    <w:p w14:paraId="1CA32809" w14:textId="77777777" w:rsidR="00BB5D72" w:rsidRPr="0043435F" w:rsidRDefault="00BB5D72" w:rsidP="00BB5D72">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A439412" w14:textId="77777777" w:rsidR="00BB5D72" w:rsidRPr="0043435F" w:rsidRDefault="00BB5D72" w:rsidP="00BB5D72">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D945639" w14:textId="77777777" w:rsidR="00BB5D72" w:rsidRDefault="00BB5D72" w:rsidP="00BB5D72">
      <w:pPr>
        <w:pStyle w:val="Tekstpodstawowy"/>
        <w:ind w:right="-47"/>
        <w:jc w:val="both"/>
        <w:rPr>
          <w:rFonts w:ascii="Times New Roman" w:hAnsi="Times New Roman"/>
        </w:rPr>
      </w:pPr>
    </w:p>
    <w:p w14:paraId="4EBCA0D2" w14:textId="77777777" w:rsidR="00BB5D72" w:rsidRPr="00877B92" w:rsidRDefault="00BB5D72" w:rsidP="00BB5D72">
      <w:pPr>
        <w:pStyle w:val="Tekstpodstawowy"/>
        <w:ind w:right="-47"/>
        <w:jc w:val="center"/>
        <w:rPr>
          <w:rFonts w:ascii="Times New Roman" w:hAnsi="Times New Roman"/>
          <w:b/>
        </w:rPr>
      </w:pPr>
      <w:r w:rsidRPr="00877B92">
        <w:rPr>
          <w:rFonts w:ascii="Times New Roman" w:hAnsi="Times New Roman"/>
          <w:b/>
        </w:rPr>
        <w:t>§ 3</w:t>
      </w:r>
    </w:p>
    <w:p w14:paraId="35728982" w14:textId="77777777" w:rsidR="00BB5D72" w:rsidRPr="0043435F" w:rsidRDefault="00BB5D72" w:rsidP="00BB5D72">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6120550" w14:textId="77777777" w:rsidR="00BB5D72" w:rsidRPr="0043435F" w:rsidRDefault="00BB5D72" w:rsidP="00BB5D72">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7C6293AB" w14:textId="77777777" w:rsidR="00BB5D72" w:rsidRPr="0043435F" w:rsidRDefault="00BB5D72" w:rsidP="00BB5D72">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6CC7FD81" w14:textId="30A20369" w:rsidR="00BB5D72" w:rsidRPr="0043435F" w:rsidRDefault="00BB5D72" w:rsidP="00BB5D72">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monitor wielkoformatowy</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4F553DC4" w14:textId="77777777" w:rsidR="00BB5D72" w:rsidRPr="0043435F" w:rsidRDefault="00BB5D72" w:rsidP="00BB5D72">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142F6471" w14:textId="77777777" w:rsidR="00BB5D72" w:rsidRPr="0043435F" w:rsidRDefault="00BB5D72" w:rsidP="00BB5D72">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92D0D87" w14:textId="77777777" w:rsidR="00BB5D72" w:rsidRDefault="00BB5D72" w:rsidP="00BB5D72">
      <w:pPr>
        <w:pStyle w:val="Tekstpodstawowy"/>
        <w:ind w:right="-47"/>
        <w:jc w:val="both"/>
        <w:rPr>
          <w:rFonts w:ascii="Times New Roman" w:hAnsi="Times New Roman"/>
        </w:rPr>
      </w:pPr>
    </w:p>
    <w:p w14:paraId="506CE303" w14:textId="77777777" w:rsidR="00BB5D72" w:rsidRPr="00877B92" w:rsidRDefault="00BB5D72" w:rsidP="00BB5D72">
      <w:pPr>
        <w:pStyle w:val="Tekstpodstawowy"/>
        <w:ind w:right="-47"/>
        <w:jc w:val="center"/>
        <w:rPr>
          <w:rFonts w:ascii="Times New Roman" w:hAnsi="Times New Roman"/>
          <w:b/>
        </w:rPr>
      </w:pPr>
      <w:r w:rsidRPr="00877B92">
        <w:rPr>
          <w:rFonts w:ascii="Times New Roman" w:hAnsi="Times New Roman"/>
          <w:b/>
        </w:rPr>
        <w:t>§ 4</w:t>
      </w:r>
    </w:p>
    <w:p w14:paraId="7C4DC460" w14:textId="77777777" w:rsidR="00BB5D72" w:rsidRDefault="00BB5D72" w:rsidP="00BB5D72">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E73925B" w14:textId="77777777" w:rsidR="00BB5D72" w:rsidRDefault="00BB5D72" w:rsidP="00BB5D72">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2C29416" w14:textId="77777777" w:rsidR="00BB5D72" w:rsidRDefault="00BB5D72" w:rsidP="00BB5D72">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3DB7E077" w14:textId="77777777" w:rsidR="00BB5D72" w:rsidRPr="00593CEB" w:rsidRDefault="00BB5D72" w:rsidP="00BB5D72">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22B1237" w14:textId="77777777" w:rsidR="00BB5D72" w:rsidRDefault="00BB5D72" w:rsidP="00BB5D72">
      <w:pPr>
        <w:pStyle w:val="Tekstpodstawowy"/>
        <w:ind w:right="-47"/>
        <w:jc w:val="center"/>
        <w:rPr>
          <w:rFonts w:ascii="Times New Roman" w:hAnsi="Times New Roman"/>
        </w:rPr>
      </w:pPr>
    </w:p>
    <w:p w14:paraId="5966B1C7" w14:textId="77777777" w:rsidR="00BB5D72" w:rsidRPr="00877B92" w:rsidRDefault="00BB5D72" w:rsidP="00BB5D72">
      <w:pPr>
        <w:pStyle w:val="Tekstpodstawowy"/>
        <w:ind w:right="-47"/>
        <w:jc w:val="center"/>
        <w:rPr>
          <w:rFonts w:ascii="Times New Roman" w:hAnsi="Times New Roman"/>
          <w:b/>
        </w:rPr>
      </w:pPr>
      <w:r w:rsidRPr="00877B92">
        <w:rPr>
          <w:rFonts w:ascii="Times New Roman" w:hAnsi="Times New Roman"/>
          <w:b/>
        </w:rPr>
        <w:t>§ 5</w:t>
      </w:r>
    </w:p>
    <w:p w14:paraId="53BF0B6A" w14:textId="77777777" w:rsidR="00BB5D72" w:rsidRPr="00C53B52" w:rsidRDefault="00BB5D72" w:rsidP="00BB5D72">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325BF77" w14:textId="77777777" w:rsidR="00BB5D72" w:rsidRPr="00C53B52" w:rsidRDefault="00BB5D72" w:rsidP="00BB5D72">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A2F2FE4" w14:textId="77777777" w:rsidR="00BB5D72" w:rsidRPr="00C53B52" w:rsidRDefault="00BB5D72" w:rsidP="00BB5D72">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3F4D1ABD" w14:textId="77777777" w:rsidR="00BB5D72" w:rsidRPr="00C53B52" w:rsidRDefault="00BB5D72" w:rsidP="00BB5D72">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C07A77E" w14:textId="77777777" w:rsidR="00BB5D72" w:rsidRPr="00C53B52" w:rsidRDefault="00BB5D72" w:rsidP="00BB5D72">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1CB156A8" w14:textId="77777777" w:rsidR="00BB5D72" w:rsidRPr="00C53B52" w:rsidRDefault="00BB5D72" w:rsidP="00BB5D72">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5A562241" w14:textId="77777777" w:rsidR="00BB5D72" w:rsidRPr="00C53B52" w:rsidRDefault="00BB5D72" w:rsidP="00BB5D72">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356CEC6F" w14:textId="77777777" w:rsidR="00BB5D72" w:rsidRPr="00C53B52" w:rsidRDefault="00BB5D72" w:rsidP="00BB5D72">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2EB7297B" w14:textId="77777777" w:rsidR="00BB5D72" w:rsidRPr="00C53B52" w:rsidRDefault="00BB5D72" w:rsidP="00BB5D72">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43BF0E47" w14:textId="77777777" w:rsidR="00BB5D72" w:rsidRDefault="00BB5D72" w:rsidP="00BB5D72">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13939549" w14:textId="77777777" w:rsidR="00BB5D72" w:rsidRDefault="00BB5D72" w:rsidP="00BB5D72">
      <w:pPr>
        <w:pStyle w:val="Tekstpodstawowy"/>
        <w:ind w:right="-47"/>
        <w:jc w:val="center"/>
        <w:rPr>
          <w:rFonts w:ascii="Times New Roman" w:hAnsi="Times New Roman"/>
          <w:b/>
        </w:rPr>
      </w:pPr>
    </w:p>
    <w:p w14:paraId="1FD2BCAE" w14:textId="77777777" w:rsidR="00BB5D72" w:rsidRDefault="00BB5D72" w:rsidP="00BB5D72">
      <w:pPr>
        <w:pStyle w:val="Tekstpodstawowy"/>
        <w:ind w:right="-47"/>
        <w:jc w:val="center"/>
        <w:rPr>
          <w:rFonts w:ascii="Times New Roman" w:hAnsi="Times New Roman"/>
          <w:b/>
        </w:rPr>
      </w:pPr>
      <w:r w:rsidRPr="00877B92">
        <w:rPr>
          <w:rFonts w:ascii="Times New Roman" w:hAnsi="Times New Roman"/>
          <w:b/>
        </w:rPr>
        <w:t>§ 6</w:t>
      </w:r>
    </w:p>
    <w:p w14:paraId="729D2AA9" w14:textId="77777777" w:rsidR="00BB5D72" w:rsidRDefault="00BB5D72" w:rsidP="00BB5D72">
      <w:pPr>
        <w:pStyle w:val="Tekstpodstawowy"/>
        <w:ind w:right="-47"/>
        <w:jc w:val="center"/>
        <w:rPr>
          <w:rFonts w:ascii="Times New Roman" w:hAnsi="Times New Roman"/>
          <w:b/>
        </w:rPr>
      </w:pPr>
    </w:p>
    <w:p w14:paraId="127A923A" w14:textId="77777777" w:rsidR="00BB5D72" w:rsidRDefault="00BB5D72" w:rsidP="00BB5D72">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348863A" w14:textId="77777777" w:rsidR="00BB5D72" w:rsidRDefault="00BB5D72" w:rsidP="00BB5D72">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105219AB" w14:textId="77777777" w:rsidR="00BB5D72" w:rsidRDefault="00BB5D72" w:rsidP="00BB5D72">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8AF6A40" w14:textId="77777777" w:rsidR="00BB5D72" w:rsidRDefault="00BB5D72" w:rsidP="00BB5D72">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C8BDB6A" w14:textId="77777777" w:rsidR="00BB5D72" w:rsidRDefault="00BB5D72" w:rsidP="00BB5D72">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C6D33E5" w14:textId="77777777" w:rsidR="00BB5D72" w:rsidRPr="00877B92" w:rsidRDefault="00BB5D72" w:rsidP="00BB5D72">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46CAF7B" w14:textId="77777777" w:rsidR="00BB5D72" w:rsidRPr="003F1749" w:rsidRDefault="00BB5D72" w:rsidP="00BB5D72">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894F2FA" w14:textId="77777777" w:rsidR="00BB5D72" w:rsidRDefault="00BB5D72" w:rsidP="00BB5D72">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53A2CDF" w14:textId="77777777" w:rsidR="00BB5D72" w:rsidRDefault="00BB5D72" w:rsidP="00BB5D72">
      <w:pPr>
        <w:pStyle w:val="Tekstpodstawowy"/>
        <w:ind w:right="-47"/>
        <w:jc w:val="center"/>
        <w:rPr>
          <w:rFonts w:ascii="Times New Roman" w:hAnsi="Times New Roman"/>
        </w:rPr>
      </w:pPr>
    </w:p>
    <w:p w14:paraId="63D84EDC" w14:textId="77777777" w:rsidR="00BB5D72" w:rsidRPr="00877B92" w:rsidRDefault="00BB5D72" w:rsidP="00BB5D72">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C5644AE" w14:textId="77777777" w:rsidR="00BB5D72" w:rsidRPr="0043435F" w:rsidRDefault="00BB5D72" w:rsidP="00BB5D72">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495C398" w14:textId="77777777" w:rsidR="00BB5D72" w:rsidRPr="0043435F" w:rsidRDefault="00BB5D72" w:rsidP="00BB5D72">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07D65C6" w14:textId="77777777" w:rsidR="00BB5D72" w:rsidRPr="0043435F" w:rsidRDefault="00BB5D72" w:rsidP="00BB5D72">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5B648AC" w14:textId="77777777" w:rsidR="00BB5D72" w:rsidRPr="0043435F" w:rsidRDefault="00BB5D72" w:rsidP="00BB5D72">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6D0EF654" w14:textId="77777777" w:rsidR="00BB5D72" w:rsidRPr="0043435F" w:rsidRDefault="00BB5D72" w:rsidP="00BB5D72">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720CDA7E" w14:textId="77777777" w:rsidR="00BB5D72" w:rsidRPr="0043435F" w:rsidRDefault="00BB5D72" w:rsidP="00BB5D72">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5BB2A38E" w14:textId="77777777" w:rsidR="00BB5D72" w:rsidRPr="00144BE6" w:rsidRDefault="00BB5D72" w:rsidP="00BB5D72">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6F39660F" w14:textId="77777777" w:rsidR="00BB5D72" w:rsidRPr="0043435F" w:rsidRDefault="00BB5D72" w:rsidP="00BB5D72">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080D47BC" w14:textId="77777777" w:rsidR="00BB5D72" w:rsidRPr="0043435F" w:rsidRDefault="00BB5D72" w:rsidP="00BB5D72">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0085BB90" w14:textId="77777777" w:rsidR="00BB5D72" w:rsidRPr="0043435F" w:rsidRDefault="00BB5D72" w:rsidP="00BB5D72">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257922A2" w14:textId="77777777" w:rsidR="00BB5D72" w:rsidRPr="0043435F" w:rsidRDefault="00BB5D72" w:rsidP="00BB5D72">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33277D8" w14:textId="77777777" w:rsidR="00BB5D72" w:rsidRPr="0043435F" w:rsidRDefault="00BB5D72" w:rsidP="00BB5D72">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322C7A64" w14:textId="77777777" w:rsidR="00BB5D72" w:rsidRPr="0043435F" w:rsidRDefault="00BB5D72" w:rsidP="00BB5D72">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F601326" w14:textId="77777777" w:rsidR="00BB5D72" w:rsidRDefault="00BB5D72" w:rsidP="00BB5D72">
      <w:pPr>
        <w:pStyle w:val="Tekstpodstawowy"/>
        <w:ind w:left="284" w:right="-47"/>
        <w:jc w:val="both"/>
        <w:rPr>
          <w:rFonts w:ascii="Times New Roman" w:hAnsi="Times New Roman"/>
        </w:rPr>
      </w:pPr>
    </w:p>
    <w:p w14:paraId="53CB7F91" w14:textId="77777777" w:rsidR="00BB5D72" w:rsidRPr="00877B92" w:rsidRDefault="00BB5D72" w:rsidP="00BB5D72">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0E9CF58" w14:textId="77777777" w:rsidR="00BB5D72" w:rsidRDefault="00BB5D72" w:rsidP="00BB5D72">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4C42B7F" w14:textId="77777777" w:rsidR="00BB5D72" w:rsidRPr="00877B92" w:rsidRDefault="00BB5D72" w:rsidP="00BB5D72">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54C5A0BF" w14:textId="77777777" w:rsidR="00BB5D72" w:rsidRPr="009E7877" w:rsidRDefault="00BB5D72" w:rsidP="00BB5D72">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3CB491A9" w14:textId="77777777" w:rsidR="00BB5D72" w:rsidRPr="001E60D1" w:rsidRDefault="00BB5D72" w:rsidP="00BB5D72">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7644C4CD" w14:textId="77777777" w:rsidR="00BB5D72" w:rsidRDefault="00BB5D72" w:rsidP="00BB5D72">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473EE675" w14:textId="77777777" w:rsidR="00BB5D72" w:rsidRDefault="00BB5D72" w:rsidP="00BB5D72">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531BE541" w14:textId="77777777" w:rsidR="00BB5D72" w:rsidRPr="00267340" w:rsidRDefault="00BB5D72" w:rsidP="00BB5D72">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lastRenderedPageBreak/>
        <w:t xml:space="preserve">następstwem okoliczności leżących po stronie Zamawiającego lub przeszkodami dającymi się przypisać Zamawiającemu, </w:t>
      </w:r>
    </w:p>
    <w:p w14:paraId="7036C4C7" w14:textId="77777777" w:rsidR="00BB5D72" w:rsidRPr="00267340" w:rsidRDefault="00BB5D72" w:rsidP="00BB5D72">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00280227" w14:textId="77777777" w:rsidR="00BB5D72" w:rsidRPr="00267340" w:rsidRDefault="00BB5D72" w:rsidP="00BB5D72">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19E74F63" w14:textId="77777777" w:rsidR="00BB5D72" w:rsidRDefault="00BB5D72" w:rsidP="00BB5D72">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59DD4BCD" w14:textId="77777777" w:rsidR="00BB5D72" w:rsidRPr="009E7877" w:rsidRDefault="00BB5D72" w:rsidP="00BB5D72">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19B1E095" w14:textId="77777777" w:rsidR="00BB5D72" w:rsidRPr="009E7877" w:rsidRDefault="00BB5D72" w:rsidP="00BB5D72">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58016967" w14:textId="77777777" w:rsidR="00BB5D72" w:rsidRDefault="00BB5D72" w:rsidP="00BB5D72">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493573E0" w14:textId="77777777" w:rsidR="00BB5D72" w:rsidRPr="009E7877" w:rsidRDefault="00BB5D72" w:rsidP="00BB5D72">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2AB41F3" w14:textId="77777777" w:rsidR="00BB5D72" w:rsidRDefault="00BB5D72" w:rsidP="00BB5D72">
      <w:pPr>
        <w:pStyle w:val="Tekstpodstawowy"/>
        <w:ind w:right="-47"/>
        <w:rPr>
          <w:rFonts w:ascii="Times New Roman" w:hAnsi="Times New Roman"/>
        </w:rPr>
      </w:pPr>
    </w:p>
    <w:p w14:paraId="1F0DDE7F" w14:textId="77777777" w:rsidR="00BB5D72" w:rsidRPr="00877B92" w:rsidRDefault="00BB5D72" w:rsidP="00BB5D72">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721D7218" w14:textId="77777777" w:rsidR="00BB5D72" w:rsidRDefault="00BB5D72" w:rsidP="00BB5D72">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EAEF941" w14:textId="77777777" w:rsidR="00BB5D72" w:rsidRDefault="00BB5D72" w:rsidP="00BB5D72">
      <w:pPr>
        <w:pStyle w:val="Tekstpodstawowy"/>
        <w:ind w:right="-47"/>
        <w:jc w:val="center"/>
        <w:rPr>
          <w:rFonts w:ascii="Times New Roman" w:hAnsi="Times New Roman"/>
        </w:rPr>
      </w:pPr>
    </w:p>
    <w:p w14:paraId="499D1A3D" w14:textId="77777777" w:rsidR="00BB5D72" w:rsidRDefault="00BB5D72" w:rsidP="00BB5D72">
      <w:pPr>
        <w:pStyle w:val="Tekstpodstawowy"/>
        <w:ind w:right="-47"/>
        <w:jc w:val="center"/>
        <w:rPr>
          <w:rFonts w:ascii="Times New Roman" w:hAnsi="Times New Roman"/>
        </w:rPr>
      </w:pPr>
    </w:p>
    <w:p w14:paraId="2B047818" w14:textId="77777777" w:rsidR="00BB5D72" w:rsidRPr="00877B92" w:rsidRDefault="00BB5D72" w:rsidP="00BB5D72">
      <w:pPr>
        <w:pStyle w:val="Tekstpodstawowy"/>
        <w:ind w:right="-47"/>
        <w:jc w:val="center"/>
        <w:rPr>
          <w:b/>
        </w:rPr>
      </w:pPr>
      <w:r w:rsidRPr="00877B92">
        <w:rPr>
          <w:rFonts w:ascii="Times New Roman" w:hAnsi="Times New Roman"/>
          <w:b/>
        </w:rPr>
        <w:t>§1</w:t>
      </w:r>
      <w:r>
        <w:rPr>
          <w:rFonts w:ascii="Times New Roman" w:hAnsi="Times New Roman"/>
          <w:b/>
        </w:rPr>
        <w:t>2</w:t>
      </w:r>
    </w:p>
    <w:p w14:paraId="657FF3B4" w14:textId="77777777" w:rsidR="00BB5D72" w:rsidRDefault="00BB5D72" w:rsidP="00BB5D72">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8B52910" w14:textId="77777777" w:rsidR="00BB5D72" w:rsidRDefault="00BB5D72" w:rsidP="00BB5D72">
      <w:pPr>
        <w:pStyle w:val="NormalnyWeb"/>
        <w:jc w:val="both"/>
      </w:pPr>
      <w:r>
        <w:t xml:space="preserve">2. W razie wątpliwości, czy określona informacja stanowi tajemnicę Wykonawca zobowiązany jest zwrócić się w formie pisemnej do Zamawiającego o wyjaśnienie takiej wątpliwości. </w:t>
      </w:r>
    </w:p>
    <w:p w14:paraId="58F5417F" w14:textId="77777777" w:rsidR="00BB5D72" w:rsidRDefault="00BB5D72" w:rsidP="00BB5D72">
      <w:pPr>
        <w:pStyle w:val="NormalnyWeb"/>
        <w:jc w:val="both"/>
      </w:pPr>
      <w:r>
        <w:t xml:space="preserve">3. Wykonawca zobowiązuje się do wykorzystania uzyskanych, powyższych informacji jedynie w celu wykonania przedmiotu umowy. </w:t>
      </w:r>
    </w:p>
    <w:p w14:paraId="53DE9A8C" w14:textId="77777777" w:rsidR="00BB5D72" w:rsidRDefault="00BB5D72" w:rsidP="00BB5D72">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DDBDEE7" w14:textId="77777777" w:rsidR="00BB5D72" w:rsidRDefault="00BB5D72" w:rsidP="00BB5D72">
      <w:pPr>
        <w:pStyle w:val="NormalnyWeb"/>
        <w:jc w:val="both"/>
      </w:pPr>
      <w:r>
        <w:t>5. Powyższe przepisy nie będą miały zastosowania wobec informacji powszechnie znanych lub opublikowanych oraz w przypadku żądania ich ujawnienia przez uprawniony organ.</w:t>
      </w:r>
    </w:p>
    <w:p w14:paraId="170308EE" w14:textId="77777777" w:rsidR="00BB5D72" w:rsidRDefault="00BB5D72" w:rsidP="00BB5D72">
      <w:pPr>
        <w:pStyle w:val="Tekstpodstawowy"/>
        <w:ind w:right="-47"/>
        <w:jc w:val="both"/>
        <w:rPr>
          <w:rFonts w:ascii="Times New Roman" w:hAnsi="Times New Roman"/>
        </w:rPr>
      </w:pPr>
    </w:p>
    <w:p w14:paraId="6A7A5119" w14:textId="77777777" w:rsidR="00BB5D72" w:rsidRPr="00877B92" w:rsidRDefault="00BB5D72" w:rsidP="00BB5D72">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71862696" w14:textId="77777777" w:rsidR="00BB5D72" w:rsidRDefault="00BB5D72" w:rsidP="00BB5D72">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2834805" w14:textId="77777777" w:rsidR="00BB5D72" w:rsidRDefault="00BB5D72" w:rsidP="00BB5D72">
      <w:pPr>
        <w:pStyle w:val="Tekstpodstawowy"/>
        <w:ind w:right="-47"/>
        <w:jc w:val="both"/>
        <w:rPr>
          <w:rFonts w:ascii="Times New Roman" w:hAnsi="Times New Roman"/>
        </w:rPr>
      </w:pPr>
    </w:p>
    <w:p w14:paraId="416EC7A6" w14:textId="77777777" w:rsidR="00BB5D72" w:rsidRPr="00877B92" w:rsidRDefault="00BB5D72" w:rsidP="00BB5D72">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51EE115B" w14:textId="77777777" w:rsidR="00BB5D72" w:rsidRDefault="00BB5D72" w:rsidP="00BB5D72">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51CB909" w14:textId="77777777" w:rsidR="00BB5D72" w:rsidRDefault="00BB5D72" w:rsidP="00BB5D72">
      <w:pPr>
        <w:pStyle w:val="Tekstpodstawowy"/>
        <w:ind w:right="-47"/>
        <w:jc w:val="both"/>
        <w:rPr>
          <w:rFonts w:ascii="Times New Roman" w:hAnsi="Times New Roman"/>
        </w:rPr>
      </w:pPr>
    </w:p>
    <w:p w14:paraId="29F3541B" w14:textId="77777777" w:rsidR="00BB5D72" w:rsidRPr="00877B92" w:rsidRDefault="00BB5D72" w:rsidP="00BB5D72">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76EE4E5F" w14:textId="77777777" w:rsidR="00BB5D72" w:rsidRPr="004F0507" w:rsidRDefault="00BB5D72" w:rsidP="00BB5D72">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F41860D" w14:textId="77777777" w:rsidR="00BB5D72" w:rsidRDefault="00BB5D72" w:rsidP="00BB5D72">
      <w:pPr>
        <w:pStyle w:val="Tekstpodstawowy2"/>
        <w:spacing w:line="240" w:lineRule="auto"/>
        <w:ind w:right="-47"/>
      </w:pPr>
    </w:p>
    <w:p w14:paraId="7FC07E28" w14:textId="77777777" w:rsidR="00BB5D72" w:rsidRPr="004F0507" w:rsidRDefault="00BB5D72" w:rsidP="00BB5D72">
      <w:pPr>
        <w:pStyle w:val="Tekstpodstawowy2"/>
        <w:spacing w:line="240" w:lineRule="auto"/>
        <w:ind w:right="-47"/>
        <w:rPr>
          <w:b/>
          <w:sz w:val="24"/>
        </w:rPr>
      </w:pPr>
      <w:r>
        <w:rPr>
          <w:b/>
          <w:sz w:val="24"/>
        </w:rPr>
        <w:t xml:space="preserve">      </w:t>
      </w:r>
      <w:r w:rsidRPr="004F0507">
        <w:rPr>
          <w:b/>
          <w:sz w:val="24"/>
        </w:rPr>
        <w:t>Za Sprzedawcę                                                                                   Za Kupującego</w:t>
      </w:r>
    </w:p>
    <w:p w14:paraId="16B4B1C8" w14:textId="77777777" w:rsidR="00BB5D72" w:rsidRPr="000936CA" w:rsidRDefault="00BB5D72" w:rsidP="00BB5D72">
      <w:pPr>
        <w:rPr>
          <w:lang w:val="pl-PL"/>
        </w:rPr>
      </w:pPr>
    </w:p>
    <w:p w14:paraId="2D14F2D7" w14:textId="77777777" w:rsidR="00BB5D72" w:rsidRDefault="00BB5D72" w:rsidP="00BB5D72">
      <w:pPr>
        <w:pStyle w:val="Zwykytekst"/>
        <w:rPr>
          <w:lang w:val="pl-PL"/>
        </w:rPr>
      </w:pPr>
    </w:p>
    <w:p w14:paraId="17B4E9E4" w14:textId="77777777" w:rsidR="00BB5D72" w:rsidRDefault="00BB5D72" w:rsidP="00BB5D72">
      <w:pPr>
        <w:pStyle w:val="Zwykytekst"/>
        <w:rPr>
          <w:lang w:val="pl-PL"/>
        </w:rPr>
      </w:pPr>
    </w:p>
    <w:p w14:paraId="127D83C2" w14:textId="77777777" w:rsidR="00BB5D72" w:rsidRDefault="00BB5D72" w:rsidP="00BB5D72">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434583B" w14:textId="77777777" w:rsidR="00BB5D72" w:rsidRPr="00496551" w:rsidRDefault="00BB5D72" w:rsidP="00BB5D72">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729B676" w14:textId="77777777" w:rsidR="00BB5D72" w:rsidRPr="00496551" w:rsidRDefault="00BB5D72" w:rsidP="00BB5D72">
      <w:pPr>
        <w:pStyle w:val="Zwykytekst"/>
        <w:rPr>
          <w:rFonts w:ascii="Times New Roman" w:hAnsi="Times New Roman" w:cs="Times New Roman"/>
          <w:sz w:val="16"/>
          <w:szCs w:val="16"/>
          <w:lang w:val="pl-PL"/>
        </w:rPr>
      </w:pPr>
    </w:p>
    <w:p w14:paraId="36499D6B" w14:textId="77777777" w:rsidR="00BB5D72" w:rsidRPr="00496551" w:rsidRDefault="00BB5D72" w:rsidP="00BB5D72">
      <w:pPr>
        <w:pStyle w:val="Zwykytekst"/>
        <w:rPr>
          <w:sz w:val="16"/>
          <w:szCs w:val="16"/>
          <w:lang w:val="pl-PL"/>
        </w:rPr>
      </w:pPr>
    </w:p>
    <w:p w14:paraId="4128CF76" w14:textId="77777777" w:rsidR="00BB5D72" w:rsidRPr="00877B92" w:rsidRDefault="00BB5D72" w:rsidP="00BB5D72">
      <w:pPr>
        <w:rPr>
          <w:lang w:val="pl-PL"/>
        </w:rPr>
      </w:pPr>
    </w:p>
    <w:p w14:paraId="55ABC78B" w14:textId="77777777" w:rsidR="00BB5D72" w:rsidRPr="009F4C3D" w:rsidRDefault="00BB5D72" w:rsidP="00BB5D72">
      <w:pPr>
        <w:rPr>
          <w:lang w:val="pl-PL"/>
        </w:rPr>
      </w:pPr>
    </w:p>
    <w:p w14:paraId="3A130BFE" w14:textId="77777777" w:rsidR="00BB5D72" w:rsidRPr="00577100" w:rsidRDefault="00BB5D72" w:rsidP="00BB5D72">
      <w:pPr>
        <w:rPr>
          <w:lang w:val="pl-PL"/>
        </w:rPr>
      </w:pPr>
    </w:p>
    <w:p w14:paraId="07BFE9B7" w14:textId="77777777" w:rsidR="00BB5D72" w:rsidRPr="00037806" w:rsidRDefault="00BB5D72" w:rsidP="00BB5D72">
      <w:pPr>
        <w:rPr>
          <w:lang w:val="pl-PL"/>
        </w:rPr>
      </w:pPr>
    </w:p>
    <w:p w14:paraId="6875CE2C" w14:textId="77777777" w:rsidR="00BB5D72" w:rsidRPr="00037806" w:rsidRDefault="00BB5D72" w:rsidP="00BB5D72">
      <w:pPr>
        <w:rPr>
          <w:lang w:val="pl-PL"/>
        </w:rPr>
      </w:pPr>
    </w:p>
    <w:p w14:paraId="13845219" w14:textId="77777777" w:rsidR="00496551" w:rsidRPr="00BB5D72" w:rsidRDefault="00496551" w:rsidP="00123DF0">
      <w:pPr>
        <w:rPr>
          <w:lang w:val="pl-PL"/>
        </w:rPr>
      </w:pPr>
    </w:p>
    <w:sectPr w:rsidR="00496551" w:rsidRPr="00BB5D72">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CA98A" w14:textId="77777777" w:rsidR="007E181A" w:rsidRDefault="007E181A">
      <w:r>
        <w:separator/>
      </w:r>
    </w:p>
  </w:endnote>
  <w:endnote w:type="continuationSeparator" w:id="0">
    <w:p w14:paraId="212D1F5E" w14:textId="77777777" w:rsidR="007E181A" w:rsidRDefault="007E1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CBFBE" w14:textId="77777777" w:rsidR="00BB5D72" w:rsidRDefault="00BB5D72">
    <w:pPr>
      <w:pStyle w:val="Stopka"/>
      <w:jc w:val="right"/>
    </w:pPr>
    <w:r>
      <w:fldChar w:fldCharType="begin"/>
    </w:r>
    <w:r>
      <w:instrText>PAGE   \* MERGEFORMAT</w:instrText>
    </w:r>
    <w:r>
      <w:fldChar w:fldCharType="separate"/>
    </w:r>
    <w:r>
      <w:rPr>
        <w:lang w:val="pl-PL"/>
      </w:rPr>
      <w:t>2</w:t>
    </w:r>
    <w:r>
      <w:fldChar w:fldCharType="end"/>
    </w:r>
  </w:p>
  <w:p w14:paraId="78D24AD0"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7F2BD" w14:textId="77777777" w:rsidR="007E181A" w:rsidRDefault="007E181A">
      <w:r>
        <w:separator/>
      </w:r>
    </w:p>
  </w:footnote>
  <w:footnote w:type="continuationSeparator" w:id="0">
    <w:p w14:paraId="0D7BE73F" w14:textId="77777777" w:rsidR="007E181A" w:rsidRDefault="007E1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308B9"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181A"/>
    <w:rsid w:val="000033EA"/>
    <w:rsid w:val="0002467C"/>
    <w:rsid w:val="00040A7A"/>
    <w:rsid w:val="000936CA"/>
    <w:rsid w:val="00097182"/>
    <w:rsid w:val="000B1A00"/>
    <w:rsid w:val="000C0F66"/>
    <w:rsid w:val="00123DF0"/>
    <w:rsid w:val="001764D4"/>
    <w:rsid w:val="001F341B"/>
    <w:rsid w:val="002430FD"/>
    <w:rsid w:val="00267340"/>
    <w:rsid w:val="00275C59"/>
    <w:rsid w:val="00337165"/>
    <w:rsid w:val="003974EB"/>
    <w:rsid w:val="003C6167"/>
    <w:rsid w:val="003F1749"/>
    <w:rsid w:val="00496551"/>
    <w:rsid w:val="004C4EC3"/>
    <w:rsid w:val="00512FD2"/>
    <w:rsid w:val="00523F87"/>
    <w:rsid w:val="00531828"/>
    <w:rsid w:val="00593CEB"/>
    <w:rsid w:val="005C6D38"/>
    <w:rsid w:val="005D2104"/>
    <w:rsid w:val="00614C95"/>
    <w:rsid w:val="00660027"/>
    <w:rsid w:val="0069339E"/>
    <w:rsid w:val="006F51B5"/>
    <w:rsid w:val="006F7905"/>
    <w:rsid w:val="00714F51"/>
    <w:rsid w:val="00731F6E"/>
    <w:rsid w:val="007A2EF1"/>
    <w:rsid w:val="007B00D4"/>
    <w:rsid w:val="007D703B"/>
    <w:rsid w:val="007E181A"/>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B5D72"/>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90CA3"/>
  <w15:chartTrackingRefBased/>
  <w15:docId w15:val="{E592C201-2608-4B95-9FEF-5DCDD293E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5D72"/>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BB5D72"/>
    <w:rPr>
      <w:rFonts w:ascii="Courier New" w:hAnsi="Courier New" w:cs="Courier New"/>
      <w:lang w:val="en-US"/>
    </w:rPr>
  </w:style>
  <w:style w:type="character" w:customStyle="1" w:styleId="Tekstpodstawowy2Znak">
    <w:name w:val="Tekst podstawowy 2 Znak"/>
    <w:basedOn w:val="Domylnaczcionkaakapitu"/>
    <w:link w:val="Tekstpodstawowy2"/>
    <w:rsid w:val="00BB5D72"/>
  </w:style>
  <w:style w:type="character" w:customStyle="1" w:styleId="StopkaZnak">
    <w:name w:val="Stopka Znak"/>
    <w:link w:val="Stopka"/>
    <w:uiPriority w:val="99"/>
    <w:rsid w:val="00BB5D7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2065</Words>
  <Characters>12391</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2021-05-26T11:44:00Z</cp:lastPrinted>
  <dcterms:created xsi:type="dcterms:W3CDTF">2021-05-26T11:45:00Z</dcterms:created>
  <dcterms:modified xsi:type="dcterms:W3CDTF">2021-05-26T11:45:00Z</dcterms:modified>
</cp:coreProperties>
</file>