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8170D" w14:textId="77777777" w:rsidR="005C6555" w:rsidRPr="00240E71" w:rsidRDefault="003F603D" w:rsidP="005C6555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2D3A14AE">
          <v:roundrect id="_x0000_s1026" style="position:absolute;left:0;text-align:left;margin-left:-25.5pt;margin-top:-13.15pt;width:162pt;height:1in;z-index:251659264" arcsize="10923f"/>
        </w:pict>
      </w:r>
      <w:r w:rsidR="005C6555">
        <w:rPr>
          <w:b w:val="0"/>
          <w:sz w:val="22"/>
          <w:szCs w:val="22"/>
        </w:rPr>
        <w:tab/>
      </w:r>
      <w:r w:rsidR="005C6555">
        <w:rPr>
          <w:b w:val="0"/>
          <w:sz w:val="22"/>
          <w:szCs w:val="22"/>
        </w:rPr>
        <w:tab/>
      </w:r>
      <w:r w:rsidR="005C6555">
        <w:rPr>
          <w:b w:val="0"/>
          <w:sz w:val="22"/>
          <w:szCs w:val="22"/>
        </w:rPr>
        <w:tab/>
      </w:r>
      <w:r w:rsidR="005C6555">
        <w:rPr>
          <w:b w:val="0"/>
          <w:sz w:val="22"/>
          <w:szCs w:val="22"/>
        </w:rPr>
        <w:tab/>
      </w:r>
      <w:r w:rsidR="005C6555">
        <w:rPr>
          <w:b w:val="0"/>
          <w:sz w:val="22"/>
          <w:szCs w:val="22"/>
        </w:rPr>
        <w:tab/>
      </w:r>
      <w:r w:rsidR="005C6555">
        <w:rPr>
          <w:b w:val="0"/>
          <w:sz w:val="22"/>
          <w:szCs w:val="22"/>
        </w:rPr>
        <w:tab/>
      </w:r>
      <w:r w:rsidR="005C6555">
        <w:rPr>
          <w:b w:val="0"/>
          <w:sz w:val="22"/>
          <w:szCs w:val="22"/>
        </w:rPr>
        <w:tab/>
      </w:r>
      <w:r w:rsidR="005C6555" w:rsidRPr="004C278E">
        <w:rPr>
          <w:rFonts w:ascii="Times New Roman" w:hAnsi="Times New Roman"/>
        </w:rPr>
        <w:t xml:space="preserve">Załącznik nr </w:t>
      </w:r>
      <w:r w:rsidR="005C6555">
        <w:rPr>
          <w:rFonts w:ascii="Times New Roman" w:hAnsi="Times New Roman"/>
        </w:rPr>
        <w:t>1</w:t>
      </w:r>
    </w:p>
    <w:p w14:paraId="0AD91E46" w14:textId="77777777" w:rsidR="005C6555" w:rsidRDefault="005C6555" w:rsidP="005C6555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66B2105" w14:textId="77777777" w:rsidR="005C6555" w:rsidRPr="0022732C" w:rsidRDefault="005C6555" w:rsidP="005C655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6DEA27F" w14:textId="77777777" w:rsidR="005C6555" w:rsidRDefault="005C6555" w:rsidP="005C655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60CA844" w14:textId="77777777" w:rsidR="005C6555" w:rsidRPr="0022732C" w:rsidRDefault="005C6555" w:rsidP="005C655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EA03981" w14:textId="77777777" w:rsidR="005C6555" w:rsidRPr="0022732C" w:rsidRDefault="005C6555" w:rsidP="005C655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3CAECFE" w14:textId="77777777" w:rsidR="005C6555" w:rsidRPr="0022732C" w:rsidRDefault="005C6555" w:rsidP="005C655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AF2B206" w14:textId="77777777" w:rsidR="005C6555" w:rsidRPr="0022732C" w:rsidRDefault="005C6555" w:rsidP="005C655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BA483A5" w14:textId="77777777" w:rsidR="005C6555" w:rsidRPr="0022732C" w:rsidRDefault="005C6555" w:rsidP="005C655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615B2742" w14:textId="77777777" w:rsidR="005C6555" w:rsidRPr="0022732C" w:rsidRDefault="005C6555" w:rsidP="005C655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00FDF269" w14:textId="77777777" w:rsidR="005C6555" w:rsidRPr="0022732C" w:rsidRDefault="005C6555" w:rsidP="005C655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9495B0C" w14:textId="77777777" w:rsidR="005C6555" w:rsidRPr="0022732C" w:rsidRDefault="005C6555" w:rsidP="005C655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E3697F9" w14:textId="77777777" w:rsidR="005C6555" w:rsidRPr="0022732C" w:rsidRDefault="005C6555" w:rsidP="005C655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F713524" w14:textId="77777777" w:rsidR="005C6555" w:rsidRDefault="005C6555" w:rsidP="005C6555">
      <w:pPr>
        <w:spacing w:line="360" w:lineRule="auto"/>
      </w:pPr>
      <w:r>
        <w:t>Do: Nazwa i siedziba Zamawiającego:</w:t>
      </w:r>
    </w:p>
    <w:p w14:paraId="051063BF" w14:textId="77777777" w:rsidR="005C6555" w:rsidRPr="00C44BB7" w:rsidRDefault="005C6555" w:rsidP="005C6555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60CF5CAB" w14:textId="77777777" w:rsidR="005C6555" w:rsidRPr="00C44BB7" w:rsidRDefault="005C6555" w:rsidP="005C6555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0E22F480" w14:textId="77777777" w:rsidR="005C6555" w:rsidRDefault="005C6555" w:rsidP="005C6555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6E0A86F3" w14:textId="77777777" w:rsidR="005C6555" w:rsidRDefault="005C6555" w:rsidP="005C6555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24E7F7D0" w14:textId="77777777" w:rsidR="005C6555" w:rsidRDefault="005C6555" w:rsidP="005C6555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721AB0D0" w14:textId="77777777" w:rsidR="005C6555" w:rsidRDefault="005C6555" w:rsidP="005C6555">
      <w:pPr>
        <w:ind w:firstLine="3969"/>
        <w:rPr>
          <w:b/>
        </w:rPr>
      </w:pPr>
    </w:p>
    <w:p w14:paraId="04FE1BFE" w14:textId="6FF68EBD" w:rsidR="005C6555" w:rsidRDefault="005C6555" w:rsidP="005C6555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13D89" w:rsidRPr="00613D89">
        <w:rPr>
          <w:b/>
        </w:rPr>
        <w:t xml:space="preserve">Dostawa wyposażenia multimedialnego </w:t>
      </w:r>
      <w:proofErr w:type="spellStart"/>
      <w:r w:rsidR="00613D89" w:rsidRPr="00613D89">
        <w:rPr>
          <w:b/>
        </w:rPr>
        <w:t>sal</w:t>
      </w:r>
      <w:proofErr w:type="spellEnd"/>
      <w:r w:rsidR="00613D89" w:rsidRPr="00613D89">
        <w:rPr>
          <w:b/>
        </w:rPr>
        <w:t xml:space="preserve"> dydaktycznych Wydziału Odlewnictwa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 w:rsidR="00613D89">
        <w:rPr>
          <w:b/>
          <w:sz w:val="26"/>
        </w:rPr>
        <w:t>1</w:t>
      </w:r>
      <w:r>
        <w:rPr>
          <w:b/>
          <w:sz w:val="26"/>
        </w:rPr>
        <w:t>8</w:t>
      </w:r>
      <w:r w:rsidR="00613D89">
        <w:rPr>
          <w:b/>
          <w:sz w:val="26"/>
        </w:rPr>
        <w:t>8</w:t>
      </w:r>
      <w:r>
        <w:rPr>
          <w:b/>
          <w:sz w:val="26"/>
        </w:rPr>
        <w:t xml:space="preserve">/21 </w:t>
      </w:r>
      <w:r>
        <w:t xml:space="preserve">oferuję realizację przedmiotu zamówienia, zgodnie </w:t>
      </w:r>
      <w:r w:rsidR="00613D89">
        <w:br/>
      </w:r>
      <w:r>
        <w:t>z zasadami określonymi w specyfikacji istotnych warunków zamówienia.</w:t>
      </w:r>
    </w:p>
    <w:tbl>
      <w:tblPr>
        <w:tblW w:w="1003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2461"/>
        <w:gridCol w:w="1843"/>
        <w:gridCol w:w="567"/>
        <w:gridCol w:w="1276"/>
        <w:gridCol w:w="1134"/>
        <w:gridCol w:w="657"/>
        <w:gridCol w:w="1559"/>
        <w:gridCol w:w="13"/>
      </w:tblGrid>
      <w:tr w:rsidR="005C6555" w14:paraId="0F1C402D" w14:textId="77777777" w:rsidTr="000F301E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3849FA4" w14:textId="77777777" w:rsidR="005C6555" w:rsidRDefault="005C6555" w:rsidP="000F30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1ED0B2E" w14:textId="77777777" w:rsidR="005C6555" w:rsidRDefault="005C6555" w:rsidP="000F301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DD2AAD1" w14:textId="77777777" w:rsidR="005C6555" w:rsidRPr="00FD3F61" w:rsidRDefault="005C6555" w:rsidP="000F301E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45EFFC3A" w14:textId="77777777" w:rsidR="005C6555" w:rsidRDefault="005C6555" w:rsidP="000F301E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2AC10EB" w14:textId="77777777" w:rsidR="005C6555" w:rsidRDefault="005C6555" w:rsidP="000F301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E11C4AA" w14:textId="77777777" w:rsidR="005C6555" w:rsidRDefault="005C6555" w:rsidP="000F301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AB27790" w14:textId="77777777" w:rsidR="005C6555" w:rsidRDefault="005C6555" w:rsidP="000F301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3BA1A5EE" w14:textId="77777777" w:rsidR="005C6555" w:rsidRDefault="005C6555" w:rsidP="000F301E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3677467" w14:textId="77777777" w:rsidR="005C6555" w:rsidRDefault="005C6555" w:rsidP="000F301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72E95E32" w14:textId="77777777" w:rsidR="005C6555" w:rsidRDefault="005C6555" w:rsidP="000F30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CF88A4" w14:textId="77777777" w:rsidR="005C6555" w:rsidRDefault="005C6555" w:rsidP="000F301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1DB9EBC0" w14:textId="77777777" w:rsidR="005C6555" w:rsidRDefault="005C6555" w:rsidP="000F30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0095D515" w14:textId="77777777" w:rsidR="005C6555" w:rsidRDefault="005C6555" w:rsidP="000F301E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5C6555" w14:paraId="44B73DFD" w14:textId="77777777" w:rsidTr="000F301E">
        <w:trPr>
          <w:trHeight w:val="234"/>
        </w:trPr>
        <w:tc>
          <w:tcPr>
            <w:tcW w:w="521" w:type="dxa"/>
            <w:tcBorders>
              <w:left w:val="single" w:sz="12" w:space="0" w:color="auto"/>
              <w:bottom w:val="single" w:sz="12" w:space="0" w:color="auto"/>
            </w:tcBorders>
          </w:tcPr>
          <w:p w14:paraId="49D6C502" w14:textId="77777777" w:rsidR="005C6555" w:rsidRDefault="005C6555" w:rsidP="000F301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1" w:type="dxa"/>
            <w:tcBorders>
              <w:bottom w:val="single" w:sz="12" w:space="0" w:color="auto"/>
            </w:tcBorders>
          </w:tcPr>
          <w:p w14:paraId="4F50A7B8" w14:textId="77777777" w:rsidR="005C6555" w:rsidRDefault="005C6555" w:rsidP="000F301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643F12A9" w14:textId="77777777" w:rsidR="005C6555" w:rsidRDefault="005C6555" w:rsidP="000F301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62BBCEE9" w14:textId="77777777" w:rsidR="005C6555" w:rsidRDefault="005C6555" w:rsidP="000F301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59FDA19A" w14:textId="77777777" w:rsidR="005C6555" w:rsidRDefault="005C6555" w:rsidP="000F301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722D6C6E" w14:textId="77777777" w:rsidR="005C6555" w:rsidRDefault="005C6555" w:rsidP="000F301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bottom w:val="single" w:sz="12" w:space="0" w:color="auto"/>
              <w:right w:val="single" w:sz="12" w:space="0" w:color="auto"/>
            </w:tcBorders>
          </w:tcPr>
          <w:p w14:paraId="53A5AFD8" w14:textId="77777777" w:rsidR="005C6555" w:rsidRDefault="005C6555" w:rsidP="000F301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57E34A" w14:textId="77777777" w:rsidR="005C6555" w:rsidRDefault="005C6555" w:rsidP="000F301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5C6555" w:rsidRPr="00C44251" w14:paraId="3E3D4E1C" w14:textId="77777777" w:rsidTr="000F301E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4D1DDEA" w14:textId="77777777" w:rsidR="005C6555" w:rsidRPr="008F4E0A" w:rsidRDefault="005C6555" w:rsidP="000F301E">
            <w:pPr>
              <w:ind w:right="-71"/>
              <w:jc w:val="center"/>
              <w:rPr>
                <w:sz w:val="16"/>
                <w:szCs w:val="16"/>
              </w:rPr>
            </w:pPr>
          </w:p>
          <w:p w14:paraId="423B2D07" w14:textId="77777777" w:rsidR="005C6555" w:rsidRPr="008F4E0A" w:rsidRDefault="005C6555" w:rsidP="000F301E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1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733B4945" w14:textId="2BDF4092" w:rsidR="005C6555" w:rsidRPr="00C902CC" w:rsidRDefault="00613D89" w:rsidP="000F301E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Rzutnik multimedialny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4476D334" w14:textId="77777777" w:rsidR="005C6555" w:rsidRPr="00855ACF" w:rsidRDefault="005C6555" w:rsidP="000F301E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1D91448A" w14:textId="79FC1FDC" w:rsidR="005C6555" w:rsidRPr="00C44251" w:rsidRDefault="00613D89" w:rsidP="000F301E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szt.</w:t>
            </w:r>
            <w:r w:rsidR="005C6555" w:rsidRPr="00C44251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68FF2305" w14:textId="77777777" w:rsidR="005C6555" w:rsidRPr="00C44251" w:rsidRDefault="005C6555" w:rsidP="000F30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1EEF5C32" w14:textId="77777777" w:rsidR="005C6555" w:rsidRPr="00C44251" w:rsidRDefault="005C6555" w:rsidP="000F30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5FB0BAC9" w14:textId="77777777" w:rsidR="005C6555" w:rsidRPr="00C44251" w:rsidRDefault="005C6555" w:rsidP="000F30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9FA9BF2" w14:textId="77777777" w:rsidR="005C6555" w:rsidRPr="00C44251" w:rsidRDefault="005C6555" w:rsidP="000F301E">
            <w:pPr>
              <w:ind w:right="425"/>
              <w:rPr>
                <w:sz w:val="16"/>
                <w:szCs w:val="16"/>
              </w:rPr>
            </w:pPr>
          </w:p>
        </w:tc>
      </w:tr>
      <w:tr w:rsidR="005C6555" w14:paraId="03D20737" w14:textId="77777777" w:rsidTr="000F301E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50EA4EAE" w14:textId="77777777" w:rsidR="005C6555" w:rsidRPr="008F4E0A" w:rsidRDefault="005C6555" w:rsidP="000F301E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2</w:t>
            </w:r>
          </w:p>
        </w:tc>
        <w:tc>
          <w:tcPr>
            <w:tcW w:w="2461" w:type="dxa"/>
            <w:vAlign w:val="center"/>
          </w:tcPr>
          <w:p w14:paraId="47D94021" w14:textId="416EA950" w:rsidR="005C6555" w:rsidRPr="009E10BA" w:rsidRDefault="00613D89" w:rsidP="000F301E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Tablica interaktywna multimedialna z rzutnikiem</w:t>
            </w:r>
          </w:p>
        </w:tc>
        <w:tc>
          <w:tcPr>
            <w:tcW w:w="1843" w:type="dxa"/>
          </w:tcPr>
          <w:p w14:paraId="747E006F" w14:textId="77777777" w:rsidR="005C6555" w:rsidRPr="00C44251" w:rsidRDefault="005C6555" w:rsidP="000F30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0E3A959" w14:textId="4E220D42" w:rsidR="005C6555" w:rsidRDefault="00613D89" w:rsidP="000F301E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5C6555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6" w:type="dxa"/>
          </w:tcPr>
          <w:p w14:paraId="58E47B18" w14:textId="77777777" w:rsidR="005C6555" w:rsidRDefault="005C6555" w:rsidP="000F301E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505337A9" w14:textId="77777777" w:rsidR="005C6555" w:rsidRDefault="005C6555" w:rsidP="000F301E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238B3679" w14:textId="77777777" w:rsidR="005C6555" w:rsidRDefault="005C6555" w:rsidP="000F301E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2EB57EE6" w14:textId="77777777" w:rsidR="005C6555" w:rsidRDefault="005C6555" w:rsidP="000F301E">
            <w:pPr>
              <w:ind w:right="425"/>
              <w:rPr>
                <w:sz w:val="22"/>
              </w:rPr>
            </w:pPr>
          </w:p>
        </w:tc>
      </w:tr>
      <w:tr w:rsidR="005C6555" w14:paraId="123A324F" w14:textId="77777777" w:rsidTr="000F301E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2B6B6B4D" w14:textId="77777777" w:rsidR="005C6555" w:rsidRPr="008F4E0A" w:rsidRDefault="005C6555" w:rsidP="000F301E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3</w:t>
            </w:r>
          </w:p>
        </w:tc>
        <w:tc>
          <w:tcPr>
            <w:tcW w:w="2461" w:type="dxa"/>
            <w:vAlign w:val="center"/>
          </w:tcPr>
          <w:p w14:paraId="530023CA" w14:textId="0A59BB52" w:rsidR="005C6555" w:rsidRPr="009E10BA" w:rsidRDefault="00613D89" w:rsidP="000F301E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Wielkoformatowy monitor</w:t>
            </w:r>
          </w:p>
        </w:tc>
        <w:tc>
          <w:tcPr>
            <w:tcW w:w="1843" w:type="dxa"/>
          </w:tcPr>
          <w:p w14:paraId="4769ECC6" w14:textId="77777777" w:rsidR="005C6555" w:rsidRPr="00C44251" w:rsidRDefault="005C6555" w:rsidP="000F30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5AD5374" w14:textId="77777777" w:rsidR="005C6555" w:rsidRDefault="005C6555" w:rsidP="000F301E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256755B8" w14:textId="77777777" w:rsidR="005C6555" w:rsidRDefault="005C6555" w:rsidP="000F301E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08503FC0" w14:textId="77777777" w:rsidR="005C6555" w:rsidRDefault="005C6555" w:rsidP="000F301E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09AA5C4E" w14:textId="77777777" w:rsidR="005C6555" w:rsidRDefault="005C6555" w:rsidP="000F301E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7A3CE9C" w14:textId="77777777" w:rsidR="005C6555" w:rsidRDefault="005C6555" w:rsidP="000F301E">
            <w:pPr>
              <w:ind w:right="425"/>
              <w:rPr>
                <w:sz w:val="22"/>
              </w:rPr>
            </w:pPr>
          </w:p>
        </w:tc>
      </w:tr>
      <w:tr w:rsidR="005C6555" w14:paraId="27946924" w14:textId="77777777" w:rsidTr="000F301E">
        <w:trPr>
          <w:gridAfter w:val="1"/>
          <w:wAfter w:w="13" w:type="dxa"/>
          <w:trHeight w:val="163"/>
        </w:trPr>
        <w:tc>
          <w:tcPr>
            <w:tcW w:w="845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67346F7A" w14:textId="77777777" w:rsidR="005C6555" w:rsidRPr="00BF11F0" w:rsidRDefault="005C6555" w:rsidP="000F301E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61A5900F" w14:textId="77777777" w:rsidR="005C6555" w:rsidRDefault="005C6555" w:rsidP="000F301E">
            <w:pPr>
              <w:ind w:right="425"/>
              <w:rPr>
                <w:sz w:val="22"/>
              </w:rPr>
            </w:pPr>
          </w:p>
        </w:tc>
      </w:tr>
    </w:tbl>
    <w:p w14:paraId="03924DD1" w14:textId="77777777" w:rsidR="005C6555" w:rsidRPr="00FB1B4F" w:rsidRDefault="005C6555" w:rsidP="005C6555">
      <w:pPr>
        <w:widowControl w:val="0"/>
        <w:ind w:right="1"/>
        <w:jc w:val="both"/>
        <w:rPr>
          <w:b/>
          <w:sz w:val="20"/>
        </w:rPr>
      </w:pPr>
    </w:p>
    <w:p w14:paraId="1EC00632" w14:textId="77777777" w:rsidR="005C6555" w:rsidRPr="00FB1B4F" w:rsidRDefault="005C6555" w:rsidP="005C6555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47BA79A4" w14:textId="77777777" w:rsidR="005C6555" w:rsidRPr="00FB1B4F" w:rsidRDefault="005C6555" w:rsidP="005C6555">
      <w:pPr>
        <w:widowControl w:val="0"/>
        <w:ind w:right="1"/>
        <w:jc w:val="both"/>
        <w:rPr>
          <w:b/>
          <w:sz w:val="18"/>
        </w:rPr>
      </w:pPr>
    </w:p>
    <w:p w14:paraId="57D95B5F" w14:textId="77777777" w:rsidR="005C6555" w:rsidRDefault="005C6555" w:rsidP="005C6555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489340B3" w14:textId="6AEDA830" w:rsidR="005C6555" w:rsidRDefault="00A65EC9" w:rsidP="005C6555">
      <w:pPr>
        <w:widowControl w:val="0"/>
        <w:ind w:right="1"/>
        <w:jc w:val="both"/>
        <w:rPr>
          <w:b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>na monitor</w:t>
      </w:r>
      <w:r>
        <w:rPr>
          <w:b/>
          <w:bCs/>
          <w:i/>
          <w:iCs/>
          <w:sz w:val="22"/>
          <w:szCs w:val="22"/>
        </w:rPr>
        <w:t xml:space="preserve"> wielkoformatowy</w:t>
      </w:r>
      <w:r w:rsidRPr="002A16E2"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</w:t>
      </w:r>
    </w:p>
    <w:p w14:paraId="5425F02A" w14:textId="5B194799" w:rsidR="005C6555" w:rsidRDefault="005C6555" w:rsidP="005C6555">
      <w:pPr>
        <w:widowControl w:val="0"/>
        <w:ind w:right="1"/>
        <w:jc w:val="both"/>
        <w:rPr>
          <w:b/>
        </w:rPr>
      </w:pPr>
      <w:r w:rsidRPr="005320E7">
        <w:rPr>
          <w:b/>
        </w:rPr>
        <w:lastRenderedPageBreak/>
        <w:t xml:space="preserve">Termin realizacji umowy: </w:t>
      </w:r>
      <w:r w:rsidR="00613D89">
        <w:t>do 14 dni od daty otrzymania zamówienia</w:t>
      </w:r>
      <w:r>
        <w:t xml:space="preserve"> </w:t>
      </w:r>
      <w:r w:rsidR="00613D89">
        <w:t>potwierdzonego przez MEiN.</w:t>
      </w:r>
    </w:p>
    <w:p w14:paraId="4E7B4CA1" w14:textId="77777777" w:rsidR="005C6555" w:rsidRDefault="005C6555" w:rsidP="005C6555">
      <w:pPr>
        <w:widowControl w:val="0"/>
        <w:ind w:right="1"/>
        <w:jc w:val="both"/>
        <w:rPr>
          <w:b/>
        </w:rPr>
      </w:pPr>
    </w:p>
    <w:p w14:paraId="288564FB" w14:textId="77777777" w:rsidR="003F603D" w:rsidRDefault="005C6555" w:rsidP="005C6555">
      <w:pPr>
        <w:widowControl w:val="0"/>
        <w:ind w:right="1"/>
        <w:jc w:val="both"/>
      </w:pPr>
      <w:r>
        <w:rPr>
          <w:b/>
        </w:rPr>
        <w:t xml:space="preserve">Okres udzielonej gwarancji </w:t>
      </w:r>
      <w:r w:rsidR="003F603D">
        <w:rPr>
          <w:b/>
        </w:rPr>
        <w:t xml:space="preserve">na oferowane urządzenia </w:t>
      </w:r>
      <w:r>
        <w:rPr>
          <w:b/>
        </w:rPr>
        <w:t>wynosi:</w:t>
      </w:r>
      <w:r w:rsidRPr="00FB1B4F">
        <w:t xml:space="preserve"> </w:t>
      </w:r>
    </w:p>
    <w:p w14:paraId="6B37A05E" w14:textId="5A4F1FD7" w:rsidR="005C6555" w:rsidRDefault="005C6555" w:rsidP="005C6555">
      <w:pPr>
        <w:widowControl w:val="0"/>
        <w:ind w:right="1"/>
        <w:jc w:val="both"/>
        <w:rPr>
          <w:b/>
        </w:rPr>
      </w:pPr>
      <w:r w:rsidRPr="00FB1B4F">
        <w:t>……………………………</w:t>
      </w:r>
      <w:r>
        <w:t xml:space="preserve">… </w:t>
      </w:r>
      <w:r w:rsidR="00613D89" w:rsidRPr="005320E7">
        <w:rPr>
          <w:i/>
        </w:rPr>
        <w:t>(kryterium oceny ofert)</w:t>
      </w:r>
    </w:p>
    <w:p w14:paraId="501014DB" w14:textId="2C100F3C" w:rsidR="005C6555" w:rsidRDefault="005C6555" w:rsidP="005C6555">
      <w:pPr>
        <w:widowControl w:val="0"/>
        <w:ind w:right="1"/>
        <w:jc w:val="both"/>
        <w:rPr>
          <w:b/>
        </w:rPr>
      </w:pPr>
    </w:p>
    <w:p w14:paraId="7F253F05" w14:textId="39DDBBD8" w:rsidR="003F603D" w:rsidRDefault="003F603D" w:rsidP="005C6555">
      <w:pPr>
        <w:widowControl w:val="0"/>
        <w:ind w:right="1"/>
        <w:jc w:val="both"/>
        <w:rPr>
          <w:b/>
        </w:rPr>
      </w:pPr>
      <w:r>
        <w:rPr>
          <w:b/>
        </w:rPr>
        <w:t>Okres udzielonej gwarancji</w:t>
      </w:r>
      <w:r>
        <w:rPr>
          <w:b/>
        </w:rPr>
        <w:t xml:space="preserve"> na lamy zainstalowane w urządzeniach: …………………….</w:t>
      </w:r>
    </w:p>
    <w:p w14:paraId="35BAB559" w14:textId="77777777" w:rsidR="003F603D" w:rsidRDefault="003F603D" w:rsidP="005C6555">
      <w:pPr>
        <w:widowControl w:val="0"/>
        <w:ind w:right="1"/>
        <w:jc w:val="both"/>
        <w:rPr>
          <w:b/>
        </w:rPr>
      </w:pPr>
    </w:p>
    <w:p w14:paraId="13FD062E" w14:textId="77777777" w:rsidR="005C6555" w:rsidRPr="00FE545C" w:rsidRDefault="005C6555" w:rsidP="005C6555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CE2C669" w14:textId="77777777" w:rsidR="005C6555" w:rsidRPr="00FE545C" w:rsidRDefault="005C6555" w:rsidP="005C6555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2E290B8" w14:textId="77777777" w:rsidR="005C6555" w:rsidRDefault="005C6555" w:rsidP="005C6555">
      <w:pPr>
        <w:jc w:val="both"/>
        <w:rPr>
          <w:sz w:val="18"/>
          <w:szCs w:val="18"/>
        </w:rPr>
      </w:pPr>
    </w:p>
    <w:p w14:paraId="58D6D64F" w14:textId="77777777" w:rsidR="005C6555" w:rsidRDefault="005C6555" w:rsidP="005C6555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44E86B04" w14:textId="77777777" w:rsidR="005C6555" w:rsidRPr="00730EFE" w:rsidRDefault="005C6555" w:rsidP="005C655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320E7">
        <w:rPr>
          <w:color w:val="000000"/>
          <w:sz w:val="22"/>
          <w:szCs w:val="22"/>
          <w:lang w:eastAsia="ar-SA"/>
        </w:rPr>
        <w:t>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235E5BE3" w14:textId="77777777" w:rsidR="005C6555" w:rsidRPr="001D671E" w:rsidRDefault="005C6555" w:rsidP="005C655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5F7C85C" w14:textId="77777777" w:rsidR="005C6555" w:rsidRDefault="005C6555" w:rsidP="005C65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DCE7AC4" w14:textId="77777777" w:rsidR="005C6555" w:rsidRDefault="005C6555" w:rsidP="005C655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5488918" w14:textId="77777777" w:rsidR="005C6555" w:rsidRDefault="005C6555" w:rsidP="005C655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C03A08" w14:textId="77777777" w:rsidR="005C6555" w:rsidRPr="001D671E" w:rsidRDefault="005C6555" w:rsidP="005C655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C6555" w:rsidRPr="00FE545C" w14:paraId="2E09DC16" w14:textId="77777777" w:rsidTr="000F301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7F165A" w14:textId="77777777" w:rsidR="005C6555" w:rsidRPr="00FE545C" w:rsidRDefault="005C6555" w:rsidP="000F30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89658B" w14:textId="77777777" w:rsidR="005C6555" w:rsidRPr="00FE545C" w:rsidRDefault="005C6555" w:rsidP="000F30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309603D" w14:textId="77777777" w:rsidR="005C6555" w:rsidRPr="00FE545C" w:rsidRDefault="005C6555" w:rsidP="000F30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BDB65C" w14:textId="77777777" w:rsidR="005C6555" w:rsidRPr="00FE545C" w:rsidRDefault="005C6555" w:rsidP="000F30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5C6555" w:rsidRPr="00FE545C" w14:paraId="79DA397F" w14:textId="77777777" w:rsidTr="000F301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D0AB6" w14:textId="77777777" w:rsidR="005C6555" w:rsidRPr="00FE545C" w:rsidRDefault="005C6555" w:rsidP="000F301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0D656" w14:textId="77777777" w:rsidR="005C6555" w:rsidRPr="00FE545C" w:rsidRDefault="005C6555" w:rsidP="000F30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B827F" w14:textId="77777777" w:rsidR="005C6555" w:rsidRPr="00FE545C" w:rsidRDefault="005C6555" w:rsidP="000F30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5C6555" w:rsidRPr="00FE545C" w14:paraId="7C72332F" w14:textId="77777777" w:rsidTr="000F301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CA48A" w14:textId="77777777" w:rsidR="005C6555" w:rsidRPr="00FE545C" w:rsidRDefault="005C6555" w:rsidP="000F301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10F17" w14:textId="77777777" w:rsidR="005C6555" w:rsidRPr="00FE545C" w:rsidRDefault="005C6555" w:rsidP="000F30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C875F" w14:textId="77777777" w:rsidR="005C6555" w:rsidRPr="00FE545C" w:rsidRDefault="005C6555" w:rsidP="000F30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4228397" w14:textId="77777777" w:rsidR="005C6555" w:rsidRDefault="005C6555" w:rsidP="005C65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B1F18E2" w14:textId="77777777" w:rsidR="005C6555" w:rsidRPr="00D638CC" w:rsidRDefault="005C6555" w:rsidP="005C6555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30A9EEB" w14:textId="77777777" w:rsidR="005C6555" w:rsidRPr="002F276A" w:rsidRDefault="005C6555" w:rsidP="005C655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97F9148" w14:textId="77777777" w:rsidR="005C6555" w:rsidRPr="002F276A" w:rsidRDefault="005C6555" w:rsidP="005C655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DF5775C" w14:textId="77777777" w:rsidR="005C6555" w:rsidRPr="002F276A" w:rsidRDefault="005C6555" w:rsidP="005C655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CF0D62B" w14:textId="77777777" w:rsidR="005C6555" w:rsidRPr="002F276A" w:rsidRDefault="005C6555" w:rsidP="005C655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E550FFA" w14:textId="77777777" w:rsidR="005C6555" w:rsidRPr="002F276A" w:rsidRDefault="005C6555" w:rsidP="005C655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052DA4A" w14:textId="77777777" w:rsidR="005C6555" w:rsidRDefault="005C6555" w:rsidP="005C65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58D1516" w14:textId="77777777" w:rsidR="005C6555" w:rsidRDefault="005C6555" w:rsidP="005C655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06EBC6B" w14:textId="77777777" w:rsidR="005C6555" w:rsidRDefault="005C6555" w:rsidP="005C65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33F1D07" w14:textId="77777777" w:rsidR="005C6555" w:rsidRDefault="005C6555" w:rsidP="005C65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7496C4F" w14:textId="77777777" w:rsidR="005C6555" w:rsidRDefault="005C6555" w:rsidP="005C65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6CCF993" w14:textId="77777777" w:rsidR="005C6555" w:rsidRDefault="005C6555" w:rsidP="005C65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08F654D" w14:textId="77777777" w:rsidR="005C6555" w:rsidRDefault="005C6555" w:rsidP="005C65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82E2033" w14:textId="77777777" w:rsidR="005C6555" w:rsidRPr="000B45FE" w:rsidRDefault="005C6555" w:rsidP="005C65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C962D94" w14:textId="77777777" w:rsidR="005C6555" w:rsidRDefault="005C6555" w:rsidP="005C65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485F53B8" w14:textId="77777777" w:rsidR="005C6555" w:rsidRDefault="005C6555" w:rsidP="005C6555">
      <w:pPr>
        <w:jc w:val="both"/>
        <w:rPr>
          <w:sz w:val="22"/>
          <w:szCs w:val="22"/>
        </w:rPr>
      </w:pPr>
    </w:p>
    <w:p w14:paraId="0C1B823A" w14:textId="77777777" w:rsidR="005C6555" w:rsidRDefault="005C6555" w:rsidP="005C6555">
      <w:pPr>
        <w:jc w:val="both"/>
        <w:rPr>
          <w:sz w:val="22"/>
          <w:szCs w:val="22"/>
        </w:rPr>
      </w:pPr>
    </w:p>
    <w:p w14:paraId="165FB062" w14:textId="77777777" w:rsidR="005C6555" w:rsidRPr="00423B06" w:rsidRDefault="005C6555" w:rsidP="005C655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FFE53C0" w14:textId="77777777" w:rsidR="005C6555" w:rsidRDefault="005C6555" w:rsidP="005C655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0ADFD6C7" w14:textId="77777777" w:rsidR="005C6555" w:rsidRDefault="005C6555" w:rsidP="005C6555">
      <w:pPr>
        <w:jc w:val="right"/>
        <w:rPr>
          <w:sz w:val="20"/>
          <w:szCs w:val="20"/>
        </w:rPr>
      </w:pPr>
    </w:p>
    <w:p w14:paraId="483F44AB" w14:textId="77777777" w:rsidR="005C6555" w:rsidRPr="003065DF" w:rsidRDefault="005C6555" w:rsidP="005C6555"/>
    <w:p w14:paraId="3E3A2CB0" w14:textId="77777777" w:rsidR="005C6555" w:rsidRPr="007C7274" w:rsidRDefault="005C6555" w:rsidP="005C6555"/>
    <w:p w14:paraId="3F53075D" w14:textId="77777777" w:rsidR="00FE545C" w:rsidRPr="005E760B" w:rsidRDefault="00FE545C" w:rsidP="005E760B"/>
    <w:sectPr w:rsidR="00FE545C" w:rsidRPr="005E760B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040E1" w14:textId="77777777" w:rsidR="003545E1" w:rsidRDefault="003545E1">
      <w:r>
        <w:separator/>
      </w:r>
    </w:p>
  </w:endnote>
  <w:endnote w:type="continuationSeparator" w:id="0">
    <w:p w14:paraId="21890CA0" w14:textId="77777777" w:rsidR="003545E1" w:rsidRDefault="00354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806E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E33A6" w14:textId="77777777" w:rsidR="003545E1" w:rsidRDefault="003545E1">
      <w:r>
        <w:separator/>
      </w:r>
    </w:p>
  </w:footnote>
  <w:footnote w:type="continuationSeparator" w:id="0">
    <w:p w14:paraId="0A6396AE" w14:textId="77777777" w:rsidR="003545E1" w:rsidRDefault="00354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67397" w14:textId="77777777" w:rsidR="00295FBF" w:rsidRDefault="003F603D" w:rsidP="00295FBF">
    <w:r>
      <w:rPr>
        <w:noProof/>
      </w:rPr>
      <w:pict w14:anchorId="2C3012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http://www.power3.5.agh.edu.pl/fileadmin/default/templates/css/j/power3.5/system/pliki/Log_POWER_kolorowy.jpg" style="width:438.75pt;height:40.5pt;visibility:visible">
          <v:imagedata r:id="rId1" o:title="Log_POWER_kolorowy"/>
        </v:shape>
      </w:pict>
    </w:r>
  </w:p>
  <w:p w14:paraId="6C73A93A" w14:textId="77777777" w:rsidR="00295FBF" w:rsidRDefault="00295FBF">
    <w:pPr>
      <w:pStyle w:val="Nagwek"/>
      <w:rPr>
        <w:sz w:val="22"/>
      </w:rPr>
    </w:pPr>
  </w:p>
  <w:p w14:paraId="0E03F602" w14:textId="192646B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45E1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5FBF"/>
    <w:rsid w:val="00315A4A"/>
    <w:rsid w:val="003545E1"/>
    <w:rsid w:val="003F603D"/>
    <w:rsid w:val="004B7300"/>
    <w:rsid w:val="004C6753"/>
    <w:rsid w:val="00595C87"/>
    <w:rsid w:val="005C6555"/>
    <w:rsid w:val="005D2C65"/>
    <w:rsid w:val="005E6D94"/>
    <w:rsid w:val="005E760B"/>
    <w:rsid w:val="00613D89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5EC9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B39E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CBFABF"/>
  <w15:chartTrackingRefBased/>
  <w15:docId w15:val="{1A385CF9-6184-4F49-807F-CAAF28626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655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577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2021-05-28T07:28:00Z</cp:lastPrinted>
  <dcterms:created xsi:type="dcterms:W3CDTF">2021-05-28T07:30:00Z</dcterms:created>
  <dcterms:modified xsi:type="dcterms:W3CDTF">2021-05-28T07:30:00Z</dcterms:modified>
</cp:coreProperties>
</file>