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9E975D" w14:textId="77777777" w:rsidR="00BB151A" w:rsidRDefault="00BB151A" w:rsidP="00BB151A">
      <w:pPr>
        <w:pStyle w:val="Nagwek"/>
        <w:tabs>
          <w:tab w:val="left" w:pos="708"/>
        </w:tabs>
        <w:rPr>
          <w:sz w:val="24"/>
        </w:rPr>
      </w:pPr>
    </w:p>
    <w:p w14:paraId="4421A693" w14:textId="77777777" w:rsidR="00BB151A" w:rsidRDefault="00BB151A" w:rsidP="00BB151A">
      <w:pPr>
        <w:pStyle w:val="Nagwek"/>
        <w:tabs>
          <w:tab w:val="left" w:pos="708"/>
        </w:tabs>
        <w:rPr>
          <w:sz w:val="24"/>
        </w:rPr>
      </w:pPr>
    </w:p>
    <w:p w14:paraId="5A001C6F" w14:textId="77777777" w:rsidR="00BB151A" w:rsidRDefault="00BB151A" w:rsidP="00BB151A">
      <w:pPr>
        <w:pStyle w:val="Nagwek"/>
        <w:tabs>
          <w:tab w:val="left" w:pos="708"/>
        </w:tabs>
        <w:rPr>
          <w:sz w:val="28"/>
          <w:szCs w:val="28"/>
        </w:rPr>
      </w:pPr>
    </w:p>
    <w:p w14:paraId="514FAFA8" w14:textId="0D1A3566" w:rsidR="00BB151A" w:rsidRDefault="00BB151A" w:rsidP="00BB151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KC-zp.272-188/21</w:t>
      </w:r>
    </w:p>
    <w:p w14:paraId="791297FE" w14:textId="77777777" w:rsidR="00BB151A" w:rsidRDefault="00BB151A" w:rsidP="00BB151A">
      <w:pPr>
        <w:pStyle w:val="Nagwek3"/>
        <w:ind w:left="0"/>
        <w:jc w:val="left"/>
        <w:rPr>
          <w:sz w:val="28"/>
        </w:rPr>
      </w:pPr>
    </w:p>
    <w:p w14:paraId="595DF4EA" w14:textId="77777777" w:rsidR="00BB151A" w:rsidRDefault="00BB151A" w:rsidP="00BB15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0489A8C7" w14:textId="77777777" w:rsidR="00BB151A" w:rsidRDefault="00BB151A" w:rsidP="00BB151A">
      <w:pPr>
        <w:jc w:val="center"/>
        <w:rPr>
          <w:b/>
          <w:sz w:val="28"/>
          <w:szCs w:val="28"/>
        </w:rPr>
      </w:pPr>
    </w:p>
    <w:p w14:paraId="301C7FC2" w14:textId="77777777" w:rsidR="00BB151A" w:rsidRDefault="00BB151A" w:rsidP="00BB151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505E086C" w14:textId="77777777" w:rsidR="00BB151A" w:rsidRDefault="00BB151A" w:rsidP="00BB151A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4275F3FF" w14:textId="77777777" w:rsidR="00BB151A" w:rsidRDefault="00BB151A" w:rsidP="00BB151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421E5288" w14:textId="77777777" w:rsidR="00BB151A" w:rsidRDefault="00BB151A" w:rsidP="00BB151A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podstawowym bez negocjacji </w:t>
      </w:r>
      <w:r>
        <w:rPr>
          <w:b/>
          <w:bCs/>
          <w:szCs w:val="24"/>
        </w:rPr>
        <w:t>na:</w:t>
      </w:r>
    </w:p>
    <w:p w14:paraId="2050FD88" w14:textId="1FB9E8A0" w:rsidR="00BB151A" w:rsidRDefault="00377A79" w:rsidP="00BB151A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Cs w:val="20"/>
        </w:rPr>
      </w:pPr>
      <w:r w:rsidRPr="00377A79">
        <w:rPr>
          <w:b/>
        </w:rPr>
        <w:t xml:space="preserve">Dostawa wyposażenia multimedialnego </w:t>
      </w:r>
      <w:proofErr w:type="spellStart"/>
      <w:r w:rsidRPr="00377A79">
        <w:rPr>
          <w:b/>
        </w:rPr>
        <w:t>sal</w:t>
      </w:r>
      <w:proofErr w:type="spellEnd"/>
      <w:r w:rsidRPr="00377A79">
        <w:rPr>
          <w:b/>
        </w:rPr>
        <w:t xml:space="preserve"> dydaktycznych Wydziału Odlewnictwa</w:t>
      </w:r>
      <w:r w:rsidR="00BB151A" w:rsidRPr="00FB1B4F">
        <w:rPr>
          <w:b/>
          <w:sz w:val="26"/>
        </w:rPr>
        <w:t>,</w:t>
      </w:r>
      <w:r w:rsidR="00BB151A">
        <w:rPr>
          <w:b/>
          <w:sz w:val="26"/>
        </w:rPr>
        <w:t xml:space="preserve"> nr sprawy: KC-zp.272-188/21</w:t>
      </w:r>
      <w:r w:rsidR="00BB151A">
        <w:rPr>
          <w:b/>
          <w:bCs/>
          <w:iCs/>
          <w:sz w:val="24"/>
          <w:szCs w:val="24"/>
        </w:rPr>
        <w:t xml:space="preserve">, </w:t>
      </w:r>
      <w:r w:rsidR="00BB151A">
        <w:rPr>
          <w:sz w:val="24"/>
          <w:szCs w:val="24"/>
        </w:rPr>
        <w:t xml:space="preserve">prowadzonego przez Akademię Górniczo-Hutniczą w Krakowie, </w:t>
      </w:r>
    </w:p>
    <w:p w14:paraId="5E1B00E1" w14:textId="77777777" w:rsidR="00BB151A" w:rsidRDefault="00BB151A" w:rsidP="00BB151A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4CFD939A" w14:textId="77777777" w:rsidR="00BB151A" w:rsidRDefault="00BB151A" w:rsidP="00BB151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371448F2" w14:textId="77777777" w:rsidR="00BB151A" w:rsidRDefault="00BB151A" w:rsidP="00BB151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203F4921" w14:textId="77777777" w:rsidR="00BB151A" w:rsidRDefault="00BB151A" w:rsidP="00BB151A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36E528F7" w14:textId="77777777" w:rsidR="00BB151A" w:rsidRDefault="00BB151A" w:rsidP="00BB151A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10616B7E" w14:textId="77777777" w:rsidR="00BB151A" w:rsidRDefault="00BB151A" w:rsidP="00BB151A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nie należy do jakiejkolwiek/ żadnej grupy kapitałowej.</w:t>
      </w:r>
    </w:p>
    <w:p w14:paraId="04657980" w14:textId="77777777" w:rsidR="00BB151A" w:rsidRDefault="00BB151A" w:rsidP="00BB151A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43F2C3DE" w14:textId="77777777" w:rsidR="00BB151A" w:rsidRDefault="00BB151A" w:rsidP="00BB151A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B151A" w14:paraId="001DDFB6" w14:textId="77777777" w:rsidTr="0001362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10778" w14:textId="77777777" w:rsidR="00BB151A" w:rsidRDefault="00BB151A" w:rsidP="00013624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86F0B" w14:textId="77777777" w:rsidR="00BB151A" w:rsidRDefault="00BB151A" w:rsidP="00013624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8DAC8" w14:textId="77777777" w:rsidR="00BB151A" w:rsidRDefault="00BB151A" w:rsidP="00013624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BB151A" w14:paraId="69BCB225" w14:textId="77777777" w:rsidTr="0001362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BED50" w14:textId="77777777" w:rsidR="00BB151A" w:rsidRDefault="00BB151A" w:rsidP="00013624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BCAC5" w14:textId="77777777" w:rsidR="00BB151A" w:rsidRDefault="00BB151A" w:rsidP="00013624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EDE8E" w14:textId="77777777" w:rsidR="00BB151A" w:rsidRDefault="00BB151A" w:rsidP="00013624">
            <w:pPr>
              <w:widowControl w:val="0"/>
              <w:spacing w:line="360" w:lineRule="auto"/>
              <w:jc w:val="both"/>
            </w:pPr>
          </w:p>
        </w:tc>
      </w:tr>
      <w:tr w:rsidR="00BB151A" w14:paraId="69610CE4" w14:textId="77777777" w:rsidTr="0001362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B1700" w14:textId="77777777" w:rsidR="00BB151A" w:rsidRDefault="00BB151A" w:rsidP="00013624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E2182" w14:textId="77777777" w:rsidR="00BB151A" w:rsidRDefault="00BB151A" w:rsidP="00013624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84F25" w14:textId="77777777" w:rsidR="00BB151A" w:rsidRDefault="00BB151A" w:rsidP="00013624">
            <w:pPr>
              <w:widowControl w:val="0"/>
              <w:spacing w:line="360" w:lineRule="auto"/>
              <w:jc w:val="both"/>
            </w:pPr>
          </w:p>
        </w:tc>
      </w:tr>
      <w:tr w:rsidR="00BB151A" w14:paraId="36DE3965" w14:textId="77777777" w:rsidTr="0001362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8677C" w14:textId="77777777" w:rsidR="00BB151A" w:rsidRDefault="00BB151A" w:rsidP="00013624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6E606" w14:textId="77777777" w:rsidR="00BB151A" w:rsidRDefault="00BB151A" w:rsidP="00013624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35630" w14:textId="77777777" w:rsidR="00BB151A" w:rsidRDefault="00BB151A" w:rsidP="00013624">
            <w:pPr>
              <w:widowControl w:val="0"/>
              <w:spacing w:line="360" w:lineRule="auto"/>
              <w:jc w:val="both"/>
            </w:pPr>
          </w:p>
        </w:tc>
      </w:tr>
    </w:tbl>
    <w:p w14:paraId="064C95E3" w14:textId="77777777" w:rsidR="00BB151A" w:rsidRDefault="00BB151A" w:rsidP="00BB151A">
      <w:pPr>
        <w:widowControl w:val="0"/>
        <w:spacing w:line="360" w:lineRule="auto"/>
        <w:jc w:val="both"/>
      </w:pPr>
    </w:p>
    <w:p w14:paraId="431ECFCD" w14:textId="77777777" w:rsidR="00BB151A" w:rsidRDefault="00BB151A" w:rsidP="00BB151A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1016B701" w14:textId="77777777" w:rsidR="00BB151A" w:rsidRDefault="00BB151A" w:rsidP="00BB151A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277586F" w14:textId="77777777" w:rsidR="00BB151A" w:rsidRDefault="00BB151A" w:rsidP="00BB151A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47888792" w14:textId="77777777" w:rsidR="00BB151A" w:rsidRDefault="00BB151A" w:rsidP="00BB151A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5BC5BF6F" w14:textId="77777777" w:rsidR="00BB151A" w:rsidRDefault="00BB151A" w:rsidP="00BB151A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4C4DE588" w14:textId="77777777" w:rsidR="00BB151A" w:rsidRDefault="00BB151A" w:rsidP="00BB151A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636B74EF" w14:textId="77777777" w:rsidR="00BB151A" w:rsidRPr="00D82098" w:rsidRDefault="00BB151A" w:rsidP="00BB151A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 xml:space="preserve">Oświadczenie należy złożyć, z zachowaniem postaci elektronicznej i </w:t>
      </w:r>
      <w:proofErr w:type="spellStart"/>
      <w:r w:rsidRPr="00D82098">
        <w:rPr>
          <w:b/>
          <w:color w:val="FF0000"/>
          <w:lang w:eastAsia="zh-CN"/>
        </w:rPr>
        <w:t>podpisan</w:t>
      </w:r>
      <w:r>
        <w:rPr>
          <w:b/>
          <w:color w:val="FF0000"/>
          <w:lang w:eastAsia="zh-CN"/>
        </w:rPr>
        <w:t>em</w:t>
      </w:r>
      <w:proofErr w:type="spellEnd"/>
      <w:r w:rsidRPr="00D82098">
        <w:rPr>
          <w:b/>
          <w:color w:val="FF0000"/>
          <w:lang w:eastAsia="zh-CN"/>
        </w:rPr>
        <w:t xml:space="preserve"> kwalifikowanym podpisem elektronicznym, podpisem zaufanym lub podpisem osobistym</w:t>
      </w:r>
      <w:r w:rsidRPr="00D82098">
        <w:rPr>
          <w:color w:val="FF0000"/>
          <w:lang w:eastAsia="zh-CN"/>
        </w:rPr>
        <w:t>.</w:t>
      </w:r>
    </w:p>
    <w:sectPr w:rsidR="00BB151A" w:rsidRPr="00D82098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0D09B7" w14:textId="77777777" w:rsidR="00F12BDC" w:rsidRDefault="00F12BDC">
      <w:r>
        <w:separator/>
      </w:r>
    </w:p>
  </w:endnote>
  <w:endnote w:type="continuationSeparator" w:id="0">
    <w:p w14:paraId="7EA14141" w14:textId="77777777" w:rsidR="00F12BDC" w:rsidRDefault="00F12B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E3294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E702D9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CD2CD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032FCD1B" w14:textId="77777777" w:rsidR="00336EEB" w:rsidRDefault="00377A79" w:rsidP="00336EEB">
    <w:pPr>
      <w:pStyle w:val="Stopka"/>
      <w:tabs>
        <w:tab w:val="clear" w:pos="4536"/>
      </w:tabs>
      <w:jc w:val="center"/>
    </w:pPr>
    <w:r>
      <w:rPr>
        <w:noProof/>
      </w:rPr>
      <w:pict w14:anchorId="46873C61">
        <v:line id="_x0000_s2049" style="position:absolute;left:0;text-align:left;z-index:251657728" from="-3.85pt,8.7pt" to="455.15pt,8.7pt"/>
      </w:pict>
    </w:r>
  </w:p>
  <w:p w14:paraId="5BDC34FC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F997F" w14:textId="77777777" w:rsidR="00897877" w:rsidRDefault="008978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D9D108" w14:textId="77777777" w:rsidR="00F12BDC" w:rsidRDefault="00F12BDC">
      <w:r>
        <w:separator/>
      </w:r>
    </w:p>
  </w:footnote>
  <w:footnote w:type="continuationSeparator" w:id="0">
    <w:p w14:paraId="543C15A6" w14:textId="77777777" w:rsidR="00F12BDC" w:rsidRDefault="00F12B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20772" w14:textId="77777777" w:rsidR="00897877" w:rsidRDefault="008978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B29E1" w14:textId="77777777" w:rsidR="00897877" w:rsidRDefault="008978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78702" w14:textId="77777777" w:rsidR="00897877" w:rsidRDefault="008978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2BDC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77A79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6F344E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97877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B151A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12BDC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FD8E7E3"/>
  <w15:chartTrackingRefBased/>
  <w15:docId w15:val="{BCF29830-7318-4AB1-9E04-5CA8C11EB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B151A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BB151A"/>
    <w:rPr>
      <w:b/>
      <w:sz w:val="24"/>
    </w:rPr>
  </w:style>
  <w:style w:type="character" w:customStyle="1" w:styleId="NagwekZnak">
    <w:name w:val="Nagłówek Znak"/>
    <w:link w:val="Nagwek"/>
    <w:rsid w:val="00BB151A"/>
  </w:style>
  <w:style w:type="paragraph" w:styleId="Akapitzlist">
    <w:name w:val="List Paragraph"/>
    <w:basedOn w:val="Normalny"/>
    <w:uiPriority w:val="34"/>
    <w:qFormat/>
    <w:rsid w:val="00BB151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344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2021-05-26T11:39:00Z</cp:lastPrinted>
  <dcterms:created xsi:type="dcterms:W3CDTF">2021-05-26T11:39:00Z</dcterms:created>
  <dcterms:modified xsi:type="dcterms:W3CDTF">2021-05-26T11:40:00Z</dcterms:modified>
</cp:coreProperties>
</file>