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1606F" w14:textId="1656A769" w:rsidR="00CE0C93" w:rsidRPr="001905D5" w:rsidRDefault="00CE0C93" w:rsidP="00CE0C93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188</w:t>
      </w:r>
      <w:r w:rsidRPr="001905D5">
        <w:rPr>
          <w:rFonts w:ascii="Verdana" w:hAnsi="Verdana"/>
          <w:b/>
          <w:sz w:val="16"/>
          <w:szCs w:val="16"/>
        </w:rPr>
        <w:t>/21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</w:p>
    <w:p w14:paraId="1ECD678E" w14:textId="77777777" w:rsidR="00CE0C93" w:rsidRPr="001905D5" w:rsidRDefault="00CE0C93" w:rsidP="00CE0C93">
      <w:pPr>
        <w:keepNext/>
        <w:spacing w:after="0" w:line="360" w:lineRule="auto"/>
        <w:ind w:left="4107" w:firstLine="141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490A7546" w14:textId="77777777" w:rsidR="00CE0C93" w:rsidRPr="001905D5" w:rsidRDefault="00CE0C93" w:rsidP="00CE0C9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3141CB3B" w14:textId="77777777" w:rsidR="00CE0C93" w:rsidRPr="001905D5" w:rsidRDefault="00CE0C93" w:rsidP="00CE0C9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41E773E" w14:textId="77777777" w:rsidR="00CE0C93" w:rsidRPr="001905D5" w:rsidRDefault="00CE0C93" w:rsidP="00CE0C93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5FD15313" w14:textId="77777777" w:rsidR="00CE0C93" w:rsidRPr="001905D5" w:rsidRDefault="00CE0C93" w:rsidP="00CE0C93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7C6CD9AA" w14:textId="77777777" w:rsidR="00CE0C93" w:rsidRPr="001905D5" w:rsidRDefault="00CE0C93" w:rsidP="00CE0C93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1905D5">
        <w:rPr>
          <w:rFonts w:ascii="Verdana" w:hAnsi="Verdana" w:cs="Arial"/>
          <w:b/>
          <w:sz w:val="16"/>
          <w:szCs w:val="16"/>
        </w:rPr>
        <w:t>Wykonawca:</w:t>
      </w:r>
    </w:p>
    <w:p w14:paraId="76E73FD2" w14:textId="77777777" w:rsidR="00CE0C93" w:rsidRPr="001905D5" w:rsidRDefault="00CE0C93" w:rsidP="00CE0C93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…………………………………………………………………………</w:t>
      </w:r>
      <w:r>
        <w:rPr>
          <w:rFonts w:ascii="Verdana" w:hAnsi="Verdana" w:cs="Arial"/>
          <w:sz w:val="16"/>
          <w:szCs w:val="16"/>
        </w:rPr>
        <w:t>……………………………………….</w:t>
      </w:r>
      <w:r w:rsidRPr="001905D5">
        <w:rPr>
          <w:rFonts w:ascii="Verdana" w:hAnsi="Verdana" w:cs="Arial"/>
          <w:sz w:val="16"/>
          <w:szCs w:val="16"/>
        </w:rPr>
        <w:t>……</w:t>
      </w:r>
    </w:p>
    <w:p w14:paraId="20885F3D" w14:textId="77777777" w:rsidR="00CE0C93" w:rsidRPr="001905D5" w:rsidRDefault="00CE0C93" w:rsidP="00CE0C93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2ABA7C0E" w14:textId="77777777" w:rsidR="00CE0C93" w:rsidRPr="001905D5" w:rsidRDefault="00CE0C93" w:rsidP="00CE0C93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4F35F735" w14:textId="77777777" w:rsidR="00CE0C93" w:rsidRPr="001905D5" w:rsidRDefault="00CE0C93" w:rsidP="00CE0C93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4598917" w14:textId="77777777" w:rsidR="00CE0C93" w:rsidRPr="001905D5" w:rsidRDefault="00CE0C93" w:rsidP="00CE0C93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59ED1337" w14:textId="77777777" w:rsidR="00CE0C93" w:rsidRDefault="00CE0C93" w:rsidP="00CE0C93">
      <w:pPr>
        <w:spacing w:line="254" w:lineRule="auto"/>
        <w:rPr>
          <w:rFonts w:ascii="Arial" w:hAnsi="Arial" w:cs="Arial"/>
        </w:rPr>
      </w:pPr>
    </w:p>
    <w:p w14:paraId="77071957" w14:textId="77777777" w:rsidR="00CE0C93" w:rsidRPr="003A114E" w:rsidRDefault="00CE0C93" w:rsidP="00CE0C93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OŚWIADCZENIE WYKONAWCY</w:t>
      </w:r>
      <w:r>
        <w:rPr>
          <w:rFonts w:eastAsia="Times New Roman" w:cs="Calibri"/>
          <w:b/>
          <w:u w:val="single"/>
          <w:lang w:eastAsia="pl-PL"/>
        </w:rPr>
        <w:t>/PODMIOTU TRZECIEGO UDOSTEPNIAJĄCEGO ZASOBY</w:t>
      </w:r>
      <w:r>
        <w:rPr>
          <w:rStyle w:val="Odwoanieprzypisudolnego"/>
          <w:rFonts w:eastAsia="Times New Roman" w:cs="Calibri"/>
          <w:b/>
          <w:u w:val="single"/>
          <w:lang w:eastAsia="pl-PL"/>
        </w:rPr>
        <w:footnoteReference w:id="1"/>
      </w:r>
    </w:p>
    <w:p w14:paraId="6664222D" w14:textId="77777777" w:rsidR="00CE0C93" w:rsidRPr="003A114E" w:rsidRDefault="00CE0C93" w:rsidP="00CE0C9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A80170E" w14:textId="77777777" w:rsidR="00CE0C93" w:rsidRPr="003A114E" w:rsidRDefault="00CE0C93" w:rsidP="00CE0C93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0F012D7C" w14:textId="77777777" w:rsidR="00CE0C93" w:rsidRPr="003A114E" w:rsidRDefault="00CE0C93" w:rsidP="00CE0C93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B3AA6C5" w14:textId="4BD3E52F" w:rsidR="00CE0C93" w:rsidRDefault="00CE0C93" w:rsidP="00CE0C93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18542C" w:rsidRPr="0018542C">
        <w:rPr>
          <w:rFonts w:eastAsia="Times New Roman" w:cs="Calibri"/>
          <w:b/>
          <w:bCs/>
          <w:lang w:eastAsia="pl-PL"/>
        </w:rPr>
        <w:t>D</w:t>
      </w:r>
      <w:r w:rsidR="00F07C85" w:rsidRPr="00613D89">
        <w:rPr>
          <w:b/>
        </w:rPr>
        <w:t xml:space="preserve">ostawa wyposażenia multimedialnego </w:t>
      </w:r>
      <w:proofErr w:type="spellStart"/>
      <w:r w:rsidR="00F07C85" w:rsidRPr="00613D89">
        <w:rPr>
          <w:b/>
        </w:rPr>
        <w:t>sal</w:t>
      </w:r>
      <w:proofErr w:type="spellEnd"/>
      <w:r w:rsidR="00F07C85" w:rsidRPr="00613D89">
        <w:rPr>
          <w:b/>
        </w:rPr>
        <w:t xml:space="preserve"> dydaktycznych Wydziału Odlewnictwa</w:t>
      </w:r>
      <w:r w:rsidRPr="00B23FD2">
        <w:rPr>
          <w:b/>
        </w:rPr>
        <w:t xml:space="preserve">, </w:t>
      </w:r>
      <w:r w:rsidRPr="00B23FD2">
        <w:rPr>
          <w:bCs/>
        </w:rPr>
        <w:t>nr sprawy:</w:t>
      </w:r>
      <w:r w:rsidRPr="00B23FD2">
        <w:rPr>
          <w:b/>
        </w:rPr>
        <w:t xml:space="preserve"> KC-zp.272-</w:t>
      </w:r>
      <w:r>
        <w:rPr>
          <w:b/>
        </w:rPr>
        <w:t>188</w:t>
      </w:r>
      <w:r w:rsidRPr="00B23FD2">
        <w:rPr>
          <w:b/>
        </w:rPr>
        <w:t>/21</w:t>
      </w:r>
      <w:r w:rsidRPr="00B23FD2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 w:rsidRPr="003A114E">
        <w:rPr>
          <w:rFonts w:eastAsia="Times New Roman" w:cs="Calibri"/>
          <w:lang w:eastAsia="pl-PL"/>
        </w:rPr>
        <w:t>,</w:t>
      </w:r>
      <w:r w:rsidRPr="003A114E">
        <w:rPr>
          <w:rFonts w:eastAsia="Times New Roman" w:cs="Calibri"/>
          <w:i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>oświadczam, co następuje:</w:t>
      </w:r>
    </w:p>
    <w:p w14:paraId="541C9A4C" w14:textId="77777777" w:rsidR="00CE0C93" w:rsidRPr="003A114E" w:rsidRDefault="00CE0C93" w:rsidP="00CE0C93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858416E" w14:textId="77777777" w:rsidR="00CE0C93" w:rsidRPr="003A114E" w:rsidRDefault="00CE0C93" w:rsidP="00CE0C9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1CD3016A" w14:textId="77777777" w:rsidR="00CE0C93" w:rsidRDefault="00CE0C93" w:rsidP="00CE0C9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14:paraId="65E9FAED" w14:textId="77777777" w:rsidR="00CE0C93" w:rsidRPr="003A114E" w:rsidRDefault="00CE0C93" w:rsidP="00CE0C93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5C4C3182" w14:textId="77777777" w:rsidR="00CE0C93" w:rsidRPr="001905D5" w:rsidRDefault="00CE0C93" w:rsidP="00CE0C93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1905D5">
        <w:rPr>
          <w:rFonts w:eastAsia="Times New Roman" w:cs="Calibri"/>
          <w:lang w:eastAsia="pl-PL"/>
        </w:rPr>
        <w:t xml:space="preserve">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1905D5">
        <w:rPr>
          <w:rFonts w:eastAsia="Times New Roman" w:cs="Calibri"/>
          <w:lang w:eastAsia="pl-PL"/>
        </w:rPr>
        <w:t>Pzp</w:t>
      </w:r>
      <w:proofErr w:type="spellEnd"/>
      <w:r w:rsidRPr="001905D5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3"/>
      </w:r>
      <w:r w:rsidRPr="001905D5">
        <w:rPr>
          <w:rFonts w:eastAsia="Times New Roman" w:cs="Calibri"/>
          <w:lang w:eastAsia="pl-PL"/>
        </w:rPr>
        <w:t>: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72143924" w14:textId="77777777" w:rsidR="00CE0C93" w:rsidRPr="001905D5" w:rsidRDefault="00CE0C93" w:rsidP="00CE0C9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1905D5">
        <w:rPr>
          <w:rFonts w:eastAsia="Times New Roman" w:cs="Calibri"/>
          <w:vertAlign w:val="superscript"/>
          <w:lang w:eastAsia="pl-PL"/>
        </w:rPr>
        <w:t xml:space="preserve"> </w:t>
      </w:r>
    </w:p>
    <w:p w14:paraId="0CE11005" w14:textId="77777777" w:rsidR="00CE0C93" w:rsidRPr="001905D5" w:rsidRDefault="00CE0C93" w:rsidP="00CE0C9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31303FB2" w14:textId="77777777" w:rsidR="00CE0C93" w:rsidRPr="001905D5" w:rsidRDefault="00CE0C93" w:rsidP="00CE0C93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14:paraId="23086C21" w14:textId="77777777" w:rsidR="00CE0C93" w:rsidRDefault="00CE0C93" w:rsidP="00CE0C9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528E703" w14:textId="77777777" w:rsidR="00CE0C93" w:rsidRDefault="00CE0C93" w:rsidP="00CE0C9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331A55" w14:textId="77777777" w:rsidR="00CE0C93" w:rsidRPr="001905D5" w:rsidRDefault="00CE0C93" w:rsidP="00CE0C93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C860A38" w14:textId="77777777" w:rsidR="00CE0C93" w:rsidRPr="00423B06" w:rsidRDefault="00CE0C93" w:rsidP="00CE0C9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D42C9EF" w14:textId="77777777" w:rsidR="00CE0C93" w:rsidRDefault="00CE0C93" w:rsidP="00CE0C93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6498328" w14:textId="77777777" w:rsidR="00CE0C93" w:rsidRDefault="00CE0C93" w:rsidP="00CE0C93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5D396B3F" w14:textId="77777777" w:rsidR="00CE0C93" w:rsidRDefault="00CE0C93" w:rsidP="00CE0C93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ED4484B" w14:textId="77777777" w:rsidR="00CE0C93" w:rsidRDefault="00CE0C93" w:rsidP="00CE0C93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0E6617A" w14:textId="77777777" w:rsidR="00CE0C93" w:rsidRDefault="00CE0C93" w:rsidP="00CE0C93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11366575" w14:textId="77777777" w:rsidR="00CE0C93" w:rsidRDefault="00CE0C93" w:rsidP="00CE0C93"/>
    <w:p w14:paraId="6EDEEEB3" w14:textId="77777777" w:rsidR="00CE0C93" w:rsidRPr="00172561" w:rsidRDefault="00CE0C93" w:rsidP="00CE0C93"/>
    <w:p w14:paraId="797847E1" w14:textId="77777777" w:rsidR="00CE0C93" w:rsidRPr="00D363BA" w:rsidRDefault="00CE0C93" w:rsidP="00CE0C93"/>
    <w:p w14:paraId="166A7083" w14:textId="77777777" w:rsidR="00CE0C93" w:rsidRPr="00634AD0" w:rsidRDefault="00CE0C93" w:rsidP="00CE0C93"/>
    <w:p w14:paraId="0C6B091D" w14:textId="77777777" w:rsidR="00CE0C93" w:rsidRPr="000A70CB" w:rsidRDefault="00CE0C93" w:rsidP="00CE0C93"/>
    <w:p w14:paraId="014967DE" w14:textId="77777777" w:rsidR="00CE0C93" w:rsidRPr="00F217F6" w:rsidRDefault="00CE0C93" w:rsidP="00CE0C93"/>
    <w:p w14:paraId="2D039522" w14:textId="77777777" w:rsidR="005103B9" w:rsidRPr="00AC461C" w:rsidRDefault="005103B9" w:rsidP="00AC461C"/>
    <w:sectPr w:rsidR="005103B9" w:rsidRPr="00AC461C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D9DAF" w14:textId="77777777" w:rsidR="003A5EA6" w:rsidRDefault="003A5EA6" w:rsidP="0038231F">
      <w:pPr>
        <w:spacing w:after="0" w:line="240" w:lineRule="auto"/>
      </w:pPr>
      <w:r>
        <w:separator/>
      </w:r>
    </w:p>
  </w:endnote>
  <w:endnote w:type="continuationSeparator" w:id="0">
    <w:p w14:paraId="37CA6D1D" w14:textId="77777777" w:rsidR="003A5EA6" w:rsidRDefault="003A5E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44E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537CBB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CC8F9" w14:textId="77777777" w:rsidR="003A5EA6" w:rsidRDefault="003A5EA6" w:rsidP="0038231F">
      <w:pPr>
        <w:spacing w:after="0" w:line="240" w:lineRule="auto"/>
      </w:pPr>
      <w:r>
        <w:separator/>
      </w:r>
    </w:p>
  </w:footnote>
  <w:footnote w:type="continuationSeparator" w:id="0">
    <w:p w14:paraId="5D4A0F51" w14:textId="77777777" w:rsidR="003A5EA6" w:rsidRDefault="003A5EA6" w:rsidP="0038231F">
      <w:pPr>
        <w:spacing w:after="0" w:line="240" w:lineRule="auto"/>
      </w:pPr>
      <w:r>
        <w:continuationSeparator/>
      </w:r>
    </w:p>
  </w:footnote>
  <w:footnote w:id="1">
    <w:p w14:paraId="78226A50" w14:textId="77777777" w:rsidR="00CE0C93" w:rsidRDefault="00CE0C93" w:rsidP="00CE0C9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B5587E2" w14:textId="77777777" w:rsidR="00CE0C93" w:rsidRPr="0024624C" w:rsidRDefault="00CE0C93" w:rsidP="00CE0C9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3">
    <w:p w14:paraId="7B4AC20A" w14:textId="77777777" w:rsidR="00CE0C93" w:rsidRPr="008D4C56" w:rsidRDefault="00CE0C93" w:rsidP="00CE0C93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693B4" w14:textId="77777777" w:rsidR="007470C1" w:rsidRDefault="007470C1" w:rsidP="007470C1">
    <w:r>
      <w:rPr>
        <w:noProof/>
      </w:rPr>
      <w:pict w14:anchorId="1198AB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http://www.power3.5.agh.edu.pl/fileadmin/default/templates/css/j/power3.5/system/pliki/Log_POWER_kolorowy.jpg" style="width:438.75pt;height:40.5pt;visibility:visible">
          <v:imagedata r:id="rId1" o:title="Log_POWER_kolorowy"/>
        </v:shape>
      </w:pict>
    </w:r>
  </w:p>
  <w:p w14:paraId="28F8F87F" w14:textId="77777777" w:rsidR="00BD56F6" w:rsidRDefault="00BD56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EA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42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5EA6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470C1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C461C"/>
    <w:rsid w:val="00AE6FF2"/>
    <w:rsid w:val="00B0088C"/>
    <w:rsid w:val="00B15219"/>
    <w:rsid w:val="00B15FD3"/>
    <w:rsid w:val="00B34079"/>
    <w:rsid w:val="00B8005E"/>
    <w:rsid w:val="00B90E42"/>
    <w:rsid w:val="00BB0C3C"/>
    <w:rsid w:val="00BD56F6"/>
    <w:rsid w:val="00C014B5"/>
    <w:rsid w:val="00C113BF"/>
    <w:rsid w:val="00C4103F"/>
    <w:rsid w:val="00C57DEB"/>
    <w:rsid w:val="00C737A7"/>
    <w:rsid w:val="00C81012"/>
    <w:rsid w:val="00CD0851"/>
    <w:rsid w:val="00CE0C93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7C85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E88107D"/>
  <w15:chartTrackingRefBased/>
  <w15:docId w15:val="{164604AB-B383-4666-A33A-C5B97CDDA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2021-06-07T12:13:00Z</cp:lastPrinted>
  <dcterms:created xsi:type="dcterms:W3CDTF">2021-06-07T12:27:00Z</dcterms:created>
  <dcterms:modified xsi:type="dcterms:W3CDTF">2021-06-07T12:27:00Z</dcterms:modified>
</cp:coreProperties>
</file>