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15C3F" w:rsidP="00D665F5">
      <w:pPr>
        <w:spacing w:after="240"/>
        <w:jc w:val="right"/>
        <w:rPr>
          <w:sz w:val="22"/>
          <w:szCs w:val="22"/>
        </w:rPr>
      </w:pPr>
      <w:r w:rsidRPr="00E15C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5C3F">
        <w:rPr>
          <w:sz w:val="22"/>
          <w:szCs w:val="22"/>
        </w:rPr>
        <w:t>2021-06-09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5C3F" w:rsidRPr="00E15C3F" w:rsidRDefault="00E15C3F" w:rsidP="00577BC6">
      <w:pPr>
        <w:spacing w:after="40"/>
        <w:rPr>
          <w:b/>
          <w:bCs/>
          <w:sz w:val="22"/>
          <w:szCs w:val="22"/>
        </w:rPr>
      </w:pPr>
      <w:r w:rsidRPr="00E15C3F">
        <w:rPr>
          <w:b/>
          <w:bCs/>
          <w:sz w:val="22"/>
          <w:szCs w:val="22"/>
        </w:rPr>
        <w:t>Akademia Górniczo - Hutnicza</w:t>
      </w:r>
    </w:p>
    <w:p w:rsidR="00E15C3F" w:rsidRPr="00E15C3F" w:rsidRDefault="00E15C3F" w:rsidP="00577BC6">
      <w:pPr>
        <w:spacing w:after="40"/>
        <w:rPr>
          <w:b/>
          <w:bCs/>
          <w:sz w:val="22"/>
          <w:szCs w:val="22"/>
        </w:rPr>
      </w:pPr>
      <w:r w:rsidRPr="00E15C3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5C3F" w:rsidP="00577BC6">
      <w:pPr>
        <w:spacing w:after="40"/>
        <w:rPr>
          <w:b/>
          <w:bCs/>
          <w:sz w:val="22"/>
          <w:szCs w:val="22"/>
        </w:rPr>
      </w:pPr>
      <w:r w:rsidRPr="00E15C3F">
        <w:rPr>
          <w:b/>
          <w:bCs/>
          <w:sz w:val="22"/>
          <w:szCs w:val="22"/>
        </w:rPr>
        <w:t>Dział Zamówień Publicznych</w:t>
      </w:r>
    </w:p>
    <w:p w:rsidR="00D665F5" w:rsidRPr="00BD5546" w:rsidRDefault="00E15C3F" w:rsidP="00D665F5">
      <w:pPr>
        <w:rPr>
          <w:sz w:val="22"/>
          <w:szCs w:val="22"/>
        </w:rPr>
      </w:pPr>
      <w:r w:rsidRPr="00E15C3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5C3F">
        <w:rPr>
          <w:sz w:val="22"/>
          <w:szCs w:val="22"/>
        </w:rPr>
        <w:t>30</w:t>
      </w:r>
    </w:p>
    <w:p w:rsidR="00D665F5" w:rsidRPr="00BD5546" w:rsidRDefault="00E15C3F" w:rsidP="00D665F5">
      <w:pPr>
        <w:rPr>
          <w:sz w:val="22"/>
          <w:szCs w:val="22"/>
        </w:rPr>
      </w:pPr>
      <w:r w:rsidRPr="00E15C3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5C3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5C3F" w:rsidRPr="00E15C3F">
        <w:rPr>
          <w:b/>
          <w:sz w:val="22"/>
          <w:szCs w:val="22"/>
        </w:rPr>
        <w:t>KC-zp.272-236/21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5C3F" w:rsidRPr="00E15C3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15C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5C3F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KC-zp.272-236/21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5C3F" w:rsidRPr="00E15C3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5C3F" w:rsidRPr="00E15C3F">
        <w:rPr>
          <w:sz w:val="22"/>
          <w:szCs w:val="22"/>
        </w:rPr>
        <w:t>09/06/2021</w:t>
      </w:r>
      <w:r w:rsidR="00FF4AB1" w:rsidRPr="00577BC6">
        <w:rPr>
          <w:sz w:val="22"/>
          <w:szCs w:val="22"/>
        </w:rPr>
        <w:t xml:space="preserve"> o godz. </w:t>
      </w:r>
      <w:r w:rsidR="00E15C3F" w:rsidRPr="00E15C3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D665F5" w:rsidRPr="00493F8C" w:rsidTr="00D51FF9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5C3F" w:rsidRPr="00493F8C" w:rsidTr="00D51FF9">
        <w:tc>
          <w:tcPr>
            <w:tcW w:w="993" w:type="dxa"/>
            <w:shd w:val="clear" w:color="auto" w:fill="auto"/>
            <w:vAlign w:val="center"/>
          </w:tcPr>
          <w:p w:rsidR="00E15C3F" w:rsidRPr="00490DC0" w:rsidRDefault="00E15C3F" w:rsidP="00503A63">
            <w:pPr>
              <w:spacing w:before="120" w:after="120"/>
              <w:jc w:val="center"/>
            </w:pPr>
            <w:r w:rsidRPr="00E15C3F">
              <w:t>1</w:t>
            </w:r>
          </w:p>
        </w:tc>
        <w:tc>
          <w:tcPr>
            <w:tcW w:w="4961" w:type="dxa"/>
            <w:shd w:val="clear" w:color="auto" w:fill="auto"/>
          </w:tcPr>
          <w:p w:rsidR="00E15C3F" w:rsidRPr="00490DC0" w:rsidRDefault="00E15C3F" w:rsidP="00503A63">
            <w:pPr>
              <w:spacing w:before="40"/>
            </w:pPr>
            <w:r w:rsidRPr="00E15C3F">
              <w:t>Małopolski ośrodek ochrony przeciwpożarowej Inter-</w:t>
            </w:r>
            <w:proofErr w:type="spellStart"/>
            <w:r w:rsidR="00AC1699">
              <w:t>P</w:t>
            </w:r>
            <w:r w:rsidRPr="00E15C3F">
              <w:t>oż</w:t>
            </w:r>
            <w:proofErr w:type="spellEnd"/>
            <w:r w:rsidRPr="00E15C3F">
              <w:t xml:space="preserve"> Sp. Z </w:t>
            </w:r>
            <w:r w:rsidR="00AC1699">
              <w:t>o.o.</w:t>
            </w:r>
          </w:p>
          <w:p w:rsidR="00E15C3F" w:rsidRPr="00490DC0" w:rsidRDefault="00E15C3F" w:rsidP="00503A63">
            <w:r w:rsidRPr="00E15C3F">
              <w:t>Bieżanowska</w:t>
            </w:r>
            <w:r w:rsidRPr="00490DC0">
              <w:t xml:space="preserve"> </w:t>
            </w:r>
            <w:r w:rsidRPr="00E15C3F">
              <w:t>107a</w:t>
            </w:r>
            <w:r w:rsidRPr="00490DC0">
              <w:t xml:space="preserve"> </w:t>
            </w:r>
          </w:p>
          <w:p w:rsidR="00E15C3F" w:rsidRPr="00490DC0" w:rsidRDefault="00E15C3F" w:rsidP="00503A63">
            <w:pPr>
              <w:spacing w:after="40"/>
              <w:jc w:val="both"/>
            </w:pPr>
            <w:r w:rsidRPr="00E15C3F">
              <w:t>30-826</w:t>
            </w:r>
            <w:r w:rsidRPr="00490DC0">
              <w:t xml:space="preserve"> </w:t>
            </w:r>
            <w:r w:rsidRPr="00E15C3F"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5C3F" w:rsidRDefault="00E15C3F" w:rsidP="00503A63">
            <w:pPr>
              <w:spacing w:before="120" w:after="120"/>
              <w:jc w:val="both"/>
            </w:pPr>
            <w:r w:rsidRPr="00E15C3F">
              <w:t>465 172.06 zł</w:t>
            </w:r>
          </w:p>
          <w:p w:rsidR="00D51FF9" w:rsidRDefault="00D51FF9" w:rsidP="00503A63">
            <w:pPr>
              <w:spacing w:before="120" w:after="120"/>
              <w:jc w:val="both"/>
            </w:pPr>
            <w:r>
              <w:t xml:space="preserve">Cena brutto za konserwację: </w:t>
            </w:r>
            <w:r>
              <w:t>294 411,57</w:t>
            </w:r>
            <w:r>
              <w:t xml:space="preserve"> zł, </w:t>
            </w:r>
          </w:p>
          <w:p w:rsidR="00D51FF9" w:rsidRPr="00490DC0" w:rsidRDefault="00D51FF9" w:rsidP="00503A63">
            <w:pPr>
              <w:spacing w:before="120" w:after="120"/>
              <w:jc w:val="both"/>
            </w:pPr>
            <w:r>
              <w:t>Cena brutto kosztorysu cenowego</w:t>
            </w:r>
            <w:r>
              <w:t xml:space="preserve"> „Materiały”</w:t>
            </w:r>
            <w:r>
              <w:t xml:space="preserve">: </w:t>
            </w:r>
            <w:r>
              <w:t>170 760,49</w:t>
            </w:r>
            <w:r>
              <w:t xml:space="preserve"> zł.</w:t>
            </w:r>
          </w:p>
        </w:tc>
      </w:tr>
      <w:tr w:rsidR="00E15C3F" w:rsidRPr="00493F8C" w:rsidTr="00D51FF9">
        <w:tc>
          <w:tcPr>
            <w:tcW w:w="993" w:type="dxa"/>
            <w:shd w:val="clear" w:color="auto" w:fill="auto"/>
            <w:vAlign w:val="center"/>
          </w:tcPr>
          <w:p w:rsidR="00E15C3F" w:rsidRPr="00490DC0" w:rsidRDefault="00E15C3F" w:rsidP="00503A63">
            <w:pPr>
              <w:spacing w:before="120" w:after="120"/>
              <w:jc w:val="center"/>
            </w:pPr>
            <w:r w:rsidRPr="00E15C3F">
              <w:t>2</w:t>
            </w:r>
          </w:p>
        </w:tc>
        <w:tc>
          <w:tcPr>
            <w:tcW w:w="4961" w:type="dxa"/>
            <w:shd w:val="clear" w:color="auto" w:fill="auto"/>
          </w:tcPr>
          <w:p w:rsidR="00D51FF9" w:rsidRDefault="00E15C3F" w:rsidP="00503A63">
            <w:pPr>
              <w:spacing w:before="40"/>
            </w:pPr>
            <w:r w:rsidRPr="00E15C3F">
              <w:t xml:space="preserve">Przedsiębiorstwo Handlowo-Techniczne </w:t>
            </w:r>
          </w:p>
          <w:p w:rsidR="00E15C3F" w:rsidRPr="00490DC0" w:rsidRDefault="00E15C3F" w:rsidP="00503A63">
            <w:pPr>
              <w:spacing w:before="40"/>
            </w:pPr>
            <w:r w:rsidRPr="00E15C3F">
              <w:t>SUPON Sp. z o.o.</w:t>
            </w:r>
            <w:r w:rsidR="00AC1699">
              <w:t xml:space="preserve"> w Rzeszowie</w:t>
            </w:r>
          </w:p>
          <w:p w:rsidR="00AC1699" w:rsidRDefault="00AC1699" w:rsidP="00503A63">
            <w:pPr>
              <w:spacing w:after="40"/>
              <w:jc w:val="both"/>
            </w:pPr>
            <w:r>
              <w:t xml:space="preserve">ul. </w:t>
            </w:r>
            <w:proofErr w:type="spellStart"/>
            <w:r>
              <w:t>Miłocińska</w:t>
            </w:r>
            <w:proofErr w:type="spellEnd"/>
            <w:r>
              <w:t xml:space="preserve"> 17</w:t>
            </w:r>
            <w:bookmarkStart w:id="0" w:name="_GoBack"/>
            <w:bookmarkEnd w:id="0"/>
          </w:p>
          <w:p w:rsidR="00E15C3F" w:rsidRPr="00490DC0" w:rsidRDefault="00AC1699" w:rsidP="00503A63">
            <w:pPr>
              <w:spacing w:after="40"/>
              <w:jc w:val="both"/>
            </w:pPr>
            <w:r>
              <w:t>35-232 Rzeszów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15C3F" w:rsidRDefault="00E15C3F" w:rsidP="00503A63">
            <w:pPr>
              <w:spacing w:before="120" w:after="120"/>
              <w:jc w:val="both"/>
            </w:pPr>
            <w:r w:rsidRPr="00E15C3F">
              <w:t>388 122.91 zł</w:t>
            </w:r>
          </w:p>
          <w:p w:rsidR="00D51FF9" w:rsidRDefault="00D51FF9" w:rsidP="00D51FF9">
            <w:pPr>
              <w:spacing w:before="120" w:after="120"/>
              <w:jc w:val="both"/>
            </w:pPr>
            <w:r>
              <w:t xml:space="preserve">Cena brutto za konserwację: </w:t>
            </w:r>
            <w:r>
              <w:t>202 601,91</w:t>
            </w:r>
            <w:r>
              <w:t xml:space="preserve"> zł, </w:t>
            </w:r>
          </w:p>
          <w:p w:rsidR="00D51FF9" w:rsidRPr="00490DC0" w:rsidRDefault="00D51FF9" w:rsidP="00D51FF9">
            <w:pPr>
              <w:spacing w:before="120" w:after="120"/>
              <w:jc w:val="both"/>
            </w:pPr>
            <w:r>
              <w:t>Cena brutto kosztorysu cenowego „Materiały</w:t>
            </w:r>
            <w:r>
              <w:t>”</w:t>
            </w:r>
            <w:r>
              <w:t xml:space="preserve">: </w:t>
            </w:r>
            <w:r>
              <w:t>185 521,00</w:t>
            </w:r>
            <w:r>
              <w:t xml:space="preserve"> zł.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BFA" w:rsidRDefault="00532BFA">
      <w:r>
        <w:separator/>
      </w:r>
    </w:p>
  </w:endnote>
  <w:endnote w:type="continuationSeparator" w:id="0">
    <w:p w:rsidR="00532BFA" w:rsidRDefault="0053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51F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BFA" w:rsidRDefault="00532BFA">
      <w:r>
        <w:separator/>
      </w:r>
    </w:p>
  </w:footnote>
  <w:footnote w:type="continuationSeparator" w:id="0">
    <w:p w:rsidR="00532BFA" w:rsidRDefault="00532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3F" w:rsidRDefault="00E15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3F" w:rsidRDefault="00E15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C3F" w:rsidRDefault="00E15C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BF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BFA"/>
    <w:rsid w:val="00577BC6"/>
    <w:rsid w:val="00601802"/>
    <w:rsid w:val="0069085C"/>
    <w:rsid w:val="00843263"/>
    <w:rsid w:val="00861E75"/>
    <w:rsid w:val="009D19BD"/>
    <w:rsid w:val="009F189D"/>
    <w:rsid w:val="00A80738"/>
    <w:rsid w:val="00AC1699"/>
    <w:rsid w:val="00C236D3"/>
    <w:rsid w:val="00C659E2"/>
    <w:rsid w:val="00CB0802"/>
    <w:rsid w:val="00D51FF9"/>
    <w:rsid w:val="00D665F5"/>
    <w:rsid w:val="00D7128F"/>
    <w:rsid w:val="00E15C3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A4E4F9"/>
  <w15:chartTrackingRefBased/>
  <w15:docId w15:val="{4087CC60-9DDE-4976-9925-93DA44CAE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173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2021-06-09T08:10:00Z</dcterms:created>
  <dcterms:modified xsi:type="dcterms:W3CDTF">2021-06-09T08:23:00Z</dcterms:modified>
</cp:coreProperties>
</file>