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1D2C6" w14:textId="77777777" w:rsidR="00BA511B" w:rsidRDefault="00497166" w:rsidP="00BA511B">
      <w:pPr>
        <w:jc w:val="right"/>
        <w:rPr>
          <w:b/>
        </w:rPr>
      </w:pPr>
      <w:r>
        <w:rPr>
          <w:noProof/>
        </w:rPr>
        <w:pict w14:anchorId="06299739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BA511B">
        <w:rPr>
          <w:b/>
        </w:rPr>
        <w:t>Załącznik nr 4</w:t>
      </w:r>
    </w:p>
    <w:p w14:paraId="2E7FBF96" w14:textId="77777777" w:rsidR="00BA511B" w:rsidRDefault="00BA511B" w:rsidP="00BA511B">
      <w:pPr>
        <w:jc w:val="right"/>
        <w:rPr>
          <w:rFonts w:eastAsia="MS Mincho"/>
          <w:b/>
        </w:rPr>
      </w:pPr>
    </w:p>
    <w:p w14:paraId="75E5A62B" w14:textId="77777777" w:rsidR="00BA511B" w:rsidRDefault="00497166" w:rsidP="00BA511B">
      <w:pPr>
        <w:jc w:val="right"/>
        <w:rPr>
          <w:rFonts w:eastAsia="MS Mincho"/>
          <w:b/>
        </w:rPr>
      </w:pPr>
      <w:r>
        <w:rPr>
          <w:noProof/>
        </w:rPr>
        <w:pict w14:anchorId="049B257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4EF95C89" w14:textId="77777777" w:rsidR="00BA511B" w:rsidRDefault="00BA511B" w:rsidP="00BA511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624C72C" w14:textId="77777777" w:rsidR="00BA511B" w:rsidRDefault="00BA511B" w:rsidP="00BA511B">
      <w:pPr>
        <w:jc w:val="right"/>
        <w:rPr>
          <w:rFonts w:eastAsia="MS Mincho"/>
          <w:b/>
        </w:rPr>
      </w:pPr>
    </w:p>
    <w:p w14:paraId="4BF986BA" w14:textId="77777777" w:rsidR="00BA511B" w:rsidRDefault="00BA511B" w:rsidP="00BA511B">
      <w:pPr>
        <w:jc w:val="center"/>
        <w:rPr>
          <w:b/>
        </w:rPr>
      </w:pPr>
      <w:r>
        <w:rPr>
          <w:b/>
        </w:rPr>
        <w:t>Kalkulacja Cenowa</w:t>
      </w:r>
    </w:p>
    <w:p w14:paraId="3EB259B3" w14:textId="77777777" w:rsidR="00BA511B" w:rsidRDefault="00BA511B" w:rsidP="00BA511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B27F07B" w14:textId="77777777" w:rsidR="00BA511B" w:rsidRDefault="00BA511B" w:rsidP="00BA511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26419153" w14:textId="2F6B0767" w:rsidR="00BA511B" w:rsidRDefault="00BA511B" w:rsidP="00BA511B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KC-zp.272-224/21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A511B" w14:paraId="44F29D76" w14:textId="77777777" w:rsidTr="00E8049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70F38C" w14:textId="77777777" w:rsidR="00BA511B" w:rsidRDefault="00BA511B" w:rsidP="00E804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3C05E5" w14:textId="77777777" w:rsidR="00BA511B" w:rsidRDefault="00BA511B" w:rsidP="00E8049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BAF956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FC153C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9C77317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972075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7C4FFF1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B9BBFC7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191F9F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BDEC093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B8E8884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180F56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41138EB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3C1980A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A511B" w14:paraId="4603CCF5" w14:textId="77777777" w:rsidTr="00E8049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8F8BF0" w14:textId="77777777" w:rsidR="00BA511B" w:rsidRDefault="00BA511B" w:rsidP="00E804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F84862" w14:textId="77777777" w:rsidR="00BA511B" w:rsidRDefault="00BA511B" w:rsidP="00E8049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FDBB68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0B5C85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E94F0E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8AA5EC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40C46C5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A511B" w14:paraId="5240959B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AA13B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8202F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  <w:p w14:paraId="45A79D6A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ECC6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ECD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167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116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500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ADD00A6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82C76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E537B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  <w:p w14:paraId="75255A64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99DD3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65E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C00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070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E88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3C4A633E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E9AF8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C24E9" w14:textId="77777777" w:rsidR="00BA511B" w:rsidRDefault="00BA511B" w:rsidP="00E804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0F28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31B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042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5C9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B45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6A78074F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E2242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5048F" w14:textId="77777777" w:rsidR="00BA511B" w:rsidRDefault="00BA511B" w:rsidP="00E80499">
            <w:pPr>
              <w:rPr>
                <w:sz w:val="20"/>
                <w:szCs w:val="20"/>
              </w:rPr>
            </w:pPr>
          </w:p>
          <w:p w14:paraId="6A8CBFD5" w14:textId="77777777" w:rsidR="00BA511B" w:rsidRDefault="00BA511B" w:rsidP="00E8049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83F1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769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A17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528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43F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13640D2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D64D4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1C78D" w14:textId="77777777" w:rsidR="00BA511B" w:rsidRDefault="00BA511B" w:rsidP="00E8049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37E117FB" w14:textId="77777777" w:rsidR="00BA511B" w:rsidRDefault="00BA511B" w:rsidP="00E8049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1D50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FCA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6D3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8DD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D65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171410BE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17103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946D2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  <w:p w14:paraId="325ED21D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F649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098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F4F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391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32F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6400C7B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31406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4238F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  <w:p w14:paraId="54C52F0B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  <w:p w14:paraId="2BAA89D8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6FCE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320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B17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552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B06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73E8354A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B9E15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C4579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2157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47C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A8A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02F8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9A4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1297377C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1565D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AF8A5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170A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EF5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C4C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327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5BE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0915E34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85AFA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6F4DF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CF6D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4CA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AB9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ADC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70C0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07D744F8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7AC50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A2E1E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7D91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16E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7E8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FDC1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05C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44242D9E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D9A1C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E10F8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DCA0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DA91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CCF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BC8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711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78AEE1B6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6D633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4272A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F386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499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300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540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E98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5FB218A0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5F9E0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002D5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973E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4C8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525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293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6A83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60880094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7A7D6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EA44A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1AC2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7AE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C97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8FC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ED0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0FED6DD3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B2234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C0911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4CBC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B19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893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9B4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2D3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7166" w14:paraId="36874EC7" w14:textId="77777777" w:rsidTr="0049716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82EA5" w14:textId="77777777" w:rsidR="00497166" w:rsidRDefault="00497166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24BBA" w14:textId="77777777" w:rsidR="00497166" w:rsidRDefault="00497166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01A5B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CB3C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7CC8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0980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75A7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7166" w14:paraId="1554A0A2" w14:textId="77777777" w:rsidTr="0049716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5EA3A" w14:textId="77777777" w:rsidR="00497166" w:rsidRDefault="00497166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7AD48" w14:textId="77777777" w:rsidR="00497166" w:rsidRDefault="00497166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F6085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C574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C5A3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D788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43A9" w14:textId="77777777" w:rsidR="00497166" w:rsidRDefault="00497166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6FDCC155" w14:textId="77777777" w:rsidTr="00E8049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BC92B3D" w14:textId="77777777" w:rsidR="00BA511B" w:rsidRDefault="00BA511B" w:rsidP="00E804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8C8672" w14:textId="77777777" w:rsidR="00BA511B" w:rsidRDefault="00BA511B" w:rsidP="00E8049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  <w:p w14:paraId="2D0EA19A" w14:textId="77777777" w:rsidR="00BA511B" w:rsidRPr="00042AC3" w:rsidRDefault="00BA511B" w:rsidP="00E80499">
            <w:pPr>
              <w:rPr>
                <w:sz w:val="18"/>
                <w:szCs w:val="18"/>
              </w:rPr>
            </w:pPr>
          </w:p>
          <w:p w14:paraId="255A50C9" w14:textId="77777777" w:rsidR="00BA511B" w:rsidRDefault="00BA511B" w:rsidP="00E80499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14D9FF92" w14:textId="77777777" w:rsidR="00BA511B" w:rsidRPr="00042AC3" w:rsidRDefault="00BA511B" w:rsidP="00E80499">
            <w:pPr>
              <w:rPr>
                <w:sz w:val="18"/>
                <w:szCs w:val="18"/>
              </w:rPr>
            </w:pPr>
          </w:p>
          <w:p w14:paraId="0A2E41A2" w14:textId="77777777" w:rsidR="00BA511B" w:rsidRDefault="00BA511B" w:rsidP="00E80499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2B98A32B" w14:textId="77777777" w:rsidR="00BA511B" w:rsidRPr="00042AC3" w:rsidRDefault="00BA511B" w:rsidP="00E80499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B86EC2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7DBC8D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9B75048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8F9294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6F708FD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E20A7DA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D43D25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A3AA475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6C40B9F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FEBAEA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C5568EB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3A6C4E8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A511B" w14:paraId="7EC4859C" w14:textId="77777777" w:rsidTr="00E8049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2F1DDE8" w14:textId="77777777" w:rsidR="00BA511B" w:rsidRDefault="00BA511B" w:rsidP="00E804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DAC2DC" w14:textId="77777777" w:rsidR="00BA511B" w:rsidRDefault="00BA511B" w:rsidP="00E8049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722088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56CB23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BBCD5C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C245D8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FE6064" w14:textId="77777777" w:rsidR="00BA511B" w:rsidRDefault="00BA511B" w:rsidP="00E804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A511B" w14:paraId="3847A6F7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2F5A1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5F556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1A18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CE93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B40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FCC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695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07FE6D39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D1757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534A1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0DE0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8EB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794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F26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3FC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59AD1992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0DDB4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60C80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A3043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692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162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6C60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894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5B07319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AD964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2CBFC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69A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DCB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6441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D56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78D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1B76E69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C5940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8DDEB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648F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790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1C6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201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0FC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48860F1D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36433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7B8E5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CDDC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7BD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4293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B5D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4BB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03F2339D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E9EA1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87130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B0B1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443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3B0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C90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7480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3966C3D4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2C1BB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F2FE0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C717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2BA4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EFA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683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75E0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5B9AE5FC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3715C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0ABFE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2F36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D4B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295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365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715E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F86C3AE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5CF49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DFC16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CA64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5DF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BAF3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DD8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A1C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6C3AE88B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DBE21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3E29D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966B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77D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222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5B6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714F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1054F51E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81EA6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C8D6A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9DD71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324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F1A1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9DA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0CB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21B7F0AC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C468F" w14:textId="77777777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B9A70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0A743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7062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3E8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ECE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342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42E329FC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296CF" w14:textId="54C3D169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05326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2AB60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622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8208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3D2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EF9D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71BAF972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FC6DB" w14:textId="43BB6CD1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CA430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39D1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DC3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07C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BA1B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82F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47FA2F00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BCC63" w14:textId="2BDD0076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CD9BE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A178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7726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D63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5EB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5EB0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363A06DB" w14:textId="77777777" w:rsidTr="00E8049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38A43" w14:textId="6E595D9F" w:rsidR="00BA511B" w:rsidRDefault="00BA511B" w:rsidP="00E80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C273A" w14:textId="77777777" w:rsidR="00BA511B" w:rsidRDefault="00BA511B" w:rsidP="00E8049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98B59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C6C7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73EA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DDFC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B755" w14:textId="77777777" w:rsidR="00BA511B" w:rsidRDefault="00BA511B" w:rsidP="00E804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A511B" w14:paraId="3E4DCEFD" w14:textId="77777777" w:rsidTr="00E80499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898BFEA" w14:textId="77777777" w:rsidR="00BA511B" w:rsidRDefault="00BA511B" w:rsidP="00E80499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74E26" w14:textId="77777777" w:rsidR="00BA511B" w:rsidRDefault="00BA511B" w:rsidP="00E80499">
            <w:pPr>
              <w:rPr>
                <w:rFonts w:ascii="Calibri" w:hAnsi="Calibri"/>
              </w:rPr>
            </w:pPr>
          </w:p>
        </w:tc>
      </w:tr>
    </w:tbl>
    <w:p w14:paraId="4A0A88D1" w14:textId="77777777" w:rsidR="00BA511B" w:rsidRDefault="00BA511B" w:rsidP="00BA511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112F89A7" w14:textId="77777777" w:rsidR="00BA511B" w:rsidRDefault="00BA511B" w:rsidP="00BA511B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7C08955" w14:textId="77777777" w:rsidR="00BA511B" w:rsidRDefault="00BA511B" w:rsidP="00BA511B">
      <w:pPr>
        <w:ind w:right="425"/>
        <w:rPr>
          <w:b/>
        </w:rPr>
      </w:pPr>
    </w:p>
    <w:p w14:paraId="60616E86" w14:textId="77777777" w:rsidR="00BA511B" w:rsidRDefault="00BA511B" w:rsidP="00BA511B">
      <w:pPr>
        <w:ind w:right="425"/>
        <w:rPr>
          <w:b/>
        </w:rPr>
      </w:pPr>
    </w:p>
    <w:p w14:paraId="14D9F30F" w14:textId="77777777" w:rsidR="00BA511B" w:rsidRDefault="00BA511B" w:rsidP="00BA511B">
      <w:pPr>
        <w:ind w:right="425"/>
        <w:rPr>
          <w:b/>
        </w:rPr>
      </w:pPr>
    </w:p>
    <w:p w14:paraId="084E3AE7" w14:textId="77777777" w:rsidR="00BA511B" w:rsidRPr="00423B06" w:rsidRDefault="00BA511B" w:rsidP="00BA511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0A90525" w14:textId="11D3708C" w:rsidR="0014437C" w:rsidRPr="003C79E5" w:rsidRDefault="00BA511B" w:rsidP="0049716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14437C" w:rsidRPr="003C79E5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E7CDC" w14:textId="77777777" w:rsidR="006A5BB3" w:rsidRDefault="006A5BB3">
      <w:r>
        <w:separator/>
      </w:r>
    </w:p>
  </w:endnote>
  <w:endnote w:type="continuationSeparator" w:id="0">
    <w:p w14:paraId="57835EE4" w14:textId="77777777" w:rsidR="006A5BB3" w:rsidRDefault="006A5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CC68" w14:textId="77777777" w:rsidR="00497166" w:rsidRPr="00CC4E7C" w:rsidRDefault="00497166" w:rsidP="0049716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0CA64D2" w14:textId="77777777" w:rsidR="00E471B4" w:rsidRDefault="00E471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9EFBA" w14:textId="77777777" w:rsidR="006A5BB3" w:rsidRDefault="006A5BB3">
      <w:r>
        <w:separator/>
      </w:r>
    </w:p>
  </w:footnote>
  <w:footnote w:type="continuationSeparator" w:id="0">
    <w:p w14:paraId="0804C40F" w14:textId="77777777" w:rsidR="006A5BB3" w:rsidRDefault="006A5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BB3"/>
    <w:rsid w:val="00021E1F"/>
    <w:rsid w:val="0011188B"/>
    <w:rsid w:val="00142162"/>
    <w:rsid w:val="0014437C"/>
    <w:rsid w:val="001946D8"/>
    <w:rsid w:val="001F6B73"/>
    <w:rsid w:val="00303635"/>
    <w:rsid w:val="00347293"/>
    <w:rsid w:val="003C79E5"/>
    <w:rsid w:val="00497166"/>
    <w:rsid w:val="00505EB1"/>
    <w:rsid w:val="00516B1B"/>
    <w:rsid w:val="005955BF"/>
    <w:rsid w:val="006A5BB3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A511B"/>
    <w:rsid w:val="00DD422F"/>
    <w:rsid w:val="00E43493"/>
    <w:rsid w:val="00E471B4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55AA95A8"/>
  <w15:chartTrackingRefBased/>
  <w15:docId w15:val="{E3B62554-A552-4207-A7AA-1AE6F10D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11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71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471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71B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471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71B4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716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193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2021-05-28T11:16:00Z</cp:lastPrinted>
  <dcterms:created xsi:type="dcterms:W3CDTF">2021-05-28T11:17:00Z</dcterms:created>
  <dcterms:modified xsi:type="dcterms:W3CDTF">2021-05-28T11:17:00Z</dcterms:modified>
</cp:coreProperties>
</file>