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55AB2" w14:textId="77777777" w:rsidR="004D4C61" w:rsidRDefault="004D4C61" w:rsidP="004D4C61">
      <w:pPr>
        <w:pStyle w:val="Nagwek"/>
        <w:tabs>
          <w:tab w:val="left" w:pos="708"/>
        </w:tabs>
        <w:rPr>
          <w:sz w:val="24"/>
        </w:rPr>
      </w:pPr>
    </w:p>
    <w:p w14:paraId="21454E29" w14:textId="77777777" w:rsidR="004D4C61" w:rsidRDefault="004D4C61" w:rsidP="004D4C61">
      <w:pPr>
        <w:pStyle w:val="Nagwek"/>
        <w:tabs>
          <w:tab w:val="left" w:pos="708"/>
        </w:tabs>
        <w:rPr>
          <w:sz w:val="24"/>
        </w:rPr>
      </w:pPr>
    </w:p>
    <w:p w14:paraId="7AD43928" w14:textId="77777777" w:rsidR="004D4C61" w:rsidRDefault="004D4C61" w:rsidP="004D4C61">
      <w:pPr>
        <w:pStyle w:val="Nagwek"/>
        <w:tabs>
          <w:tab w:val="left" w:pos="708"/>
        </w:tabs>
        <w:rPr>
          <w:sz w:val="28"/>
          <w:szCs w:val="28"/>
        </w:rPr>
      </w:pPr>
    </w:p>
    <w:p w14:paraId="3AA1B190" w14:textId="3A6266F5" w:rsidR="004D4C61" w:rsidRDefault="004D4C61" w:rsidP="004D4C6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224</w:t>
      </w:r>
      <w:r>
        <w:rPr>
          <w:b/>
          <w:sz w:val="24"/>
        </w:rPr>
        <w:t>/21</w:t>
      </w:r>
    </w:p>
    <w:p w14:paraId="6825A8DE" w14:textId="77777777" w:rsidR="004D4C61" w:rsidRDefault="004D4C61" w:rsidP="004D4C61">
      <w:pPr>
        <w:pStyle w:val="Nagwek3"/>
        <w:ind w:left="0"/>
        <w:jc w:val="left"/>
        <w:rPr>
          <w:sz w:val="28"/>
        </w:rPr>
      </w:pPr>
    </w:p>
    <w:p w14:paraId="07CC3866" w14:textId="77777777" w:rsidR="004D4C61" w:rsidRDefault="004D4C61" w:rsidP="004D4C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09C5C2C" w14:textId="77777777" w:rsidR="004D4C61" w:rsidRDefault="004D4C61" w:rsidP="004D4C61">
      <w:pPr>
        <w:jc w:val="center"/>
        <w:rPr>
          <w:b/>
          <w:sz w:val="28"/>
          <w:szCs w:val="28"/>
        </w:rPr>
      </w:pPr>
    </w:p>
    <w:p w14:paraId="4988E9E3" w14:textId="77777777" w:rsidR="004D4C61" w:rsidRDefault="004D4C61" w:rsidP="004D4C6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4818481" w14:textId="77777777" w:rsidR="004D4C61" w:rsidRDefault="004D4C61" w:rsidP="004D4C61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7C516F1" w14:textId="77777777" w:rsidR="004D4C61" w:rsidRDefault="004D4C61" w:rsidP="004D4C6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F0DD95D" w14:textId="77777777" w:rsidR="004D4C61" w:rsidRDefault="004D4C61" w:rsidP="004D4C6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podstawowym bez negocjacji </w:t>
      </w:r>
      <w:r>
        <w:rPr>
          <w:b/>
          <w:bCs/>
          <w:szCs w:val="24"/>
        </w:rPr>
        <w:t>na:</w:t>
      </w:r>
    </w:p>
    <w:p w14:paraId="5158BF5E" w14:textId="4E39A952" w:rsidR="004D4C61" w:rsidRDefault="004D4C61" w:rsidP="004D4C6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224</w:t>
      </w:r>
      <w:r w:rsidRPr="00247153">
        <w:rPr>
          <w:b/>
        </w:rPr>
        <w:t>/2</w:t>
      </w:r>
      <w:r>
        <w:rPr>
          <w:b/>
        </w:rPr>
        <w:t>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4B25948" w14:textId="77777777" w:rsidR="004D4C61" w:rsidRDefault="004D4C61" w:rsidP="004D4C6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917FAB8" w14:textId="77777777" w:rsidR="004D4C61" w:rsidRDefault="004D4C61" w:rsidP="004D4C6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7FA3D56" w14:textId="77777777" w:rsidR="004D4C61" w:rsidRDefault="004D4C61" w:rsidP="004D4C6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60FD393" w14:textId="77777777" w:rsidR="004D4C61" w:rsidRDefault="004D4C61" w:rsidP="004D4C6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834853E" w14:textId="77777777" w:rsidR="004D4C61" w:rsidRDefault="004D4C61" w:rsidP="004D4C61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1E8895F" w14:textId="77777777" w:rsidR="004D4C61" w:rsidRDefault="004D4C61" w:rsidP="004D4C61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0EABFED" w14:textId="77777777" w:rsidR="004D4C61" w:rsidRDefault="004D4C61" w:rsidP="004D4C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8D1CCB3" w14:textId="77777777" w:rsidR="004D4C61" w:rsidRDefault="004D4C61" w:rsidP="004D4C6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D4C61" w14:paraId="3D1DE175" w14:textId="77777777" w:rsidTr="00046A6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D48F" w14:textId="77777777" w:rsidR="004D4C61" w:rsidRDefault="004D4C61" w:rsidP="00046A6D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52A38" w14:textId="77777777" w:rsidR="004D4C61" w:rsidRDefault="004D4C61" w:rsidP="00046A6D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8FFE" w14:textId="77777777" w:rsidR="004D4C61" w:rsidRDefault="004D4C61" w:rsidP="00046A6D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D4C61" w14:paraId="743D49C6" w14:textId="77777777" w:rsidTr="00046A6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F2BB5" w14:textId="77777777" w:rsidR="004D4C61" w:rsidRDefault="004D4C61" w:rsidP="00046A6D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8F4D" w14:textId="77777777" w:rsidR="004D4C61" w:rsidRDefault="004D4C61" w:rsidP="00046A6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60EE" w14:textId="77777777" w:rsidR="004D4C61" w:rsidRDefault="004D4C61" w:rsidP="00046A6D">
            <w:pPr>
              <w:widowControl w:val="0"/>
              <w:spacing w:line="360" w:lineRule="auto"/>
              <w:jc w:val="both"/>
            </w:pPr>
          </w:p>
        </w:tc>
      </w:tr>
      <w:tr w:rsidR="004D4C61" w14:paraId="77873BCE" w14:textId="77777777" w:rsidTr="00046A6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41D6C" w14:textId="77777777" w:rsidR="004D4C61" w:rsidRDefault="004D4C61" w:rsidP="00046A6D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B909" w14:textId="77777777" w:rsidR="004D4C61" w:rsidRDefault="004D4C61" w:rsidP="00046A6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7166" w14:textId="77777777" w:rsidR="004D4C61" w:rsidRDefault="004D4C61" w:rsidP="00046A6D">
            <w:pPr>
              <w:widowControl w:val="0"/>
              <w:spacing w:line="360" w:lineRule="auto"/>
              <w:jc w:val="both"/>
            </w:pPr>
          </w:p>
        </w:tc>
      </w:tr>
      <w:tr w:rsidR="004D4C61" w14:paraId="0D43B938" w14:textId="77777777" w:rsidTr="00046A6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E414E" w14:textId="77777777" w:rsidR="004D4C61" w:rsidRDefault="004D4C61" w:rsidP="00046A6D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FD5E" w14:textId="77777777" w:rsidR="004D4C61" w:rsidRDefault="004D4C61" w:rsidP="00046A6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C330" w14:textId="77777777" w:rsidR="004D4C61" w:rsidRDefault="004D4C61" w:rsidP="00046A6D">
            <w:pPr>
              <w:widowControl w:val="0"/>
              <w:spacing w:line="360" w:lineRule="auto"/>
              <w:jc w:val="both"/>
            </w:pPr>
          </w:p>
        </w:tc>
      </w:tr>
    </w:tbl>
    <w:p w14:paraId="7A255655" w14:textId="77777777" w:rsidR="004D4C61" w:rsidRDefault="004D4C61" w:rsidP="004D4C61">
      <w:pPr>
        <w:widowControl w:val="0"/>
        <w:spacing w:line="360" w:lineRule="auto"/>
        <w:jc w:val="both"/>
      </w:pPr>
    </w:p>
    <w:p w14:paraId="056DF58A" w14:textId="77777777" w:rsidR="004D4C61" w:rsidRDefault="004D4C61" w:rsidP="004D4C61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6716FF2" w14:textId="77777777" w:rsidR="004D4C61" w:rsidRDefault="004D4C61" w:rsidP="004D4C61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8E07553" w14:textId="77777777" w:rsidR="004D4C61" w:rsidRDefault="004D4C61" w:rsidP="004D4C61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601C5E5" w14:textId="77777777" w:rsidR="004D4C61" w:rsidRDefault="004D4C61" w:rsidP="004D4C61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D11CCBD" w14:textId="77777777" w:rsidR="004D4C61" w:rsidRDefault="004D4C61" w:rsidP="004D4C61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EE853BD" w14:textId="77777777" w:rsidR="004D4C61" w:rsidRDefault="004D4C61" w:rsidP="004D4C61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1E154C5" w14:textId="77777777" w:rsidR="004D4C61" w:rsidRPr="00D82098" w:rsidRDefault="004D4C61" w:rsidP="004D4C61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em</w:t>
      </w:r>
      <w:r w:rsidRPr="00D82098">
        <w:rPr>
          <w:b/>
          <w:color w:val="FF0000"/>
          <w:lang w:eastAsia="zh-CN"/>
        </w:rPr>
        <w:t xml:space="preserve"> kwalifikowanym podpisem elektronicznym, podpisem zaufanym lub podpisem osobistym</w:t>
      </w:r>
      <w:r w:rsidRPr="00D82098">
        <w:rPr>
          <w:color w:val="FF0000"/>
          <w:lang w:eastAsia="zh-CN"/>
        </w:rPr>
        <w:t>.</w:t>
      </w:r>
    </w:p>
    <w:p w14:paraId="6C7E04F9" w14:textId="77777777" w:rsidR="004D4C61" w:rsidRPr="000C6005" w:rsidRDefault="004D4C61" w:rsidP="004D4C61"/>
    <w:p w14:paraId="4E20B9CB" w14:textId="462CF8FD" w:rsidR="00E67EFE" w:rsidRPr="003B79BA" w:rsidRDefault="00E67EFE" w:rsidP="003B79BA"/>
    <w:sectPr w:rsidR="00E67EFE" w:rsidRPr="003B79B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A7045" w14:textId="77777777" w:rsidR="00F52D03" w:rsidRDefault="00F52D03">
      <w:pPr>
        <w:spacing w:after="0" w:line="240" w:lineRule="auto"/>
      </w:pPr>
      <w:r>
        <w:separator/>
      </w:r>
    </w:p>
  </w:endnote>
  <w:endnote w:type="continuationSeparator" w:id="0">
    <w:p w14:paraId="4D42FF27" w14:textId="77777777" w:rsidR="00F52D03" w:rsidRDefault="00F52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6E5F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C0E4E9" w14:textId="77777777" w:rsidR="00336EEB" w:rsidRDefault="004D4C6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ACC4D" w14:textId="77777777" w:rsidR="00336EEB" w:rsidRDefault="004D4C61" w:rsidP="004704CB">
    <w:pPr>
      <w:pStyle w:val="Stopka"/>
      <w:framePr w:wrap="around" w:vAnchor="text" w:hAnchor="margin" w:xAlign="right" w:y="1"/>
      <w:rPr>
        <w:rStyle w:val="Numerstrony"/>
      </w:rPr>
    </w:pPr>
  </w:p>
  <w:p w14:paraId="2FEC63B7" w14:textId="77777777" w:rsidR="00336EEB" w:rsidRDefault="004D4C61" w:rsidP="00336EEB">
    <w:pPr>
      <w:pStyle w:val="Stopka"/>
      <w:tabs>
        <w:tab w:val="clear" w:pos="4536"/>
      </w:tabs>
      <w:jc w:val="center"/>
    </w:pPr>
    <w:r>
      <w:rPr>
        <w:noProof/>
      </w:rPr>
      <w:pict w14:anchorId="137ADF6C">
        <v:line id="_x0000_s2049" style="position:absolute;left:0;text-align:left;z-index:251659264" from="-3.85pt,8.7pt" to="455.15pt,8.7pt"/>
      </w:pict>
    </w:r>
  </w:p>
  <w:p w14:paraId="1ABA30BC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1E687" w14:textId="77777777" w:rsidR="00903726" w:rsidRDefault="004D4C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D1990" w14:textId="77777777" w:rsidR="00F52D03" w:rsidRDefault="00F52D03">
      <w:pPr>
        <w:spacing w:after="0" w:line="240" w:lineRule="auto"/>
      </w:pPr>
      <w:r>
        <w:separator/>
      </w:r>
    </w:p>
  </w:footnote>
  <w:footnote w:type="continuationSeparator" w:id="0">
    <w:p w14:paraId="478779EA" w14:textId="77777777" w:rsidR="00F52D03" w:rsidRDefault="00F52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A8D5E" w14:textId="77777777" w:rsidR="00903726" w:rsidRDefault="004D4C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B9EBD" w14:textId="77777777" w:rsidR="00903726" w:rsidRDefault="004D4C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CBEA0" w14:textId="77777777" w:rsidR="00903726" w:rsidRDefault="004D4C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52D03"/>
    <w:rsid w:val="000563B7"/>
    <w:rsid w:val="000E6C60"/>
    <w:rsid w:val="001F4E82"/>
    <w:rsid w:val="00237270"/>
    <w:rsid w:val="00285E58"/>
    <w:rsid w:val="003B79BA"/>
    <w:rsid w:val="003D1274"/>
    <w:rsid w:val="00430A9F"/>
    <w:rsid w:val="004A6119"/>
    <w:rsid w:val="004D4C61"/>
    <w:rsid w:val="005E5BD1"/>
    <w:rsid w:val="00623F70"/>
    <w:rsid w:val="00927537"/>
    <w:rsid w:val="0093180B"/>
    <w:rsid w:val="00BC579B"/>
    <w:rsid w:val="00D137A1"/>
    <w:rsid w:val="00D70839"/>
    <w:rsid w:val="00E67EFE"/>
    <w:rsid w:val="00F52D03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ADCA6F"/>
  <w15:docId w15:val="{4561C36D-16DC-4B3D-A4F1-8FA402459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C61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4D4C6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2021-05-28T10:52:00Z</dcterms:created>
  <dcterms:modified xsi:type="dcterms:W3CDTF">2021-05-28T10:53:00Z</dcterms:modified>
</cp:coreProperties>
</file>