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B1915" w14:textId="77777777" w:rsidR="001329F6" w:rsidRPr="00240E71" w:rsidRDefault="001329F6" w:rsidP="001329F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B4E1118" w14:textId="77777777" w:rsidR="001329F6" w:rsidRDefault="001329F6" w:rsidP="001329F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CF2B716" w14:textId="77777777" w:rsidR="001329F6" w:rsidRPr="0022732C" w:rsidRDefault="001329F6" w:rsidP="001329F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6669A16" w14:textId="77777777" w:rsidR="001329F6" w:rsidRDefault="001329F6" w:rsidP="001329F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93228B0" w14:textId="77777777" w:rsidR="001329F6" w:rsidRPr="0022732C" w:rsidRDefault="001329F6" w:rsidP="001329F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44FDAF3" w14:textId="77777777" w:rsidR="001329F6" w:rsidRPr="0022732C" w:rsidRDefault="001329F6" w:rsidP="001329F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68F9583" w14:textId="77777777" w:rsidR="001329F6" w:rsidRPr="0022732C" w:rsidRDefault="001329F6" w:rsidP="001329F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D679888" w14:textId="77777777" w:rsidR="001329F6" w:rsidRPr="0022732C" w:rsidRDefault="001329F6" w:rsidP="001329F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A53805B" w14:textId="77777777" w:rsidR="001329F6" w:rsidRPr="0022732C" w:rsidRDefault="001329F6" w:rsidP="001329F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007012EE" w14:textId="77777777" w:rsidR="001329F6" w:rsidRPr="0022732C" w:rsidRDefault="001329F6" w:rsidP="001329F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6692EF34" w14:textId="77777777" w:rsidR="001329F6" w:rsidRPr="0022732C" w:rsidRDefault="001329F6" w:rsidP="001329F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DEF8751" w14:textId="77777777" w:rsidR="001329F6" w:rsidRPr="0022732C" w:rsidRDefault="001329F6" w:rsidP="001329F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927032B" w14:textId="77777777" w:rsidR="001329F6" w:rsidRPr="0022732C" w:rsidRDefault="001329F6" w:rsidP="001329F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8B1732B" w14:textId="77777777" w:rsidR="001329F6" w:rsidRDefault="001329F6" w:rsidP="001329F6">
      <w:pPr>
        <w:spacing w:line="360" w:lineRule="auto"/>
      </w:pPr>
      <w:r>
        <w:t>Do: Nazwa i siedziba Zamawiającego:</w:t>
      </w:r>
    </w:p>
    <w:p w14:paraId="5A9C1DB3" w14:textId="77777777" w:rsidR="001329F6" w:rsidRPr="00247153" w:rsidRDefault="001329F6" w:rsidP="001329F6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322C3724" w14:textId="77777777" w:rsidR="001329F6" w:rsidRPr="00247153" w:rsidRDefault="001329F6" w:rsidP="001329F6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654C351F" w14:textId="77777777" w:rsidR="001329F6" w:rsidRDefault="001329F6" w:rsidP="001329F6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79EC652" w14:textId="77777777" w:rsidR="001329F6" w:rsidRDefault="001329F6" w:rsidP="001329F6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612B0C62" w14:textId="77777777" w:rsidR="001329F6" w:rsidRDefault="001329F6" w:rsidP="001329F6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4B86E836" w14:textId="77777777" w:rsidR="001329F6" w:rsidRDefault="001329F6" w:rsidP="001329F6">
      <w:pPr>
        <w:ind w:firstLine="3969"/>
        <w:rPr>
          <w:b/>
        </w:rPr>
      </w:pPr>
    </w:p>
    <w:p w14:paraId="11874CF1" w14:textId="164B025B" w:rsidR="001329F6" w:rsidRDefault="001329F6" w:rsidP="001329F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224</w:t>
      </w:r>
      <w:r w:rsidRPr="00247153">
        <w:rPr>
          <w:b/>
        </w:rPr>
        <w:t>/2</w:t>
      </w:r>
      <w:r>
        <w:rPr>
          <w:b/>
        </w:rPr>
        <w:t>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0E9F6D8E" w14:textId="77777777" w:rsidR="001329F6" w:rsidRDefault="001329F6" w:rsidP="001329F6">
      <w:pPr>
        <w:tabs>
          <w:tab w:val="right" w:pos="9000"/>
        </w:tabs>
      </w:pPr>
    </w:p>
    <w:p w14:paraId="153A9650" w14:textId="77777777" w:rsidR="001329F6" w:rsidRPr="005F7BDF" w:rsidRDefault="001329F6" w:rsidP="001329F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03A5379C" w14:textId="77777777" w:rsidR="001329F6" w:rsidRPr="005F7BDF" w:rsidRDefault="001329F6" w:rsidP="001329F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4530627" w14:textId="77777777" w:rsidR="001329F6" w:rsidRPr="005F7BDF" w:rsidRDefault="001329F6" w:rsidP="001329F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302005FF" w14:textId="77777777" w:rsidR="001329F6" w:rsidRPr="005F7BDF" w:rsidRDefault="001329F6" w:rsidP="001329F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792DCFB" w14:textId="77777777" w:rsidR="001329F6" w:rsidRPr="005F7BDF" w:rsidRDefault="001329F6" w:rsidP="001329F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8345EC1" w14:textId="77777777" w:rsidR="001329F6" w:rsidRPr="002969BE" w:rsidRDefault="001329F6" w:rsidP="001329F6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4C23D639" w14:textId="77777777" w:rsidR="001329F6" w:rsidRPr="002969BE" w:rsidRDefault="001329F6" w:rsidP="001329F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15DE26D2" w14:textId="77777777" w:rsidR="001329F6" w:rsidRPr="002969BE" w:rsidRDefault="001329F6" w:rsidP="001329F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0683FF2A" w14:textId="77777777" w:rsidR="001329F6" w:rsidRPr="002969BE" w:rsidRDefault="001329F6" w:rsidP="001329F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10E09C91" w14:textId="77777777" w:rsidR="001329F6" w:rsidRPr="002969BE" w:rsidRDefault="001329F6" w:rsidP="001329F6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13E323E5" w14:textId="77777777" w:rsidR="001329F6" w:rsidRPr="00FE545C" w:rsidRDefault="001329F6" w:rsidP="001329F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BE4CB08" w14:textId="77777777" w:rsidR="001329F6" w:rsidRPr="00FE545C" w:rsidRDefault="001329F6" w:rsidP="001329F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34DA648" w14:textId="77777777" w:rsidR="001329F6" w:rsidRDefault="001329F6" w:rsidP="001329F6">
      <w:pPr>
        <w:jc w:val="both"/>
        <w:rPr>
          <w:sz w:val="18"/>
          <w:szCs w:val="18"/>
        </w:rPr>
      </w:pPr>
    </w:p>
    <w:p w14:paraId="34F0F0B9" w14:textId="77777777" w:rsidR="001329F6" w:rsidRDefault="001329F6" w:rsidP="001329F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A4FB782" w14:textId="77777777" w:rsidR="001329F6" w:rsidRPr="00730EFE" w:rsidRDefault="001329F6" w:rsidP="001329F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7F3FC8F2" w14:textId="77777777" w:rsidR="001329F6" w:rsidRPr="001D671E" w:rsidRDefault="001329F6" w:rsidP="001329F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D0CDA22" w14:textId="77777777" w:rsidR="001329F6" w:rsidRDefault="001329F6" w:rsidP="001329F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192BB0" w14:textId="77777777" w:rsidR="001329F6" w:rsidRDefault="001329F6" w:rsidP="001329F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DADB08A" w14:textId="77777777" w:rsidR="001329F6" w:rsidRDefault="001329F6" w:rsidP="001329F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B5A816A" w14:textId="77777777" w:rsidR="001329F6" w:rsidRPr="001D671E" w:rsidRDefault="001329F6" w:rsidP="001329F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329F6" w:rsidRPr="00FE545C" w14:paraId="6CEE680F" w14:textId="77777777" w:rsidTr="00046A6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3984C" w14:textId="77777777" w:rsidR="001329F6" w:rsidRPr="00FE545C" w:rsidRDefault="001329F6" w:rsidP="00046A6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67ED0" w14:textId="77777777" w:rsidR="001329F6" w:rsidRPr="00FE545C" w:rsidRDefault="001329F6" w:rsidP="00046A6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28BDE49" w14:textId="77777777" w:rsidR="001329F6" w:rsidRPr="00FE545C" w:rsidRDefault="001329F6" w:rsidP="00046A6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DB5F94" w14:textId="77777777" w:rsidR="001329F6" w:rsidRPr="00FE545C" w:rsidRDefault="001329F6" w:rsidP="00046A6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329F6" w:rsidRPr="00FE545C" w14:paraId="305A6907" w14:textId="77777777" w:rsidTr="00046A6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B099A" w14:textId="77777777" w:rsidR="001329F6" w:rsidRPr="00FE545C" w:rsidRDefault="001329F6" w:rsidP="00046A6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C200D" w14:textId="77777777" w:rsidR="001329F6" w:rsidRPr="00FE545C" w:rsidRDefault="001329F6" w:rsidP="00046A6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67B05" w14:textId="77777777" w:rsidR="001329F6" w:rsidRPr="00FE545C" w:rsidRDefault="001329F6" w:rsidP="00046A6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329F6" w:rsidRPr="00FE545C" w14:paraId="45B0A743" w14:textId="77777777" w:rsidTr="00046A6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BEED6" w14:textId="77777777" w:rsidR="001329F6" w:rsidRPr="00FE545C" w:rsidRDefault="001329F6" w:rsidP="00046A6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6518D" w14:textId="77777777" w:rsidR="001329F6" w:rsidRPr="00FE545C" w:rsidRDefault="001329F6" w:rsidP="00046A6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33E7B" w14:textId="77777777" w:rsidR="001329F6" w:rsidRPr="00FE545C" w:rsidRDefault="001329F6" w:rsidP="00046A6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50D801F" w14:textId="77777777" w:rsidR="001329F6" w:rsidRDefault="001329F6" w:rsidP="001329F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1F8E361" w14:textId="77777777" w:rsidR="001329F6" w:rsidRPr="00D638CC" w:rsidRDefault="001329F6" w:rsidP="001329F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1437C9F9" w14:textId="77777777" w:rsidR="001329F6" w:rsidRPr="002F276A" w:rsidRDefault="001329F6" w:rsidP="001329F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B4BFEBE" w14:textId="77777777" w:rsidR="001329F6" w:rsidRPr="002F276A" w:rsidRDefault="001329F6" w:rsidP="001329F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D789C15" w14:textId="77777777" w:rsidR="001329F6" w:rsidRPr="002F276A" w:rsidRDefault="001329F6" w:rsidP="001329F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708C265" w14:textId="77777777" w:rsidR="001329F6" w:rsidRPr="002F276A" w:rsidRDefault="001329F6" w:rsidP="001329F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61684C5" w14:textId="77777777" w:rsidR="001329F6" w:rsidRPr="002F276A" w:rsidRDefault="001329F6" w:rsidP="001329F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8F03882" w14:textId="77777777" w:rsidR="001329F6" w:rsidRDefault="001329F6" w:rsidP="001329F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2B49CE1" w14:textId="77777777" w:rsidR="001329F6" w:rsidRDefault="001329F6" w:rsidP="001329F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F352C7" w14:textId="77777777" w:rsidR="001329F6" w:rsidRDefault="001329F6" w:rsidP="001329F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2BBA3D7" w14:textId="77777777" w:rsidR="001329F6" w:rsidRDefault="001329F6" w:rsidP="001329F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3893936" w14:textId="77777777" w:rsidR="001329F6" w:rsidRDefault="001329F6" w:rsidP="001329F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26498C0" w14:textId="77777777" w:rsidR="001329F6" w:rsidRDefault="001329F6" w:rsidP="001329F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8449FD7" w14:textId="77777777" w:rsidR="001329F6" w:rsidRDefault="001329F6" w:rsidP="001329F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BB4EDC0" w14:textId="77777777" w:rsidR="001329F6" w:rsidRPr="000B45FE" w:rsidRDefault="001329F6" w:rsidP="001329F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711A5C8" w14:textId="77777777" w:rsidR="001329F6" w:rsidRDefault="001329F6" w:rsidP="001329F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B11CAFD" w14:textId="77777777" w:rsidR="001329F6" w:rsidRDefault="001329F6" w:rsidP="001329F6">
      <w:pPr>
        <w:jc w:val="both"/>
        <w:rPr>
          <w:sz w:val="22"/>
          <w:szCs w:val="22"/>
        </w:rPr>
      </w:pPr>
    </w:p>
    <w:p w14:paraId="54A523E0" w14:textId="77777777" w:rsidR="001329F6" w:rsidRDefault="001329F6" w:rsidP="001329F6">
      <w:pPr>
        <w:jc w:val="both"/>
        <w:rPr>
          <w:sz w:val="22"/>
          <w:szCs w:val="22"/>
        </w:rPr>
      </w:pPr>
    </w:p>
    <w:p w14:paraId="5E5E2BA7" w14:textId="77777777" w:rsidR="001329F6" w:rsidRDefault="001329F6" w:rsidP="001329F6">
      <w:pPr>
        <w:jc w:val="right"/>
        <w:rPr>
          <w:sz w:val="20"/>
          <w:szCs w:val="20"/>
        </w:rPr>
      </w:pPr>
    </w:p>
    <w:p w14:paraId="5DBD995B" w14:textId="77777777" w:rsidR="001329F6" w:rsidRPr="00423B06" w:rsidRDefault="001329F6" w:rsidP="001329F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0F80F58" w14:textId="62D45E71" w:rsidR="00FE545C" w:rsidRPr="00D639A9" w:rsidRDefault="001329F6" w:rsidP="001329F6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D639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D496F" w14:textId="77777777" w:rsidR="00C273FF" w:rsidRDefault="00C273FF">
      <w:r>
        <w:separator/>
      </w:r>
    </w:p>
  </w:endnote>
  <w:endnote w:type="continuationSeparator" w:id="0">
    <w:p w14:paraId="2F83008B" w14:textId="77777777" w:rsidR="00C273FF" w:rsidRDefault="00C27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6D5BB" w14:textId="77777777" w:rsidR="00661564" w:rsidRDefault="006615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F91F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F7B34" w14:textId="77777777" w:rsidR="00661564" w:rsidRDefault="006615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AA33D" w14:textId="77777777" w:rsidR="00C273FF" w:rsidRDefault="00C273FF">
      <w:r>
        <w:separator/>
      </w:r>
    </w:p>
  </w:footnote>
  <w:footnote w:type="continuationSeparator" w:id="0">
    <w:p w14:paraId="083DE401" w14:textId="77777777" w:rsidR="00C273FF" w:rsidRDefault="00C27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402B5" w14:textId="77777777" w:rsidR="00661564" w:rsidRDefault="006615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42E0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A4D58" w14:textId="77777777" w:rsidR="00661564" w:rsidRDefault="006615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3FF"/>
    <w:rsid w:val="00012286"/>
    <w:rsid w:val="00071CCC"/>
    <w:rsid w:val="000B731D"/>
    <w:rsid w:val="000D6134"/>
    <w:rsid w:val="000E09C7"/>
    <w:rsid w:val="000F6589"/>
    <w:rsid w:val="00106636"/>
    <w:rsid w:val="00116EC6"/>
    <w:rsid w:val="001329F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1564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273FF"/>
    <w:rsid w:val="00C969A6"/>
    <w:rsid w:val="00CA7D36"/>
    <w:rsid w:val="00D24208"/>
    <w:rsid w:val="00D60C38"/>
    <w:rsid w:val="00D639A9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0DC1F9"/>
  <w15:chartTrackingRefBased/>
  <w15:docId w15:val="{8FF46AD8-B01A-4BA0-B931-49A472171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29F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2021-05-28T10:49:00Z</cp:lastPrinted>
  <dcterms:created xsi:type="dcterms:W3CDTF">2021-05-28T10:49:00Z</dcterms:created>
  <dcterms:modified xsi:type="dcterms:W3CDTF">2021-05-28T10:49:00Z</dcterms:modified>
</cp:coreProperties>
</file>