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37351" w14:textId="0892536E" w:rsidR="00DD4EE1" w:rsidRPr="001905D5" w:rsidRDefault="00DD4EE1" w:rsidP="00DD4EE1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Znak sprawy:</w:t>
      </w:r>
      <w:r w:rsidRPr="001905D5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224</w:t>
      </w:r>
      <w:r w:rsidRPr="001905D5">
        <w:rPr>
          <w:rFonts w:ascii="Verdana" w:hAnsi="Verdana"/>
          <w:b/>
          <w:sz w:val="16"/>
          <w:szCs w:val="16"/>
        </w:rPr>
        <w:t>/21</w:t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>Załącznik nr 2</w:t>
      </w:r>
    </w:p>
    <w:p w14:paraId="591BBDD2" w14:textId="77777777" w:rsidR="00DD4EE1" w:rsidRPr="001905D5" w:rsidRDefault="00DD4EE1" w:rsidP="00DD4EE1">
      <w:pPr>
        <w:keepNext/>
        <w:spacing w:after="0" w:line="360" w:lineRule="auto"/>
        <w:ind w:left="4107" w:firstLine="141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184E0180" w14:textId="77777777" w:rsidR="00DD4EE1" w:rsidRPr="001905D5" w:rsidRDefault="00DD4EE1" w:rsidP="00DD4EE1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14:paraId="039C47AC" w14:textId="77777777" w:rsidR="00DD4EE1" w:rsidRPr="001905D5" w:rsidRDefault="00DD4EE1" w:rsidP="00DD4EE1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14:paraId="1D763F7E" w14:textId="77777777" w:rsidR="00DD4EE1" w:rsidRPr="001905D5" w:rsidRDefault="00DD4EE1" w:rsidP="00DD4EE1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14:paraId="5C6E8C7A" w14:textId="77777777" w:rsidR="00DD4EE1" w:rsidRPr="001905D5" w:rsidRDefault="00DD4EE1" w:rsidP="00DD4EE1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18101E02" w14:textId="77777777" w:rsidR="00DD4EE1" w:rsidRPr="001905D5" w:rsidRDefault="00DD4EE1" w:rsidP="00DD4EE1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1905D5">
        <w:rPr>
          <w:rFonts w:ascii="Verdana" w:hAnsi="Verdana" w:cs="Arial"/>
          <w:b/>
          <w:sz w:val="16"/>
          <w:szCs w:val="16"/>
        </w:rPr>
        <w:t>Wykonawca:</w:t>
      </w:r>
    </w:p>
    <w:p w14:paraId="3D5BE59A" w14:textId="77777777" w:rsidR="00DD4EE1" w:rsidRPr="001905D5" w:rsidRDefault="00DD4EE1" w:rsidP="00DD4EE1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…………………………………………………………………………</w:t>
      </w:r>
      <w:r>
        <w:rPr>
          <w:rFonts w:ascii="Verdana" w:hAnsi="Verdana" w:cs="Arial"/>
          <w:sz w:val="16"/>
          <w:szCs w:val="16"/>
        </w:rPr>
        <w:t>……………………………………….</w:t>
      </w:r>
      <w:r w:rsidRPr="001905D5">
        <w:rPr>
          <w:rFonts w:ascii="Verdana" w:hAnsi="Verdana" w:cs="Arial"/>
          <w:sz w:val="16"/>
          <w:szCs w:val="16"/>
        </w:rPr>
        <w:t>……</w:t>
      </w:r>
    </w:p>
    <w:p w14:paraId="09842B9A" w14:textId="77777777" w:rsidR="00DD4EE1" w:rsidRPr="001905D5" w:rsidRDefault="00DD4EE1" w:rsidP="00DD4EE1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KRS/CEiDG)</w:t>
      </w:r>
    </w:p>
    <w:p w14:paraId="2E896094" w14:textId="77777777" w:rsidR="00DD4EE1" w:rsidRPr="001905D5" w:rsidRDefault="00DD4EE1" w:rsidP="00DD4EE1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674AD8FE" w14:textId="77777777" w:rsidR="00DD4EE1" w:rsidRPr="001905D5" w:rsidRDefault="00DD4EE1" w:rsidP="00DD4EE1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3D737033" w14:textId="77777777" w:rsidR="00DD4EE1" w:rsidRPr="001905D5" w:rsidRDefault="00DD4EE1" w:rsidP="00DD4EE1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10A42BE6" w14:textId="77777777" w:rsidR="00DD4EE1" w:rsidRDefault="00DD4EE1" w:rsidP="00DD4EE1">
      <w:pPr>
        <w:spacing w:line="254" w:lineRule="auto"/>
        <w:rPr>
          <w:rFonts w:ascii="Arial" w:hAnsi="Arial" w:cs="Arial"/>
        </w:rPr>
      </w:pPr>
    </w:p>
    <w:p w14:paraId="0534C218" w14:textId="77777777" w:rsidR="00DD4EE1" w:rsidRPr="003A114E" w:rsidRDefault="00DD4EE1" w:rsidP="00DD4EE1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OŚWIADCZENIE WYKONAWCY</w:t>
      </w:r>
      <w:r>
        <w:rPr>
          <w:rFonts w:eastAsia="Times New Roman" w:cs="Calibri"/>
          <w:b/>
          <w:u w:val="single"/>
          <w:lang w:eastAsia="pl-PL"/>
        </w:rPr>
        <w:t>/PODMIOTU TRZECIEGO UDOSTEPNIAJĄCEGO ZASOBY</w:t>
      </w:r>
      <w:r>
        <w:rPr>
          <w:rStyle w:val="Odwoanieprzypisudolnego"/>
          <w:rFonts w:eastAsia="Times New Roman" w:cs="Calibri"/>
          <w:b/>
          <w:u w:val="single"/>
          <w:lang w:eastAsia="pl-PL"/>
        </w:rPr>
        <w:footnoteReference w:id="1"/>
      </w:r>
    </w:p>
    <w:p w14:paraId="5406B449" w14:textId="77777777" w:rsidR="00DD4EE1" w:rsidRPr="003A114E" w:rsidRDefault="00DD4EE1" w:rsidP="00DD4EE1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203F3CBF" w14:textId="77777777" w:rsidR="00DD4EE1" w:rsidRPr="003A114E" w:rsidRDefault="00DD4EE1" w:rsidP="00DD4EE1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>Prawo zamówień publicznych (dalej jako: ustawa Pzp)</w:t>
      </w:r>
    </w:p>
    <w:p w14:paraId="350A3844" w14:textId="77777777" w:rsidR="00DD4EE1" w:rsidRPr="003A114E" w:rsidRDefault="00DD4EE1" w:rsidP="00DD4EE1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641D4A1D" w14:textId="79A1F6B3" w:rsidR="00DD4EE1" w:rsidRDefault="00DD4EE1" w:rsidP="00DD4EE1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Pr="005F7BDF">
        <w:rPr>
          <w:b/>
        </w:rPr>
        <w:t>Dostawa części komputerowych i urządzeń peryferyjnych dla jednostek AGH</w:t>
      </w:r>
      <w:r w:rsidRPr="00247153">
        <w:rPr>
          <w:b/>
        </w:rPr>
        <w:t xml:space="preserve"> - KC-zp.272-</w:t>
      </w:r>
      <w:r>
        <w:rPr>
          <w:b/>
        </w:rPr>
        <w:t>224</w:t>
      </w:r>
      <w:r w:rsidRPr="00247153">
        <w:rPr>
          <w:b/>
        </w:rPr>
        <w:t>/2</w:t>
      </w:r>
      <w:r>
        <w:rPr>
          <w:b/>
        </w:rPr>
        <w:t>1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>oświadczam, co następuje:</w:t>
      </w:r>
    </w:p>
    <w:p w14:paraId="52B12A54" w14:textId="77777777" w:rsidR="00DD4EE1" w:rsidRPr="003A114E" w:rsidRDefault="00DD4EE1" w:rsidP="00DD4EE1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71B1B2A7" w14:textId="77777777" w:rsidR="00DD4EE1" w:rsidRPr="003A114E" w:rsidRDefault="00DD4EE1" w:rsidP="00DD4EE1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>ustawy Pzp.</w:t>
      </w:r>
    </w:p>
    <w:p w14:paraId="491F9E37" w14:textId="77777777" w:rsidR="00DD4EE1" w:rsidRDefault="00DD4EE1" w:rsidP="00DD4EE1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3A114E">
        <w:rPr>
          <w:rFonts w:eastAsia="Times New Roman" w:cs="Calibri"/>
          <w:lang w:eastAsia="pl-PL"/>
        </w:rPr>
        <w:t>ustawy Pzp.</w:t>
      </w:r>
    </w:p>
    <w:p w14:paraId="5D056D09" w14:textId="77777777" w:rsidR="00DD4EE1" w:rsidRPr="003A114E" w:rsidRDefault="00DD4EE1" w:rsidP="00DD4EE1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3434CFEE" w14:textId="77777777" w:rsidR="00DD4EE1" w:rsidRPr="001905D5" w:rsidRDefault="00DD4EE1" w:rsidP="00DD4EE1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1905D5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3"/>
      </w:r>
      <w:r w:rsidRPr="001905D5">
        <w:rPr>
          <w:rFonts w:eastAsia="Times New Roman" w:cs="Calibri"/>
          <w:lang w:eastAsia="pl-PL"/>
        </w:rPr>
        <w:t>: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6919B93F" w14:textId="77777777" w:rsidR="00DD4EE1" w:rsidRPr="001905D5" w:rsidRDefault="00DD4EE1" w:rsidP="00DD4EE1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1AE49349" w14:textId="77777777" w:rsidR="00DD4EE1" w:rsidRPr="001905D5" w:rsidRDefault="00DD4EE1" w:rsidP="00DD4EE1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4DF3127D" w14:textId="77777777" w:rsidR="00DD4EE1" w:rsidRPr="001905D5" w:rsidRDefault="00DD4EE1" w:rsidP="00DD4EE1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14:paraId="01191D61" w14:textId="77777777" w:rsidR="00DD4EE1" w:rsidRDefault="00DD4EE1" w:rsidP="00DD4EE1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B88CF28" w14:textId="77777777" w:rsidR="00DD4EE1" w:rsidRDefault="00DD4EE1" w:rsidP="00DD4EE1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A7FFEDD" w14:textId="77777777" w:rsidR="00DD4EE1" w:rsidRPr="001905D5" w:rsidRDefault="00DD4EE1" w:rsidP="00DD4EE1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B610E3E" w14:textId="77777777" w:rsidR="00DD4EE1" w:rsidRPr="00423B06" w:rsidRDefault="00DD4EE1" w:rsidP="00DD4EE1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56C55F1" w14:textId="77777777" w:rsidR="00DD4EE1" w:rsidRDefault="00DD4EE1" w:rsidP="00DD4EE1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2829A3F1" w14:textId="77777777" w:rsidR="00DD4EE1" w:rsidRDefault="00DD4EE1" w:rsidP="00DD4EE1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0832087" w14:textId="77777777" w:rsidR="00DD4EE1" w:rsidRDefault="00DD4EE1" w:rsidP="00DD4EE1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2183BBED" w14:textId="77777777" w:rsidR="00DD4EE1" w:rsidRDefault="00DD4EE1" w:rsidP="00DD4EE1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55CD479E" w14:textId="77777777" w:rsidR="00DD4EE1" w:rsidRDefault="00DD4EE1" w:rsidP="00DD4EE1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3F414E0B" w14:textId="77777777" w:rsidR="00DD4EE1" w:rsidRDefault="00DD4EE1" w:rsidP="00DD4EE1"/>
    <w:p w14:paraId="475BC713" w14:textId="77777777" w:rsidR="00DD4EE1" w:rsidRPr="00172561" w:rsidRDefault="00DD4EE1" w:rsidP="00DD4EE1"/>
    <w:p w14:paraId="26F0FDE5" w14:textId="77777777" w:rsidR="00DD4EE1" w:rsidRPr="00D363BA" w:rsidRDefault="00DD4EE1" w:rsidP="00DD4EE1"/>
    <w:p w14:paraId="0648F371" w14:textId="77777777" w:rsidR="00DD4EE1" w:rsidRPr="00484483" w:rsidRDefault="00DD4EE1" w:rsidP="00DD4EE1"/>
    <w:p w14:paraId="37AFE0D6" w14:textId="77777777" w:rsidR="00DD4EE1" w:rsidRPr="00A04356" w:rsidRDefault="00DD4EE1" w:rsidP="00DD4EE1"/>
    <w:p w14:paraId="5FE55195" w14:textId="77777777" w:rsidR="005103B9" w:rsidRPr="00331BB5" w:rsidRDefault="005103B9" w:rsidP="00331BB5"/>
    <w:sectPr w:rsidR="005103B9" w:rsidRPr="00331BB5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903DAA" w14:textId="77777777" w:rsidR="00803D7B" w:rsidRDefault="00803D7B" w:rsidP="0038231F">
      <w:pPr>
        <w:spacing w:after="0" w:line="240" w:lineRule="auto"/>
      </w:pPr>
      <w:r>
        <w:separator/>
      </w:r>
    </w:p>
  </w:endnote>
  <w:endnote w:type="continuationSeparator" w:id="0">
    <w:p w14:paraId="7F755E47" w14:textId="77777777" w:rsidR="00803D7B" w:rsidRDefault="00803D7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0CBB1" w14:textId="77777777" w:rsidR="008C28F1" w:rsidRDefault="008C28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8FA5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768179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A780A" w14:textId="77777777" w:rsidR="008C28F1" w:rsidRDefault="008C28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CB5362" w14:textId="77777777" w:rsidR="00803D7B" w:rsidRDefault="00803D7B" w:rsidP="0038231F">
      <w:pPr>
        <w:spacing w:after="0" w:line="240" w:lineRule="auto"/>
      </w:pPr>
      <w:r>
        <w:separator/>
      </w:r>
    </w:p>
  </w:footnote>
  <w:footnote w:type="continuationSeparator" w:id="0">
    <w:p w14:paraId="2BD2AB8D" w14:textId="77777777" w:rsidR="00803D7B" w:rsidRDefault="00803D7B" w:rsidP="0038231F">
      <w:pPr>
        <w:spacing w:after="0" w:line="240" w:lineRule="auto"/>
      </w:pPr>
      <w:r>
        <w:continuationSeparator/>
      </w:r>
    </w:p>
  </w:footnote>
  <w:footnote w:id="1">
    <w:p w14:paraId="715140B7" w14:textId="77777777" w:rsidR="00DD4EE1" w:rsidRDefault="00DD4EE1" w:rsidP="00DD4EE1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552C978D" w14:textId="77777777" w:rsidR="00DD4EE1" w:rsidRPr="0024624C" w:rsidRDefault="00DD4EE1" w:rsidP="00DD4EE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>ustawy Pzp.</w:t>
      </w:r>
    </w:p>
  </w:footnote>
  <w:footnote w:id="3">
    <w:p w14:paraId="2ABEEBCB" w14:textId="77777777" w:rsidR="00DD4EE1" w:rsidRPr="008D4C56" w:rsidRDefault="00DD4EE1" w:rsidP="00DD4EE1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3107D" w14:textId="77777777" w:rsidR="008C28F1" w:rsidRDefault="008C28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24A9B" w14:textId="77777777" w:rsidR="008C28F1" w:rsidRDefault="008C28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4A5C1" w14:textId="77777777" w:rsidR="008C28F1" w:rsidRDefault="008C28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3D7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1BB5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3D7B"/>
    <w:rsid w:val="00804F07"/>
    <w:rsid w:val="00825A09"/>
    <w:rsid w:val="00830AB1"/>
    <w:rsid w:val="00833FCD"/>
    <w:rsid w:val="00842991"/>
    <w:rsid w:val="00844C3E"/>
    <w:rsid w:val="008757E1"/>
    <w:rsid w:val="00892E48"/>
    <w:rsid w:val="008C28F1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D4EE1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ED43EE9"/>
  <w15:chartTrackingRefBased/>
  <w15:docId w15:val="{DC4E5D82-14F5-4DDB-9068-D9CDCB29B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4EE1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271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2016-07-26T10:32:00Z</cp:lastPrinted>
  <dcterms:created xsi:type="dcterms:W3CDTF">2021-05-28T10:50:00Z</dcterms:created>
  <dcterms:modified xsi:type="dcterms:W3CDTF">2021-05-28T10:51:00Z</dcterms:modified>
</cp:coreProperties>
</file>