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381D133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Hlk72740044"/>
      <w:r w:rsidR="001F50E2" w:rsidRPr="00074D63">
        <w:rPr>
          <w:b/>
          <w:bCs/>
          <w:sz w:val="20"/>
          <w:szCs w:val="20"/>
        </w:rPr>
        <w:t>dostawa</w:t>
      </w:r>
      <w:r w:rsidR="001F50E2" w:rsidRPr="00D94905">
        <w:rPr>
          <w:b/>
          <w:sz w:val="20"/>
          <w:szCs w:val="20"/>
        </w:rPr>
        <w:t xml:space="preserve"> </w:t>
      </w:r>
      <w:r w:rsidR="001F50E2">
        <w:rPr>
          <w:b/>
          <w:sz w:val="20"/>
          <w:szCs w:val="20"/>
        </w:rPr>
        <w:t>wstępnie zadrukowanych blankietów elektronicznych legitymacji studenckich dla potrzeb AGH</w:t>
      </w:r>
      <w:r w:rsidR="001F50E2" w:rsidRPr="00D94905">
        <w:rPr>
          <w:b/>
          <w:sz w:val="20"/>
          <w:szCs w:val="20"/>
        </w:rPr>
        <w:t xml:space="preserve"> - KC-zp.272-</w:t>
      </w:r>
      <w:r w:rsidR="001F50E2">
        <w:rPr>
          <w:b/>
          <w:sz w:val="20"/>
          <w:szCs w:val="20"/>
        </w:rPr>
        <w:t>212</w:t>
      </w:r>
      <w:r w:rsidR="001F50E2" w:rsidRPr="00D94905">
        <w:rPr>
          <w:b/>
          <w:sz w:val="20"/>
          <w:szCs w:val="20"/>
        </w:rPr>
        <w:t>/21</w:t>
      </w:r>
      <w:bookmarkEnd w:id="0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2422A190" w14:textId="4BF78E06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46151814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</w:t>
      </w:r>
      <w:r w:rsidR="00AE28FD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 elektronicznym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 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A6AE8" w14:textId="77777777" w:rsidR="004543D7" w:rsidRDefault="004543D7" w:rsidP="0038231F">
      <w:pPr>
        <w:spacing w:after="0" w:line="240" w:lineRule="auto"/>
      </w:pPr>
      <w:r>
        <w:separator/>
      </w:r>
    </w:p>
  </w:endnote>
  <w:endnote w:type="continuationSeparator" w:id="0">
    <w:p w14:paraId="213FCD4F" w14:textId="77777777" w:rsidR="004543D7" w:rsidRDefault="004543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D3F0C" w14:textId="77777777" w:rsidR="004543D7" w:rsidRDefault="004543D7" w:rsidP="0038231F">
      <w:pPr>
        <w:spacing w:after="0" w:line="240" w:lineRule="auto"/>
      </w:pPr>
      <w:r>
        <w:separator/>
      </w:r>
    </w:p>
  </w:footnote>
  <w:footnote w:type="continuationSeparator" w:id="0">
    <w:p w14:paraId="5EE55F77" w14:textId="77777777" w:rsidR="004543D7" w:rsidRDefault="004543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902D2"/>
    <w:rsid w:val="001C6945"/>
    <w:rsid w:val="001F027E"/>
    <w:rsid w:val="001F50E2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43D7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53F1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28F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E32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A8BEC-C563-4720-B9D7-567E2E2BC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Dorota Achrem-Achremowicz</cp:lastModifiedBy>
  <cp:revision>2</cp:revision>
  <cp:lastPrinted>2016-07-26T10:32:00Z</cp:lastPrinted>
  <dcterms:created xsi:type="dcterms:W3CDTF">2021-06-07T10:18:00Z</dcterms:created>
  <dcterms:modified xsi:type="dcterms:W3CDTF">2021-06-07T10:18:00Z</dcterms:modified>
</cp:coreProperties>
</file>