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08B74" w14:textId="43C9109A" w:rsidR="0075600E" w:rsidRPr="00250CA5" w:rsidRDefault="0075600E" w:rsidP="00250CA5">
      <w:pPr>
        <w:pStyle w:val="Gwka"/>
        <w:tabs>
          <w:tab w:val="left" w:pos="6525"/>
        </w:tabs>
        <w:jc w:val="center"/>
        <w:rPr>
          <w:sz w:val="22"/>
          <w:szCs w:val="22"/>
          <w:lang w:eastAsia="pl-PL"/>
        </w:rPr>
      </w:pPr>
      <w:r w:rsidRPr="00250CA5">
        <w:rPr>
          <w:sz w:val="22"/>
          <w:szCs w:val="22"/>
          <w:lang w:eastAsia="pl-PL"/>
        </w:rPr>
        <w:t xml:space="preserve">         </w:t>
      </w:r>
      <w:r w:rsidR="0087699D">
        <w:rPr>
          <w:noProof/>
          <w:lang w:eastAsia="pl-PL"/>
        </w:rPr>
        <w:drawing>
          <wp:inline distT="0" distB="0" distL="0" distR="0" wp14:anchorId="138EBC37" wp14:editId="65D73C68">
            <wp:extent cx="4905375" cy="447675"/>
            <wp:effectExtent l="0" t="0" r="0" b="0"/>
            <wp:docPr id="12" name="Obraz 12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0CA5">
        <w:rPr>
          <w:sz w:val="22"/>
          <w:szCs w:val="22"/>
          <w:lang w:eastAsia="pl-PL"/>
        </w:rPr>
        <w:t xml:space="preserve">   </w:t>
      </w:r>
    </w:p>
    <w:p w14:paraId="4C32ABEB" w14:textId="77777777" w:rsidR="0075600E" w:rsidRPr="00250CA5" w:rsidRDefault="0075600E" w:rsidP="00250CA5">
      <w:pPr>
        <w:keepNext/>
        <w:jc w:val="right"/>
        <w:outlineLvl w:val="0"/>
        <w:rPr>
          <w:b/>
          <w:sz w:val="22"/>
          <w:szCs w:val="22"/>
        </w:rPr>
      </w:pPr>
    </w:p>
    <w:p w14:paraId="4EFA3AD9" w14:textId="3417338A" w:rsidR="0075600E" w:rsidRPr="00250CA5" w:rsidRDefault="0075600E" w:rsidP="00250CA5">
      <w:pPr>
        <w:keepNext/>
        <w:jc w:val="right"/>
        <w:outlineLvl w:val="0"/>
        <w:rPr>
          <w:b/>
          <w:sz w:val="22"/>
          <w:szCs w:val="22"/>
        </w:rPr>
      </w:pPr>
      <w:r w:rsidRPr="00250CA5">
        <w:rPr>
          <w:b/>
          <w:sz w:val="22"/>
          <w:szCs w:val="22"/>
        </w:rPr>
        <w:t xml:space="preserve">Załącznik nr </w:t>
      </w:r>
      <w:r w:rsidR="003A7751" w:rsidRPr="00250CA5">
        <w:rPr>
          <w:b/>
          <w:sz w:val="22"/>
          <w:szCs w:val="22"/>
        </w:rPr>
        <w:t>4</w:t>
      </w:r>
    </w:p>
    <w:p w14:paraId="70B086EC" w14:textId="77777777" w:rsidR="0075600E" w:rsidRPr="00250CA5" w:rsidRDefault="0075600E" w:rsidP="00250CA5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3F3501BF" w14:textId="77777777" w:rsidR="0075600E" w:rsidRPr="00250CA5" w:rsidRDefault="0075600E" w:rsidP="00250CA5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 w:rsidRPr="00250CA5">
        <w:rPr>
          <w:rFonts w:eastAsia="Arial Unicode MS"/>
          <w:b/>
          <w:caps/>
          <w:sz w:val="22"/>
          <w:szCs w:val="22"/>
        </w:rPr>
        <w:t xml:space="preserve">wzór Umowy </w:t>
      </w:r>
    </w:p>
    <w:p w14:paraId="6F90D985" w14:textId="77777777" w:rsidR="0075600E" w:rsidRPr="00250CA5" w:rsidRDefault="0075600E" w:rsidP="00250CA5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22F5BB0E" w14:textId="77777777" w:rsidR="0075600E" w:rsidRPr="00250CA5" w:rsidRDefault="0075600E" w:rsidP="00250CA5">
      <w:pPr>
        <w:ind w:right="-47"/>
        <w:jc w:val="both"/>
        <w:rPr>
          <w:sz w:val="22"/>
          <w:szCs w:val="22"/>
        </w:rPr>
      </w:pPr>
      <w:bookmarkStart w:id="0" w:name="_Toc470857623"/>
    </w:p>
    <w:p w14:paraId="4815C5C0" w14:textId="337F420A" w:rsidR="0075600E" w:rsidRPr="00250CA5" w:rsidRDefault="0075600E" w:rsidP="00250CA5">
      <w:pPr>
        <w:ind w:right="-47"/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Umowa zawarta w dniu .................... r. w Krakowie w wyniku przeprowadzonego postępowania o zamówienie publiczne </w:t>
      </w:r>
    </w:p>
    <w:p w14:paraId="06504366" w14:textId="77777777" w:rsidR="0075600E" w:rsidRPr="00250CA5" w:rsidRDefault="0075600E" w:rsidP="00250CA5">
      <w:pPr>
        <w:ind w:right="-47"/>
        <w:jc w:val="both"/>
        <w:rPr>
          <w:sz w:val="22"/>
          <w:szCs w:val="22"/>
        </w:rPr>
      </w:pPr>
      <w:r w:rsidRPr="00250CA5">
        <w:rPr>
          <w:sz w:val="22"/>
          <w:szCs w:val="22"/>
        </w:rPr>
        <w:t>pomiędzy</w:t>
      </w:r>
    </w:p>
    <w:p w14:paraId="50366211" w14:textId="708A4347" w:rsidR="0075600E" w:rsidRPr="00250CA5" w:rsidRDefault="0075600E" w:rsidP="00250CA5">
      <w:pPr>
        <w:ind w:right="-47"/>
        <w:jc w:val="both"/>
        <w:rPr>
          <w:sz w:val="22"/>
          <w:szCs w:val="22"/>
        </w:rPr>
      </w:pPr>
      <w:r w:rsidRPr="00250CA5">
        <w:rPr>
          <w:b/>
          <w:sz w:val="22"/>
          <w:szCs w:val="22"/>
        </w:rPr>
        <w:t>Akademią Górniczo-Hutniczą im. Stanisława Staszica w Krakowie al. Mickiewicza 30</w:t>
      </w:r>
      <w:r w:rsidR="00250CA5" w:rsidRPr="00250CA5">
        <w:rPr>
          <w:b/>
          <w:sz w:val="22"/>
          <w:szCs w:val="22"/>
        </w:rPr>
        <w:t xml:space="preserve">, 30-059 Kraków, </w:t>
      </w:r>
      <w:r w:rsidRPr="00250CA5">
        <w:rPr>
          <w:sz w:val="22"/>
          <w:szCs w:val="22"/>
        </w:rPr>
        <w:t xml:space="preserve">  Wydział / inna jednostka ......................................................</w:t>
      </w:r>
    </w:p>
    <w:p w14:paraId="515D00FD" w14:textId="77777777" w:rsidR="0075600E" w:rsidRPr="00250CA5" w:rsidRDefault="0075600E" w:rsidP="00250CA5">
      <w:pPr>
        <w:ind w:right="-47"/>
        <w:jc w:val="both"/>
        <w:rPr>
          <w:sz w:val="22"/>
          <w:szCs w:val="22"/>
        </w:rPr>
      </w:pPr>
      <w:r w:rsidRPr="00250CA5">
        <w:rPr>
          <w:sz w:val="22"/>
          <w:szCs w:val="22"/>
        </w:rPr>
        <w:t>reprezentowana przez:</w:t>
      </w:r>
    </w:p>
    <w:p w14:paraId="77FBC971" w14:textId="77777777" w:rsidR="0075600E" w:rsidRPr="00250CA5" w:rsidRDefault="0075600E" w:rsidP="00250CA5">
      <w:pPr>
        <w:ind w:right="-47"/>
        <w:jc w:val="both"/>
        <w:rPr>
          <w:sz w:val="22"/>
          <w:szCs w:val="22"/>
        </w:rPr>
      </w:pPr>
      <w:r w:rsidRPr="00250CA5">
        <w:rPr>
          <w:sz w:val="22"/>
          <w:szCs w:val="22"/>
        </w:rPr>
        <w:t>1.Dziekana Wydziału /Kierownika Jednostki/..................................................................</w:t>
      </w:r>
    </w:p>
    <w:p w14:paraId="732D6E76" w14:textId="77777777" w:rsidR="0075600E" w:rsidRPr="00250CA5" w:rsidRDefault="0075600E" w:rsidP="00250CA5">
      <w:pPr>
        <w:ind w:right="-47"/>
        <w:jc w:val="both"/>
        <w:rPr>
          <w:sz w:val="22"/>
          <w:szCs w:val="22"/>
        </w:rPr>
      </w:pPr>
      <w:r w:rsidRPr="00250CA5">
        <w:rPr>
          <w:sz w:val="22"/>
          <w:szCs w:val="22"/>
        </w:rPr>
        <w:t>zwaną dalej ZAMAWIAJACYM</w:t>
      </w:r>
    </w:p>
    <w:p w14:paraId="30F39D81" w14:textId="77777777" w:rsidR="0075600E" w:rsidRPr="00250CA5" w:rsidRDefault="0075600E" w:rsidP="00250CA5">
      <w:pPr>
        <w:ind w:right="-47"/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a </w:t>
      </w:r>
    </w:p>
    <w:p w14:paraId="0CEE226D" w14:textId="6100EE2B" w:rsidR="0075600E" w:rsidRPr="00250CA5" w:rsidRDefault="0075600E" w:rsidP="00250CA5">
      <w:pPr>
        <w:ind w:right="-47"/>
        <w:jc w:val="both"/>
        <w:rPr>
          <w:sz w:val="22"/>
          <w:szCs w:val="22"/>
        </w:rPr>
      </w:pPr>
      <w:r w:rsidRPr="00250CA5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26AB6ACB" w14:textId="77777777" w:rsidR="0075600E" w:rsidRPr="00250CA5" w:rsidRDefault="0075600E" w:rsidP="00250CA5">
      <w:pPr>
        <w:ind w:right="-47"/>
        <w:jc w:val="both"/>
        <w:rPr>
          <w:i/>
          <w:sz w:val="22"/>
          <w:szCs w:val="22"/>
        </w:rPr>
      </w:pPr>
      <w:r w:rsidRPr="00250CA5">
        <w:rPr>
          <w:i/>
          <w:sz w:val="22"/>
          <w:szCs w:val="22"/>
        </w:rPr>
        <w:t xml:space="preserve"> (nazwa i siedziba przedsiębiorcy oraz jego adres). </w:t>
      </w:r>
    </w:p>
    <w:p w14:paraId="192CB442" w14:textId="77777777" w:rsidR="0075600E" w:rsidRPr="00250CA5" w:rsidRDefault="0075600E" w:rsidP="00250CA5">
      <w:pPr>
        <w:ind w:right="-47"/>
        <w:jc w:val="both"/>
        <w:rPr>
          <w:sz w:val="22"/>
          <w:szCs w:val="22"/>
        </w:rPr>
      </w:pPr>
      <w:r w:rsidRPr="00250CA5">
        <w:rPr>
          <w:sz w:val="22"/>
          <w:szCs w:val="22"/>
        </w:rPr>
        <w:t>reprezentowanym przez:</w:t>
      </w:r>
    </w:p>
    <w:p w14:paraId="630BF887" w14:textId="77777777" w:rsidR="0075600E" w:rsidRPr="00250CA5" w:rsidRDefault="0075600E" w:rsidP="00250CA5">
      <w:pPr>
        <w:ind w:right="-47"/>
        <w:jc w:val="both"/>
        <w:rPr>
          <w:sz w:val="22"/>
          <w:szCs w:val="22"/>
        </w:rPr>
      </w:pPr>
      <w:r w:rsidRPr="00250CA5">
        <w:rPr>
          <w:sz w:val="22"/>
          <w:szCs w:val="22"/>
        </w:rPr>
        <w:t>1..............................................................................................................................</w:t>
      </w:r>
    </w:p>
    <w:p w14:paraId="05B37D38" w14:textId="136EDB9E" w:rsidR="0075600E" w:rsidRPr="00250CA5" w:rsidRDefault="0075600E" w:rsidP="00250CA5">
      <w:pPr>
        <w:ind w:right="-47"/>
        <w:jc w:val="both"/>
        <w:rPr>
          <w:bCs/>
          <w:sz w:val="22"/>
          <w:szCs w:val="22"/>
        </w:rPr>
      </w:pPr>
      <w:r w:rsidRPr="00250CA5">
        <w:rPr>
          <w:sz w:val="22"/>
          <w:szCs w:val="22"/>
        </w:rPr>
        <w:t>zwanym dalej WYKONAWCA</w:t>
      </w:r>
      <w:r w:rsidR="00250CA5">
        <w:rPr>
          <w:sz w:val="22"/>
          <w:szCs w:val="22"/>
        </w:rPr>
        <w:t>.</w:t>
      </w:r>
    </w:p>
    <w:p w14:paraId="51D78CF5" w14:textId="77777777" w:rsidR="0075600E" w:rsidRPr="00250CA5" w:rsidRDefault="0075600E" w:rsidP="00250CA5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250CA5">
        <w:rPr>
          <w:b/>
          <w:bCs/>
          <w:sz w:val="22"/>
          <w:szCs w:val="22"/>
        </w:rPr>
        <w:t>§ 1 Przedmiot Umowy</w:t>
      </w:r>
      <w:bookmarkEnd w:id="0"/>
    </w:p>
    <w:p w14:paraId="55477502" w14:textId="24FE989A" w:rsidR="0075600E" w:rsidRPr="00B674B3" w:rsidRDefault="0075600E" w:rsidP="00B674B3">
      <w:pPr>
        <w:rPr>
          <w:b/>
          <w:bCs/>
          <w:sz w:val="22"/>
          <w:szCs w:val="22"/>
        </w:rPr>
      </w:pPr>
      <w:r w:rsidRPr="00250CA5">
        <w:rPr>
          <w:rFonts w:eastAsia="Arial Unicode MS"/>
          <w:sz w:val="22"/>
          <w:szCs w:val="22"/>
        </w:rPr>
        <w:t xml:space="preserve">1. Przedmiotem umowy jest usługa </w:t>
      </w:r>
      <w:bookmarkStart w:id="1" w:name="_Hlk64373381"/>
      <w:r w:rsidR="00B674B3">
        <w:rPr>
          <w:b/>
          <w:bCs/>
          <w:iCs/>
          <w:color w:val="000000"/>
          <w:sz w:val="22"/>
          <w:szCs w:val="22"/>
          <w:lang w:eastAsia="x-none"/>
        </w:rPr>
        <w:t xml:space="preserve">przeprowadzenie certyfikowanego zawodowego szkolenia online „Zaawansowany pakiet kursów modelowania procesów przemysłowych z wykorzystaniem pakietu </w:t>
      </w:r>
      <w:proofErr w:type="spellStart"/>
      <w:r w:rsidR="00B674B3">
        <w:rPr>
          <w:b/>
          <w:bCs/>
          <w:iCs/>
          <w:color w:val="000000"/>
          <w:sz w:val="22"/>
          <w:szCs w:val="22"/>
          <w:lang w:eastAsia="x-none"/>
        </w:rPr>
        <w:t>Fluent</w:t>
      </w:r>
      <w:proofErr w:type="spellEnd"/>
      <w:r w:rsidR="00B674B3">
        <w:rPr>
          <w:b/>
          <w:bCs/>
          <w:iCs/>
          <w:color w:val="000000"/>
          <w:sz w:val="22"/>
          <w:szCs w:val="22"/>
          <w:lang w:eastAsia="x-none"/>
        </w:rPr>
        <w:t>” w ramach projektu POWR.03.05.00-00-Z309/18</w:t>
      </w:r>
      <w:bookmarkEnd w:id="1"/>
      <w:r w:rsidRPr="00250CA5">
        <w:rPr>
          <w:rFonts w:eastAsia="Arial Unicode MS"/>
          <w:sz w:val="22"/>
          <w:szCs w:val="22"/>
        </w:rPr>
        <w:t>, zwana dalej przedmiotem umowy.</w:t>
      </w:r>
    </w:p>
    <w:p w14:paraId="3160BE0C" w14:textId="127EF18C" w:rsidR="0075600E" w:rsidRPr="00550693" w:rsidRDefault="0075600E" w:rsidP="00250CA5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50693">
        <w:rPr>
          <w:rFonts w:eastAsia="Arial Unicode MS"/>
          <w:sz w:val="22"/>
          <w:szCs w:val="22"/>
        </w:rPr>
        <w:t xml:space="preserve">2. Szczegółowy opis przedmiotu umowy zawiera Załącznik nr 1 do umowy – </w:t>
      </w:r>
      <w:r w:rsidR="007D1845" w:rsidRPr="00550693">
        <w:rPr>
          <w:rFonts w:eastAsia="Arial Unicode MS"/>
          <w:sz w:val="22"/>
          <w:szCs w:val="22"/>
        </w:rPr>
        <w:t>SWZ</w:t>
      </w:r>
      <w:r w:rsidRPr="00550693">
        <w:rPr>
          <w:rFonts w:eastAsia="Arial Unicode MS"/>
          <w:sz w:val="22"/>
          <w:szCs w:val="22"/>
        </w:rPr>
        <w:t xml:space="preserve"> i oferta Wykonawcy.</w:t>
      </w:r>
    </w:p>
    <w:p w14:paraId="6767908C" w14:textId="5315B1C0" w:rsidR="0075600E" w:rsidRPr="00250CA5" w:rsidRDefault="0075600E" w:rsidP="00250CA5">
      <w:pPr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50693">
        <w:rPr>
          <w:rFonts w:eastAsia="Arial Unicode MS"/>
          <w:sz w:val="22"/>
          <w:szCs w:val="22"/>
        </w:rPr>
        <w:t xml:space="preserve">3. Przedmiot umowy jest realizowany w ramach projektu </w:t>
      </w:r>
      <w:r w:rsidR="00250CA5" w:rsidRPr="00550693">
        <w:rPr>
          <w:sz w:val="22"/>
          <w:szCs w:val="22"/>
        </w:rPr>
        <w:t xml:space="preserve">POWR.03.05.00-00-Z308/17 „Zintegrowany Program Rozwoju Akademii Górniczo-Hutniczej w Krakowie”, </w:t>
      </w:r>
      <w:r w:rsidR="00250CA5" w:rsidRPr="00550693">
        <w:rPr>
          <w:bCs/>
          <w:sz w:val="22"/>
          <w:szCs w:val="22"/>
        </w:rPr>
        <w:t>współfinansowanego ze środków Europejskiego Funduszu Rozwoju Społecznego w ramach Programu Operacyjnego Wiedza Edukacja Rozwój 2014-2020,</w:t>
      </w:r>
      <w:r w:rsidR="00250CA5" w:rsidRPr="00550693">
        <w:rPr>
          <w:b/>
          <w:bCs/>
          <w:sz w:val="22"/>
          <w:szCs w:val="22"/>
        </w:rPr>
        <w:t xml:space="preserve"> </w:t>
      </w:r>
      <w:r w:rsidR="00250CA5" w:rsidRPr="00550693">
        <w:rPr>
          <w:sz w:val="22"/>
          <w:szCs w:val="22"/>
        </w:rPr>
        <w:t>Oś III Szkolnictwo wyższe dla gospodarki i rozwoju, Działanie 3.5 Kompleksowe programy szkół wyższych</w:t>
      </w:r>
      <w:r w:rsidRPr="00550693">
        <w:rPr>
          <w:rFonts w:eastAsia="Arial Unicode MS"/>
          <w:sz w:val="22"/>
          <w:szCs w:val="22"/>
        </w:rPr>
        <w:t>.</w:t>
      </w:r>
    </w:p>
    <w:p w14:paraId="6AC4D5C6" w14:textId="77777777" w:rsidR="0075600E" w:rsidRPr="00250CA5" w:rsidRDefault="0075600E" w:rsidP="00250CA5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bookmarkStart w:id="2" w:name="_Toc447696299"/>
      <w:bookmarkStart w:id="3" w:name="_Toc470857624"/>
      <w:r w:rsidRPr="00250CA5">
        <w:rPr>
          <w:b/>
          <w:bCs/>
          <w:sz w:val="22"/>
          <w:szCs w:val="22"/>
        </w:rPr>
        <w:t>§ 2 Termin realizacji umowy</w:t>
      </w:r>
      <w:bookmarkEnd w:id="2"/>
      <w:bookmarkEnd w:id="3"/>
    </w:p>
    <w:p w14:paraId="1C49FA2D" w14:textId="43A842F7" w:rsidR="0075600E" w:rsidRPr="00402C5E" w:rsidRDefault="0075600E" w:rsidP="00250CA5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 w:rsidRPr="00250CA5">
        <w:rPr>
          <w:rFonts w:eastAsia="Arial Unicode MS"/>
          <w:bCs/>
          <w:sz w:val="22"/>
          <w:szCs w:val="22"/>
        </w:rPr>
        <w:t xml:space="preserve">Wykonawca zobowiązuje się wykonać usługę w terminie: </w:t>
      </w:r>
      <w:r w:rsidR="00402C5E" w:rsidRPr="006320E0">
        <w:rPr>
          <w:b/>
          <w:bCs/>
          <w:iCs/>
          <w:sz w:val="22"/>
          <w:szCs w:val="22"/>
          <w:lang w:eastAsia="x-none"/>
        </w:rPr>
        <w:t xml:space="preserve">do </w:t>
      </w:r>
      <w:r w:rsidR="006320E0" w:rsidRPr="006320E0">
        <w:rPr>
          <w:b/>
          <w:bCs/>
          <w:iCs/>
          <w:sz w:val="22"/>
          <w:szCs w:val="22"/>
          <w:lang w:eastAsia="x-none"/>
        </w:rPr>
        <w:t xml:space="preserve">30.11.2021 r. </w:t>
      </w:r>
      <w:r w:rsidR="00402C5E" w:rsidRPr="006320E0">
        <w:rPr>
          <w:b/>
          <w:bCs/>
          <w:iCs/>
          <w:sz w:val="22"/>
          <w:szCs w:val="22"/>
          <w:lang w:eastAsia="x-none"/>
        </w:rPr>
        <w:t>od daty podpisania umowy</w:t>
      </w:r>
      <w:r w:rsidR="006320E0" w:rsidRPr="006320E0">
        <w:rPr>
          <w:b/>
          <w:bCs/>
          <w:iCs/>
          <w:sz w:val="22"/>
          <w:szCs w:val="22"/>
          <w:lang w:eastAsia="x-none"/>
        </w:rPr>
        <w:t>.</w:t>
      </w:r>
    </w:p>
    <w:p w14:paraId="43099DBF" w14:textId="77777777" w:rsidR="0075600E" w:rsidRPr="00250CA5" w:rsidRDefault="0075600E" w:rsidP="00250CA5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bookmarkStart w:id="4" w:name="_Toc447696300"/>
      <w:r w:rsidRPr="00250CA5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4"/>
    </w:p>
    <w:p w14:paraId="62F57D81" w14:textId="29CD379A" w:rsidR="0075600E" w:rsidRPr="00250CA5" w:rsidRDefault="0075600E" w:rsidP="00250CA5">
      <w:pPr>
        <w:widowControl w:val="0"/>
        <w:tabs>
          <w:tab w:val="left" w:pos="333"/>
        </w:tabs>
        <w:suppressAutoHyphens/>
        <w:jc w:val="both"/>
        <w:outlineLvl w:val="1"/>
        <w:rPr>
          <w:color w:val="000000"/>
          <w:sz w:val="22"/>
          <w:szCs w:val="22"/>
        </w:rPr>
      </w:pPr>
      <w:r w:rsidRPr="00250CA5">
        <w:rPr>
          <w:rFonts w:eastAsia="Arial Unicode MS"/>
          <w:sz w:val="22"/>
          <w:szCs w:val="22"/>
        </w:rPr>
        <w:t xml:space="preserve">1. Za prawidłowe wykonanie przedmiotu Umowy Wykonawca otrzyma wynagrodzenie maksymalne w wysokości brutto …………………….. zł (słownie: ……………………..). </w:t>
      </w:r>
      <w:r w:rsidRPr="00250CA5">
        <w:rPr>
          <w:rFonts w:eastAsia="Calibri"/>
          <w:sz w:val="22"/>
          <w:szCs w:val="22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250CA5">
        <w:rPr>
          <w:rFonts w:eastAsia="Calibri"/>
          <w:sz w:val="22"/>
          <w:szCs w:val="22"/>
        </w:rPr>
        <w:t>t.j</w:t>
      </w:r>
      <w:proofErr w:type="spellEnd"/>
      <w:r w:rsidRPr="00250CA5">
        <w:rPr>
          <w:rFonts w:eastAsia="Calibri"/>
          <w:sz w:val="22"/>
          <w:szCs w:val="22"/>
        </w:rPr>
        <w:t>. Dz. U. 2018.701 j.t.)</w:t>
      </w:r>
      <w:r w:rsidRPr="00250CA5">
        <w:rPr>
          <w:bCs/>
          <w:iCs/>
          <w:sz w:val="22"/>
          <w:szCs w:val="22"/>
          <w:lang w:eastAsia="zh-CN"/>
        </w:rPr>
        <w:t xml:space="preserve">. </w:t>
      </w:r>
    </w:p>
    <w:p w14:paraId="7EDCA4E3" w14:textId="144F35B2" w:rsidR="0075600E" w:rsidRPr="00250CA5" w:rsidRDefault="0075600E" w:rsidP="00250CA5">
      <w:pPr>
        <w:widowControl w:val="0"/>
        <w:tabs>
          <w:tab w:val="left" w:pos="333"/>
        </w:tabs>
        <w:suppressAutoHyphens/>
        <w:jc w:val="both"/>
        <w:outlineLvl w:val="1"/>
        <w:rPr>
          <w:color w:val="000000"/>
          <w:sz w:val="22"/>
          <w:szCs w:val="22"/>
        </w:rPr>
      </w:pPr>
      <w:r w:rsidRPr="00250CA5">
        <w:rPr>
          <w:bCs/>
          <w:iCs/>
          <w:sz w:val="22"/>
          <w:szCs w:val="22"/>
          <w:lang w:eastAsia="zh-CN"/>
        </w:rPr>
        <w:t>2. Cena brutto za przeprowadzenie szkolenia dla 1 osoby wynosi …………………</w:t>
      </w:r>
    </w:p>
    <w:p w14:paraId="71AE8F4C" w14:textId="48423021" w:rsidR="0075600E" w:rsidRPr="00250CA5" w:rsidRDefault="0075600E" w:rsidP="00250CA5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 w:rsidRPr="00250CA5">
        <w:rPr>
          <w:rFonts w:eastAsia="Arial Unicode MS"/>
          <w:iCs/>
          <w:sz w:val="22"/>
          <w:szCs w:val="22"/>
        </w:rPr>
        <w:t xml:space="preserve">3.Wynagrodzenie,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14:paraId="50BC5A1C" w14:textId="5E866197" w:rsidR="0075600E" w:rsidRPr="00FB2738" w:rsidRDefault="0075600E" w:rsidP="00250CA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bCs/>
          <w:color w:val="FF0000"/>
          <w:sz w:val="22"/>
          <w:szCs w:val="22"/>
          <w:lang w:eastAsia="zh-CN"/>
        </w:rPr>
      </w:pPr>
      <w:r w:rsidRPr="00C8237F">
        <w:rPr>
          <w:sz w:val="22"/>
          <w:szCs w:val="22"/>
          <w:lang w:eastAsia="zh-CN"/>
        </w:rPr>
        <w:t>4. Płatność nastąpi po przeprowadzeniu każdorazowego szkolenia,</w:t>
      </w:r>
      <w:r w:rsidR="00B14C5E" w:rsidRPr="00C8237F">
        <w:rPr>
          <w:sz w:val="22"/>
          <w:szCs w:val="22"/>
          <w:lang w:eastAsia="zh-CN"/>
        </w:rPr>
        <w:t xml:space="preserve"> </w:t>
      </w:r>
      <w:r w:rsidRPr="00C8237F">
        <w:rPr>
          <w:sz w:val="22"/>
          <w:szCs w:val="22"/>
          <w:lang w:eastAsia="zh-CN"/>
        </w:rPr>
        <w:t xml:space="preserve">przelewem w ciągu 21 dni od daty otrzymania </w:t>
      </w:r>
      <w:r w:rsidR="009F2784" w:rsidRPr="00C8237F">
        <w:rPr>
          <w:sz w:val="22"/>
          <w:szCs w:val="22"/>
          <w:lang w:eastAsia="zh-CN"/>
        </w:rPr>
        <w:t>faktury przez Zamawiającego</w:t>
      </w:r>
      <w:r w:rsidRPr="00C8237F">
        <w:rPr>
          <w:sz w:val="22"/>
          <w:szCs w:val="22"/>
          <w:lang w:eastAsia="zh-CN"/>
        </w:rPr>
        <w:t>,</w:t>
      </w:r>
      <w:r w:rsidR="00B14C5E" w:rsidRPr="00C8237F">
        <w:rPr>
          <w:sz w:val="22"/>
          <w:szCs w:val="22"/>
        </w:rPr>
        <w:t xml:space="preserve"> </w:t>
      </w:r>
      <w:r w:rsidR="00B14C5E" w:rsidRPr="00C8237F">
        <w:rPr>
          <w:sz w:val="22"/>
          <w:szCs w:val="22"/>
          <w:lang w:eastAsia="zh-CN"/>
        </w:rPr>
        <w:t>na rachunek Wykonawcy umieszczony na dzień zlecenia przelewu w wykazie podmiotów, o których mowa w art. 96b ust. 1) Ustawy o podatku od towarów i usług</w:t>
      </w:r>
      <w:r w:rsidR="00C945BB" w:rsidRPr="00C8237F">
        <w:rPr>
          <w:rStyle w:val="Odwoaniedokomentarza"/>
          <w:sz w:val="22"/>
          <w:szCs w:val="22"/>
        </w:rPr>
        <w:t>.</w:t>
      </w:r>
    </w:p>
    <w:p w14:paraId="5A81A079" w14:textId="77718C98" w:rsidR="0075600E" w:rsidRPr="00250CA5" w:rsidRDefault="00B14C5E" w:rsidP="00250CA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50CA5">
        <w:rPr>
          <w:rFonts w:eastAsia="Arial Unicode MS"/>
          <w:iCs/>
          <w:sz w:val="22"/>
          <w:szCs w:val="22"/>
        </w:rPr>
        <w:t>5</w:t>
      </w:r>
      <w:r w:rsidR="0075600E" w:rsidRPr="00250CA5">
        <w:rPr>
          <w:rFonts w:eastAsia="Arial Unicode MS"/>
          <w:iCs/>
          <w:sz w:val="22"/>
          <w:szCs w:val="22"/>
        </w:rPr>
        <w:t>. Na fakturze Wykonawca umieści numer niniejszej umowy.</w:t>
      </w:r>
    </w:p>
    <w:p w14:paraId="350D6AD2" w14:textId="07F98F48" w:rsidR="0075600E" w:rsidRPr="00250CA5" w:rsidRDefault="00C8237F" w:rsidP="00250CA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6</w:t>
      </w:r>
      <w:r w:rsidR="0075600E" w:rsidRPr="00250CA5">
        <w:rPr>
          <w:rFonts w:eastAsia="Arial Unicode MS"/>
          <w:iCs/>
          <w:sz w:val="22"/>
          <w:szCs w:val="22"/>
        </w:rPr>
        <w:t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14:paraId="5EC7CC42" w14:textId="2352366B" w:rsidR="0075600E" w:rsidRPr="00250CA5" w:rsidRDefault="00C8237F" w:rsidP="00250CA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lastRenderedPageBreak/>
        <w:t>7</w:t>
      </w:r>
      <w:r w:rsidR="0075600E" w:rsidRPr="00250CA5">
        <w:rPr>
          <w:rFonts w:eastAsia="Arial Unicode MS"/>
          <w:iCs/>
          <w:sz w:val="22"/>
          <w:szCs w:val="22"/>
        </w:rPr>
        <w:t>. Za dzień zapłaty uważa się dzień obciążenia rachunku bankowego Zamawiającego poleceniem przelewu na rachunek bankowy Wykonawcy.</w:t>
      </w:r>
    </w:p>
    <w:p w14:paraId="31F3F53E" w14:textId="7551DB26" w:rsidR="0075600E" w:rsidRPr="00250CA5" w:rsidRDefault="00C8237F" w:rsidP="00250CA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8</w:t>
      </w:r>
      <w:r w:rsidR="0075600E" w:rsidRPr="00250CA5">
        <w:rPr>
          <w:rFonts w:eastAsia="Arial Unicode MS"/>
          <w:iCs/>
          <w:sz w:val="22"/>
          <w:szCs w:val="22"/>
        </w:rPr>
        <w:t>.Za niedotrzymanie terminu płatności faktury Wykonawca może naliczyć odsetki w ustawowej wysokości.</w:t>
      </w:r>
    </w:p>
    <w:p w14:paraId="77140943" w14:textId="26F5C9F6" w:rsidR="0075600E" w:rsidRPr="00250CA5" w:rsidRDefault="00C8237F" w:rsidP="00250CA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9</w:t>
      </w:r>
      <w:r w:rsidR="0075600E" w:rsidRPr="00250CA5">
        <w:rPr>
          <w:rFonts w:eastAsia="Arial Unicode MS"/>
          <w:iCs/>
          <w:sz w:val="22"/>
          <w:szCs w:val="22"/>
        </w:rPr>
        <w:t>. Zamawiający nie wyraża zgody na cesję wierzytelności wynikającą z realizacji niniejszej umowy.</w:t>
      </w:r>
    </w:p>
    <w:p w14:paraId="5C796EF8" w14:textId="77777777" w:rsidR="0075600E" w:rsidRPr="00250CA5" w:rsidRDefault="0075600E" w:rsidP="00250CA5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bookmarkStart w:id="5" w:name="_Toc447696301"/>
      <w:bookmarkStart w:id="6" w:name="_Toc470857625"/>
      <w:r w:rsidRPr="00250CA5">
        <w:rPr>
          <w:b/>
          <w:bCs/>
          <w:sz w:val="22"/>
          <w:szCs w:val="22"/>
        </w:rPr>
        <w:t>§ 4 Oświadczenia stron</w:t>
      </w:r>
      <w:bookmarkEnd w:id="5"/>
      <w:bookmarkEnd w:id="6"/>
    </w:p>
    <w:p w14:paraId="39A30240" w14:textId="77777777" w:rsidR="0075600E" w:rsidRPr="00250CA5" w:rsidRDefault="0075600E" w:rsidP="00250CA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50CA5"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14:paraId="3D9A2924" w14:textId="77777777" w:rsidR="0075600E" w:rsidRPr="00250CA5" w:rsidRDefault="0075600E" w:rsidP="00250CA5">
      <w:pPr>
        <w:contextualSpacing/>
        <w:jc w:val="both"/>
        <w:outlineLvl w:val="0"/>
        <w:rPr>
          <w:color w:val="000000"/>
          <w:sz w:val="22"/>
          <w:szCs w:val="22"/>
        </w:rPr>
      </w:pPr>
      <w:r w:rsidRPr="00250CA5">
        <w:rPr>
          <w:sz w:val="22"/>
          <w:szCs w:val="22"/>
        </w:rPr>
        <w:t xml:space="preserve">2. Wykonawca oświadcza, że </w:t>
      </w:r>
      <w:r w:rsidRPr="00250CA5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5E292663" w14:textId="77777777" w:rsidR="0075600E" w:rsidRPr="00250CA5" w:rsidRDefault="0075600E" w:rsidP="00250CA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50CA5">
        <w:rPr>
          <w:color w:val="000000"/>
          <w:sz w:val="22"/>
          <w:szCs w:val="22"/>
        </w:rPr>
        <w:t>3. Wykonawca zapewni kadrę prowadzącą zajęcia, gwarantującą odpowiedni poziom merytoryczny szkolenia.</w:t>
      </w:r>
    </w:p>
    <w:p w14:paraId="3E0EE5C7" w14:textId="77777777" w:rsidR="0075600E" w:rsidRPr="00250CA5" w:rsidRDefault="0075600E" w:rsidP="00250CA5">
      <w:pPr>
        <w:jc w:val="center"/>
        <w:rPr>
          <w:b/>
          <w:bCs/>
          <w:sz w:val="22"/>
          <w:szCs w:val="22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250CA5">
        <w:rPr>
          <w:b/>
          <w:bCs/>
          <w:sz w:val="22"/>
          <w:szCs w:val="22"/>
        </w:rPr>
        <w:t>§ 5 Dane osobowe</w:t>
      </w:r>
    </w:p>
    <w:p w14:paraId="5C91DE08" w14:textId="27720C18" w:rsidR="0075600E" w:rsidRPr="00250CA5" w:rsidRDefault="0075600E" w:rsidP="00250CA5">
      <w:pPr>
        <w:shd w:val="clear" w:color="auto" w:fill="FFFFFF"/>
        <w:jc w:val="both"/>
        <w:rPr>
          <w:sz w:val="22"/>
          <w:szCs w:val="22"/>
        </w:rPr>
      </w:pPr>
      <w:r w:rsidRPr="00250CA5">
        <w:rPr>
          <w:sz w:val="22"/>
          <w:szCs w:val="22"/>
        </w:rPr>
        <w:t>1. Warunki powierzenia przetwarzania danych osobowych pracowników określa umowa powierzenia przetwarzania danych osobowych stanowiąca załącznik nr 2 do niniejszej umowy.</w:t>
      </w:r>
    </w:p>
    <w:p w14:paraId="62FFB178" w14:textId="77777777" w:rsidR="0075600E" w:rsidRPr="00250CA5" w:rsidRDefault="0075600E" w:rsidP="00250CA5">
      <w:pPr>
        <w:shd w:val="clear" w:color="auto" w:fill="FFFFFF"/>
        <w:jc w:val="both"/>
        <w:rPr>
          <w:sz w:val="22"/>
          <w:szCs w:val="22"/>
        </w:rPr>
      </w:pPr>
      <w:r w:rsidRPr="00250CA5">
        <w:rPr>
          <w:sz w:val="22"/>
          <w:szCs w:val="22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06483D43" w14:textId="77777777" w:rsidR="0075600E" w:rsidRPr="00250CA5" w:rsidRDefault="0075600E" w:rsidP="00250CA5">
      <w:pPr>
        <w:shd w:val="clear" w:color="auto" w:fill="FFFFFF"/>
        <w:jc w:val="both"/>
        <w:rPr>
          <w:sz w:val="22"/>
          <w:szCs w:val="22"/>
        </w:rPr>
      </w:pPr>
      <w:r w:rsidRPr="00250CA5">
        <w:rPr>
          <w:sz w:val="22"/>
          <w:szCs w:val="22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182C9DE3" w14:textId="77777777" w:rsidR="0075600E" w:rsidRPr="00250CA5" w:rsidRDefault="0075600E" w:rsidP="00250CA5">
      <w:pPr>
        <w:jc w:val="center"/>
        <w:rPr>
          <w:sz w:val="22"/>
          <w:szCs w:val="22"/>
        </w:rPr>
      </w:pPr>
      <w:r w:rsidRPr="00250CA5">
        <w:rPr>
          <w:b/>
          <w:bCs/>
          <w:sz w:val="22"/>
          <w:szCs w:val="22"/>
        </w:rPr>
        <w:t>§ 6 Klauzula poufności</w:t>
      </w:r>
    </w:p>
    <w:p w14:paraId="02B1C85D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7960426B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7CE0EA45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5B886375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1A5C6C3A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026EAD6C" w14:textId="77777777" w:rsidR="0075600E" w:rsidRPr="00250CA5" w:rsidRDefault="0075600E" w:rsidP="00250CA5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r w:rsidRPr="00250CA5">
        <w:rPr>
          <w:b/>
          <w:bCs/>
          <w:sz w:val="22"/>
          <w:szCs w:val="22"/>
        </w:rPr>
        <w:t>§ 7 Kary umowne</w:t>
      </w:r>
      <w:bookmarkEnd w:id="10"/>
      <w:bookmarkEnd w:id="11"/>
    </w:p>
    <w:p w14:paraId="6AFFA887" w14:textId="77777777" w:rsidR="0075600E" w:rsidRPr="00250CA5" w:rsidRDefault="0075600E" w:rsidP="00250CA5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bookmarkStart w:id="12" w:name="_§_9_Odstąpienie"/>
      <w:bookmarkStart w:id="13" w:name="_Toc447696306"/>
      <w:bookmarkStart w:id="14" w:name="_Toc470857629"/>
      <w:bookmarkEnd w:id="12"/>
      <w:r w:rsidRPr="00250CA5">
        <w:rPr>
          <w:rFonts w:eastAsia="Arial Unicode MS"/>
          <w:sz w:val="22"/>
          <w:szCs w:val="22"/>
        </w:rPr>
        <w:t xml:space="preserve">1. Wykonawca zapłaci na rzecz Zamawiającego, karę umowną za niedotrzymanie uzgodnionego </w:t>
      </w:r>
      <w:r w:rsidRPr="00250CA5">
        <w:rPr>
          <w:iCs/>
          <w:sz w:val="22"/>
          <w:szCs w:val="22"/>
        </w:rPr>
        <w:t>terminu realizacji szkoleń w wysokości 1% wynagrodzenia umownego, za każdy rozpoczęty dzień kalendarzowy zwłoki.</w:t>
      </w:r>
    </w:p>
    <w:p w14:paraId="6CF127E5" w14:textId="5EA2BACA" w:rsidR="0075600E" w:rsidRPr="00250CA5" w:rsidRDefault="0075600E" w:rsidP="00250CA5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50CA5">
        <w:rPr>
          <w:rFonts w:eastAsia="Arial Unicode MS"/>
          <w:sz w:val="22"/>
          <w:szCs w:val="22"/>
        </w:rPr>
        <w:t xml:space="preserve">2. Jeżeli </w:t>
      </w:r>
      <w:r w:rsidR="00D2476E" w:rsidRPr="00250CA5">
        <w:rPr>
          <w:rFonts w:eastAsia="Arial Unicode MS"/>
          <w:sz w:val="22"/>
          <w:szCs w:val="22"/>
        </w:rPr>
        <w:t>zwłoka</w:t>
      </w:r>
      <w:r w:rsidRPr="00250CA5">
        <w:rPr>
          <w:rFonts w:eastAsia="Arial Unicode MS"/>
          <w:sz w:val="22"/>
          <w:szCs w:val="22"/>
        </w:rPr>
        <w:t xml:space="preserve">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250CA5">
        <w:rPr>
          <w:iCs/>
          <w:sz w:val="22"/>
          <w:szCs w:val="22"/>
        </w:rPr>
        <w:t>wynagrodzenia umownego.</w:t>
      </w:r>
    </w:p>
    <w:p w14:paraId="7A947FD6" w14:textId="77777777" w:rsidR="0075600E" w:rsidRPr="00250CA5" w:rsidRDefault="0075600E" w:rsidP="00250CA5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50CA5">
        <w:rPr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14:paraId="2DF93A7E" w14:textId="77777777" w:rsidR="0075600E" w:rsidRPr="00250CA5" w:rsidRDefault="0075600E" w:rsidP="00250CA5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50CA5">
        <w:rPr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14:paraId="4D45B017" w14:textId="5C5AB9CE" w:rsidR="0075600E" w:rsidRPr="00250CA5" w:rsidRDefault="0075600E" w:rsidP="00250CA5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50CA5">
        <w:rPr>
          <w:rFonts w:eastAsia="Arial Unicode MS"/>
          <w:sz w:val="22"/>
          <w:szCs w:val="22"/>
        </w:rPr>
        <w:t xml:space="preserve">5. Jeżeli kary umowne, o których mowa </w:t>
      </w:r>
      <w:r w:rsidRPr="00402C5E">
        <w:rPr>
          <w:rFonts w:eastAsia="Arial Unicode MS"/>
          <w:sz w:val="22"/>
          <w:szCs w:val="22"/>
        </w:rPr>
        <w:t xml:space="preserve">w </w:t>
      </w:r>
      <w:r w:rsidRPr="00402C5E">
        <w:rPr>
          <w:bCs/>
          <w:sz w:val="22"/>
          <w:szCs w:val="22"/>
        </w:rPr>
        <w:t xml:space="preserve">§ </w:t>
      </w:r>
      <w:r w:rsidR="005F4C6A" w:rsidRPr="00402C5E">
        <w:rPr>
          <w:bCs/>
          <w:sz w:val="22"/>
          <w:szCs w:val="22"/>
        </w:rPr>
        <w:t>7</w:t>
      </w:r>
      <w:r w:rsidRPr="00250CA5"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14:paraId="058144AA" w14:textId="59F1FF85" w:rsidR="0075600E" w:rsidRPr="00250CA5" w:rsidRDefault="0075600E" w:rsidP="00250CA5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50CA5">
        <w:rPr>
          <w:rFonts w:eastAsia="Arial Unicode MS"/>
          <w:sz w:val="22"/>
          <w:szCs w:val="22"/>
        </w:rPr>
        <w:t xml:space="preserve">6. Kary umowne są płatne w terminie 14 dni od daty otrzymania wezwania lub poprzez potrącenie z wynagrodzenia Wykonawcy. </w:t>
      </w:r>
    </w:p>
    <w:p w14:paraId="33E47319" w14:textId="08B28DA7" w:rsidR="00645EFB" w:rsidRPr="00250CA5" w:rsidRDefault="00645EFB" w:rsidP="00250CA5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50CA5">
        <w:rPr>
          <w:rFonts w:eastAsia="Arial Unicode MS"/>
          <w:sz w:val="22"/>
          <w:szCs w:val="22"/>
        </w:rPr>
        <w:t>7.</w:t>
      </w:r>
      <w:r w:rsidRPr="00250CA5">
        <w:rPr>
          <w:rFonts w:eastAsia="Arial Unicode MS"/>
          <w:sz w:val="22"/>
          <w:szCs w:val="22"/>
        </w:rPr>
        <w:tab/>
        <w:t>Łączna maksymalna wysokość kar umownych, których mogą dochodzić Strony nie może przekroczyć 20% wynagrodzenia o którym mowa w § 3 ust. 1 umowy.</w:t>
      </w:r>
    </w:p>
    <w:p w14:paraId="222077C7" w14:textId="77777777" w:rsidR="0075600E" w:rsidRPr="00250CA5" w:rsidRDefault="0075600E" w:rsidP="00250CA5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250CA5">
        <w:rPr>
          <w:rFonts w:eastAsia="Arial Unicode MS"/>
          <w:b/>
          <w:sz w:val="22"/>
          <w:szCs w:val="22"/>
        </w:rPr>
        <w:t>§ 8</w:t>
      </w:r>
      <w:r w:rsidRPr="00250CA5">
        <w:rPr>
          <w:rFonts w:eastAsia="Arial Unicode MS"/>
          <w:sz w:val="22"/>
          <w:szCs w:val="22"/>
        </w:rPr>
        <w:t xml:space="preserve"> </w:t>
      </w:r>
      <w:r w:rsidRPr="00250CA5">
        <w:rPr>
          <w:b/>
          <w:bCs/>
          <w:sz w:val="22"/>
          <w:szCs w:val="22"/>
        </w:rPr>
        <w:t>Odstąpienie i wypowiedzenie Umowy</w:t>
      </w:r>
      <w:bookmarkEnd w:id="13"/>
      <w:bookmarkEnd w:id="14"/>
    </w:p>
    <w:p w14:paraId="67275700" w14:textId="77777777" w:rsidR="00D2476E" w:rsidRPr="00250CA5" w:rsidRDefault="00D2476E" w:rsidP="00250CA5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50CA5">
        <w:rPr>
          <w:rFonts w:eastAsia="Arial Unicode MS"/>
          <w:sz w:val="22"/>
          <w:szCs w:val="22"/>
        </w:rPr>
        <w:t>1. Zamawiający może odstąpić od Umowy w przypadku wystąpienia okoliczności, o których mowa w art. 456 ustawy z dnia 11 września 2019 r. Prawo zamówień publicznych (Dz.U. 2019 poz. 2019 ze zm.).</w:t>
      </w:r>
    </w:p>
    <w:p w14:paraId="5A4DA237" w14:textId="46C0A283" w:rsidR="0075600E" w:rsidRPr="00250CA5" w:rsidRDefault="0075600E" w:rsidP="00250CA5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50CA5">
        <w:rPr>
          <w:rFonts w:eastAsia="Arial Unicode MS"/>
          <w:sz w:val="22"/>
          <w:szCs w:val="22"/>
        </w:rPr>
        <w:lastRenderedPageBreak/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F54EFB8" w14:textId="77777777" w:rsidR="0075600E" w:rsidRPr="00250CA5" w:rsidRDefault="0075600E" w:rsidP="00250CA5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50CA5">
        <w:rPr>
          <w:rFonts w:eastAsia="Arial Unicode MS"/>
          <w:sz w:val="22"/>
          <w:szCs w:val="22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6C08DFF7" w14:textId="77777777" w:rsidR="0075600E" w:rsidRPr="00250CA5" w:rsidRDefault="0075600E" w:rsidP="00250CA5">
      <w:pPr>
        <w:ind w:left="567"/>
        <w:jc w:val="center"/>
        <w:rPr>
          <w:b/>
          <w:bCs/>
          <w:sz w:val="22"/>
          <w:szCs w:val="22"/>
        </w:rPr>
      </w:pPr>
      <w:r w:rsidRPr="00250CA5">
        <w:rPr>
          <w:b/>
          <w:bCs/>
          <w:sz w:val="22"/>
          <w:szCs w:val="22"/>
        </w:rPr>
        <w:t>§ 9 Zmiany Umowy</w:t>
      </w:r>
    </w:p>
    <w:p w14:paraId="67F7F331" w14:textId="77777777" w:rsidR="00F55672" w:rsidRPr="00250CA5" w:rsidRDefault="00F55672" w:rsidP="00250CA5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250CA5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2E397DA9" w14:textId="77777777" w:rsidR="00F55672" w:rsidRPr="00250CA5" w:rsidRDefault="00F55672" w:rsidP="00250CA5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250CA5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6E969495" w14:textId="77777777" w:rsidR="00F55672" w:rsidRPr="00250CA5" w:rsidRDefault="00F55672" w:rsidP="00250CA5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250CA5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następującym zakresie: </w:t>
      </w:r>
    </w:p>
    <w:p w14:paraId="21CF1051" w14:textId="77777777" w:rsidR="00F55672" w:rsidRPr="00250CA5" w:rsidRDefault="00F55672" w:rsidP="00250CA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 w:rsidRPr="00250CA5">
        <w:rPr>
          <w:b/>
          <w:color w:val="000000"/>
          <w:kern w:val="2"/>
          <w:sz w:val="22"/>
          <w:szCs w:val="22"/>
        </w:rPr>
        <w:t>terminu realizacji przedmiotu zamówienia</w:t>
      </w:r>
      <w:r w:rsidRPr="00250CA5">
        <w:rPr>
          <w:color w:val="000000"/>
          <w:kern w:val="2"/>
          <w:sz w:val="22"/>
          <w:szCs w:val="22"/>
        </w:rPr>
        <w:t>, gdy jest ona spowodowana:</w:t>
      </w:r>
    </w:p>
    <w:p w14:paraId="1FB1B464" w14:textId="77777777" w:rsidR="00F55672" w:rsidRPr="00250CA5" w:rsidRDefault="00F55672" w:rsidP="00250CA5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50CA5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</w:t>
      </w:r>
    </w:p>
    <w:p w14:paraId="7F62264F" w14:textId="77777777" w:rsidR="00F55672" w:rsidRPr="00250CA5" w:rsidRDefault="00F55672" w:rsidP="00250CA5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50CA5">
        <w:rPr>
          <w:color w:val="000000"/>
          <w:kern w:val="2"/>
          <w:sz w:val="22"/>
          <w:szCs w:val="22"/>
        </w:rPr>
        <w:t xml:space="preserve">następstwem okoliczności leżących po stronie Zleceniodawcy lub przeszkodami dającymi się przypisać Zleceniodawcy, </w:t>
      </w:r>
    </w:p>
    <w:p w14:paraId="73649790" w14:textId="77777777" w:rsidR="00F55672" w:rsidRPr="00250CA5" w:rsidRDefault="00F55672" w:rsidP="00250CA5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50CA5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75175AAF" w14:textId="77777777" w:rsidR="00F55672" w:rsidRPr="00250CA5" w:rsidRDefault="00F55672" w:rsidP="00250CA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50CA5"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250CA5">
        <w:rPr>
          <w:color w:val="000000"/>
          <w:kern w:val="2"/>
          <w:sz w:val="22"/>
          <w:szCs w:val="22"/>
        </w:rPr>
        <w:t>pod warunkiem, że osoby zaproponowane będą posiadały co najmniej takie uprawnienia, które potwierdzają spełnienie  warunku w stopniu nie mniejszym niż wymagany w trakcie postepowania o udzielenie zamówienia w zakresie osób,</w:t>
      </w:r>
    </w:p>
    <w:p w14:paraId="1BFED0A8" w14:textId="77777777" w:rsidR="00F55672" w:rsidRPr="00250CA5" w:rsidRDefault="00F55672" w:rsidP="00250CA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50CA5"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199771DC" w14:textId="77777777" w:rsidR="00F55672" w:rsidRPr="00250CA5" w:rsidRDefault="00F55672" w:rsidP="00250CA5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250CA5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14:paraId="61F7BA92" w14:textId="77777777" w:rsidR="00F55672" w:rsidRPr="00250CA5" w:rsidRDefault="00F55672" w:rsidP="00250CA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50CA5">
        <w:rPr>
          <w:sz w:val="22"/>
          <w:szCs w:val="22"/>
        </w:rPr>
        <w:t xml:space="preserve">zmiany </w:t>
      </w:r>
      <w:r w:rsidRPr="00250CA5">
        <w:rPr>
          <w:bCs/>
          <w:sz w:val="22"/>
          <w:szCs w:val="22"/>
        </w:rPr>
        <w:t>albo</w:t>
      </w:r>
      <w:r w:rsidRPr="00250CA5">
        <w:rPr>
          <w:sz w:val="22"/>
          <w:szCs w:val="22"/>
        </w:rPr>
        <w:t xml:space="preserve"> rezygnacji z podwykonawcy jeżeli dotyczy podmiotu, na którego zasoby Zleceniobiorca powoływał się, na zasadach określonych w art. 26 ust. 2b </w:t>
      </w:r>
      <w:proofErr w:type="spellStart"/>
      <w:r w:rsidRPr="00250CA5">
        <w:rPr>
          <w:sz w:val="22"/>
          <w:szCs w:val="22"/>
        </w:rPr>
        <w:t>Pzp</w:t>
      </w:r>
      <w:proofErr w:type="spellEnd"/>
      <w:r w:rsidRPr="00250CA5">
        <w:rPr>
          <w:sz w:val="22"/>
          <w:szCs w:val="22"/>
        </w:rPr>
        <w:t xml:space="preserve">, w celu wykazania spełniania warunków udziału w postępowaniu, o których mowa w art. 22 ust. 1 </w:t>
      </w:r>
      <w:proofErr w:type="spellStart"/>
      <w:r w:rsidRPr="00250CA5">
        <w:rPr>
          <w:sz w:val="22"/>
          <w:szCs w:val="22"/>
        </w:rPr>
        <w:t>Pzp</w:t>
      </w:r>
      <w:proofErr w:type="spellEnd"/>
      <w:r w:rsidRPr="00250CA5">
        <w:rPr>
          <w:sz w:val="22"/>
          <w:szCs w:val="22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14:paraId="77BD4EF9" w14:textId="77777777" w:rsidR="00F55672" w:rsidRPr="00250CA5" w:rsidRDefault="00F55672" w:rsidP="00250CA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50CA5">
        <w:rPr>
          <w:color w:val="000000"/>
          <w:kern w:val="2"/>
          <w:sz w:val="22"/>
          <w:szCs w:val="22"/>
        </w:rPr>
        <w:t>ograniczenia zakresu prac objętych niniejszą umową w przypadku stwierdzenia braku  konieczności wykonywania części zamówienia.</w:t>
      </w:r>
    </w:p>
    <w:p w14:paraId="348BA1CA" w14:textId="77777777" w:rsidR="00F55672" w:rsidRPr="00250CA5" w:rsidRDefault="00F55672" w:rsidP="00250CA5">
      <w:pPr>
        <w:suppressAutoHyphens/>
        <w:ind w:right="-189"/>
        <w:jc w:val="both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250CA5">
        <w:rPr>
          <w:color w:val="000000"/>
          <w:kern w:val="2"/>
          <w:sz w:val="22"/>
          <w:szCs w:val="2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139A76BB" w14:textId="4CA185F2" w:rsidR="0075600E" w:rsidRPr="00250CA5" w:rsidRDefault="0075600E" w:rsidP="00250CA5">
      <w:pPr>
        <w:ind w:left="567"/>
        <w:jc w:val="center"/>
        <w:rPr>
          <w:b/>
          <w:bCs/>
          <w:sz w:val="22"/>
          <w:szCs w:val="22"/>
        </w:rPr>
      </w:pPr>
      <w:r w:rsidRPr="00250CA5">
        <w:rPr>
          <w:b/>
          <w:bCs/>
          <w:sz w:val="22"/>
          <w:szCs w:val="22"/>
        </w:rPr>
        <w:t>§ 1</w:t>
      </w:r>
      <w:r w:rsidR="00D2476E" w:rsidRPr="00250CA5">
        <w:rPr>
          <w:b/>
          <w:bCs/>
          <w:sz w:val="22"/>
          <w:szCs w:val="22"/>
        </w:rPr>
        <w:t>0</w:t>
      </w:r>
      <w:r w:rsidRPr="00250CA5">
        <w:rPr>
          <w:b/>
          <w:bCs/>
          <w:sz w:val="22"/>
          <w:szCs w:val="22"/>
        </w:rPr>
        <w:t xml:space="preserve"> Postanowienia końcowe</w:t>
      </w:r>
    </w:p>
    <w:p w14:paraId="27C9A14D" w14:textId="77777777" w:rsidR="0075600E" w:rsidRPr="00250CA5" w:rsidRDefault="0075600E" w:rsidP="00250CA5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50CA5"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14:paraId="7D3DD7BE" w14:textId="77777777" w:rsidR="0075600E" w:rsidRPr="00250CA5" w:rsidRDefault="0075600E" w:rsidP="00250CA5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50CA5"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14:paraId="488A8CE2" w14:textId="77777777" w:rsidR="0075600E" w:rsidRPr="00250CA5" w:rsidRDefault="0075600E" w:rsidP="00250CA5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250CA5"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14:paraId="064B937F" w14:textId="77777777" w:rsidR="0075600E" w:rsidRPr="00250CA5" w:rsidRDefault="0075600E" w:rsidP="00250CA5">
      <w:pPr>
        <w:rPr>
          <w:sz w:val="22"/>
          <w:szCs w:val="22"/>
        </w:rPr>
      </w:pPr>
    </w:p>
    <w:p w14:paraId="1C661700" w14:textId="77777777" w:rsidR="0075600E" w:rsidRPr="00250CA5" w:rsidRDefault="0075600E" w:rsidP="00250CA5">
      <w:pPr>
        <w:rPr>
          <w:sz w:val="22"/>
          <w:szCs w:val="22"/>
        </w:rPr>
      </w:pPr>
    </w:p>
    <w:p w14:paraId="138D26C1" w14:textId="77777777" w:rsidR="0075600E" w:rsidRPr="00250CA5" w:rsidRDefault="0075600E" w:rsidP="00250CA5">
      <w:pPr>
        <w:tabs>
          <w:tab w:val="left" w:pos="5812"/>
        </w:tabs>
        <w:suppressAutoHyphens/>
        <w:ind w:left="426"/>
        <w:rPr>
          <w:sz w:val="22"/>
          <w:szCs w:val="22"/>
          <w:lang w:eastAsia="zh-CN"/>
        </w:rPr>
      </w:pPr>
      <w:r w:rsidRPr="00250CA5">
        <w:rPr>
          <w:sz w:val="22"/>
          <w:szCs w:val="22"/>
        </w:rPr>
        <w:tab/>
        <w:t xml:space="preserve">       </w:t>
      </w:r>
      <w:r w:rsidRPr="00250CA5">
        <w:rPr>
          <w:b/>
          <w:bCs/>
          <w:sz w:val="22"/>
          <w:szCs w:val="22"/>
          <w:lang w:eastAsia="zh-CN"/>
        </w:rPr>
        <w:t xml:space="preserve">WYKONAWCA </w:t>
      </w:r>
      <w:r w:rsidRPr="00250CA5">
        <w:rPr>
          <w:b/>
          <w:bCs/>
          <w:sz w:val="22"/>
          <w:szCs w:val="22"/>
          <w:lang w:eastAsia="zh-CN"/>
        </w:rPr>
        <w:tab/>
        <w:t xml:space="preserve">          ZAMAWIAJĄCY</w:t>
      </w:r>
    </w:p>
    <w:p w14:paraId="29148618" w14:textId="77777777" w:rsidR="0075600E" w:rsidRPr="00250CA5" w:rsidRDefault="0075600E" w:rsidP="00250CA5">
      <w:pPr>
        <w:suppressAutoHyphens/>
        <w:rPr>
          <w:sz w:val="22"/>
          <w:szCs w:val="22"/>
          <w:lang w:eastAsia="zh-CN"/>
        </w:rPr>
      </w:pPr>
    </w:p>
    <w:p w14:paraId="1369013E" w14:textId="77777777" w:rsidR="0075600E" w:rsidRPr="00250CA5" w:rsidRDefault="0075600E" w:rsidP="00250CA5">
      <w:pPr>
        <w:overflowPunct w:val="0"/>
        <w:autoSpaceDE w:val="0"/>
        <w:autoSpaceDN w:val="0"/>
        <w:adjustRightInd w:val="0"/>
        <w:textAlignment w:val="baseline"/>
        <w:rPr>
          <w:b/>
          <w:sz w:val="22"/>
          <w:szCs w:val="22"/>
        </w:rPr>
      </w:pPr>
    </w:p>
    <w:p w14:paraId="3E6155AE" w14:textId="77777777" w:rsidR="0075600E" w:rsidRPr="00250CA5" w:rsidRDefault="0075600E" w:rsidP="00250CA5">
      <w:pPr>
        <w:rPr>
          <w:sz w:val="22"/>
          <w:szCs w:val="22"/>
        </w:rPr>
      </w:pPr>
      <w:r w:rsidRPr="00250CA5">
        <w:rPr>
          <w:sz w:val="22"/>
          <w:szCs w:val="22"/>
        </w:rPr>
        <w:t xml:space="preserve">………………………………..                                         </w:t>
      </w:r>
      <w:r w:rsidRPr="00250CA5">
        <w:rPr>
          <w:sz w:val="22"/>
          <w:szCs w:val="22"/>
        </w:rPr>
        <w:tab/>
        <w:t>………………………………..</w:t>
      </w:r>
    </w:p>
    <w:p w14:paraId="3720C9DB" w14:textId="77777777" w:rsidR="0075600E" w:rsidRPr="00250CA5" w:rsidRDefault="0075600E" w:rsidP="00250CA5">
      <w:pPr>
        <w:rPr>
          <w:i/>
          <w:sz w:val="22"/>
          <w:szCs w:val="22"/>
        </w:rPr>
      </w:pPr>
      <w:r w:rsidRPr="00250CA5">
        <w:rPr>
          <w:i/>
          <w:sz w:val="22"/>
          <w:szCs w:val="22"/>
        </w:rPr>
        <w:t xml:space="preserve">          Data i podpis                                                                             Data i podpis</w:t>
      </w:r>
    </w:p>
    <w:p w14:paraId="7FECA1A2" w14:textId="77777777" w:rsidR="0075600E" w:rsidRPr="00250CA5" w:rsidRDefault="0075600E" w:rsidP="00250CA5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250CA5"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                            </w:t>
      </w:r>
    </w:p>
    <w:p w14:paraId="42D0DE93" w14:textId="4F99188A" w:rsidR="0075600E" w:rsidRDefault="0075600E" w:rsidP="00250CA5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3F4F34E2" w14:textId="0A73A2E3" w:rsidR="00250CA5" w:rsidRDefault="00250CA5" w:rsidP="00250CA5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KONTRASYGNATA FINANSOWA</w:t>
      </w:r>
    </w:p>
    <w:p w14:paraId="645A648F" w14:textId="7AD0A573" w:rsidR="00250CA5" w:rsidRDefault="00250CA5" w:rsidP="00250CA5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3168355F" w14:textId="05D45C73" w:rsidR="00250CA5" w:rsidRDefault="00250CA5" w:rsidP="00250CA5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5C1663D2" w14:textId="77777777" w:rsidR="00C8237F" w:rsidRDefault="00C8237F" w:rsidP="00250CA5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3F922DB4" w14:textId="77777777" w:rsidR="00C8237F" w:rsidRDefault="00C8237F" w:rsidP="00250CA5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61F78584" w14:textId="62004634" w:rsidR="0075600E" w:rsidRPr="00250CA5" w:rsidRDefault="0075600E" w:rsidP="00250CA5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250CA5">
        <w:rPr>
          <w:bCs/>
          <w:color w:val="000000"/>
          <w:sz w:val="22"/>
          <w:szCs w:val="22"/>
        </w:rPr>
        <w:lastRenderedPageBreak/>
        <w:t>Zał. Nr 2 do umowy</w:t>
      </w:r>
    </w:p>
    <w:p w14:paraId="6FCA0A2B" w14:textId="77777777" w:rsidR="0075600E" w:rsidRPr="00250CA5" w:rsidRDefault="0075600E" w:rsidP="00250CA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34F4FF12" w14:textId="77777777" w:rsidR="0075600E" w:rsidRPr="00250CA5" w:rsidRDefault="0075600E" w:rsidP="00250CA5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50CA5">
        <w:rPr>
          <w:b/>
          <w:bCs/>
          <w:color w:val="000000"/>
          <w:sz w:val="22"/>
          <w:szCs w:val="22"/>
        </w:rPr>
        <w:t>Umowa powierzenia przetwarzania danych osobowych</w:t>
      </w:r>
    </w:p>
    <w:p w14:paraId="35EA1B4C" w14:textId="77777777" w:rsidR="0075600E" w:rsidRPr="00250CA5" w:rsidRDefault="0075600E" w:rsidP="00250CA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1261091" w14:textId="77777777" w:rsidR="0075600E" w:rsidRPr="00250CA5" w:rsidRDefault="0075600E" w:rsidP="00250CA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50CA5">
        <w:rPr>
          <w:color w:val="000000"/>
          <w:sz w:val="22"/>
          <w:szCs w:val="22"/>
        </w:rPr>
        <w:t xml:space="preserve">zawarta w dniu ...................................... w ......................................  </w:t>
      </w:r>
    </w:p>
    <w:p w14:paraId="5C568256" w14:textId="77777777" w:rsidR="0075600E" w:rsidRPr="00250CA5" w:rsidRDefault="0075600E" w:rsidP="00250CA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50CA5">
        <w:rPr>
          <w:color w:val="000000"/>
          <w:sz w:val="22"/>
          <w:szCs w:val="22"/>
        </w:rPr>
        <w:t>pomiędzy:</w:t>
      </w:r>
    </w:p>
    <w:p w14:paraId="7DD2FA3A" w14:textId="77777777" w:rsidR="0075600E" w:rsidRPr="00250CA5" w:rsidRDefault="0075600E" w:rsidP="00250CA5">
      <w:pPr>
        <w:rPr>
          <w:sz w:val="22"/>
          <w:szCs w:val="22"/>
        </w:rPr>
      </w:pPr>
      <w:r w:rsidRPr="00250CA5">
        <w:rPr>
          <w:b/>
          <w:sz w:val="22"/>
          <w:szCs w:val="22"/>
        </w:rPr>
        <w:t xml:space="preserve">Akademią Górniczo-Hutniczą im. Stanisława Staszica w Krakowie </w:t>
      </w:r>
      <w:r w:rsidRPr="00250CA5">
        <w:rPr>
          <w:b/>
          <w:sz w:val="22"/>
          <w:szCs w:val="22"/>
        </w:rPr>
        <w:br/>
      </w:r>
      <w:r w:rsidRPr="00250CA5">
        <w:rPr>
          <w:sz w:val="22"/>
          <w:szCs w:val="22"/>
        </w:rPr>
        <w:t xml:space="preserve">Al. Mickiewicza 30, 30-059 Kraków </w:t>
      </w:r>
    </w:p>
    <w:p w14:paraId="21D66CDF" w14:textId="77777777" w:rsidR="0075600E" w:rsidRPr="00250CA5" w:rsidRDefault="0075600E" w:rsidP="00250CA5">
      <w:pPr>
        <w:rPr>
          <w:sz w:val="22"/>
          <w:szCs w:val="22"/>
        </w:rPr>
      </w:pPr>
      <w:r w:rsidRPr="00250CA5">
        <w:rPr>
          <w:sz w:val="22"/>
          <w:szCs w:val="22"/>
        </w:rPr>
        <w:t>reprezentowaną przez:</w:t>
      </w:r>
    </w:p>
    <w:p w14:paraId="3A1B6CC5" w14:textId="77777777" w:rsidR="0075600E" w:rsidRPr="00250CA5" w:rsidRDefault="0075600E" w:rsidP="00250CA5">
      <w:pPr>
        <w:rPr>
          <w:sz w:val="22"/>
          <w:szCs w:val="22"/>
        </w:rPr>
      </w:pPr>
      <w:r w:rsidRPr="00250CA5">
        <w:rPr>
          <w:sz w:val="22"/>
          <w:szCs w:val="22"/>
        </w:rPr>
        <w:t>……………………………………………………………………………………………</w:t>
      </w:r>
    </w:p>
    <w:p w14:paraId="49289F87" w14:textId="77777777" w:rsidR="0075600E" w:rsidRPr="00250CA5" w:rsidRDefault="0075600E" w:rsidP="00250CA5">
      <w:pPr>
        <w:rPr>
          <w:sz w:val="22"/>
          <w:szCs w:val="22"/>
        </w:rPr>
      </w:pPr>
      <w:r w:rsidRPr="00250CA5">
        <w:rPr>
          <w:color w:val="000000"/>
          <w:sz w:val="22"/>
          <w:szCs w:val="22"/>
        </w:rPr>
        <w:t>zwaną dalej również „AGH”</w:t>
      </w:r>
    </w:p>
    <w:p w14:paraId="367CCF57" w14:textId="77777777" w:rsidR="0075600E" w:rsidRPr="00250CA5" w:rsidRDefault="0075600E" w:rsidP="00250CA5">
      <w:pPr>
        <w:rPr>
          <w:sz w:val="22"/>
          <w:szCs w:val="22"/>
        </w:rPr>
      </w:pPr>
      <w:r w:rsidRPr="00250CA5">
        <w:rPr>
          <w:sz w:val="22"/>
          <w:szCs w:val="22"/>
        </w:rPr>
        <w:t>a</w:t>
      </w:r>
    </w:p>
    <w:p w14:paraId="6D2B1984" w14:textId="77777777" w:rsidR="0075600E" w:rsidRPr="00250CA5" w:rsidRDefault="0075600E" w:rsidP="00250CA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50CA5">
        <w:rPr>
          <w:color w:val="000000"/>
          <w:sz w:val="22"/>
          <w:szCs w:val="22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297EBFC9" w14:textId="77777777" w:rsidR="0075600E" w:rsidRPr="00250CA5" w:rsidRDefault="0075600E" w:rsidP="00250C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* </w:t>
      </w:r>
      <w:r w:rsidRPr="00250CA5">
        <w:rPr>
          <w:i/>
          <w:sz w:val="22"/>
          <w:szCs w:val="22"/>
        </w:rPr>
        <w:t>dotyczy podmiotów podlegających wpisowi do KRS (spółki prawa handlowego, fundacje, stowarzyszenia itp.)</w:t>
      </w:r>
    </w:p>
    <w:p w14:paraId="7E904BF8" w14:textId="77777777" w:rsidR="0075600E" w:rsidRPr="00250CA5" w:rsidRDefault="0075600E" w:rsidP="00250CA5">
      <w:pPr>
        <w:autoSpaceDE w:val="0"/>
        <w:autoSpaceDN w:val="0"/>
        <w:adjustRightInd w:val="0"/>
        <w:rPr>
          <w:sz w:val="22"/>
          <w:szCs w:val="22"/>
        </w:rPr>
      </w:pPr>
      <w:r w:rsidRPr="00250CA5">
        <w:rPr>
          <w:sz w:val="22"/>
          <w:szCs w:val="22"/>
        </w:rPr>
        <w:t>reprezentowaną przez: ....</w:t>
      </w:r>
    </w:p>
    <w:p w14:paraId="00BF7404" w14:textId="77777777" w:rsidR="0075600E" w:rsidRPr="00250CA5" w:rsidRDefault="0075600E" w:rsidP="00250CA5">
      <w:pPr>
        <w:autoSpaceDE w:val="0"/>
        <w:autoSpaceDN w:val="0"/>
        <w:adjustRightInd w:val="0"/>
        <w:rPr>
          <w:sz w:val="22"/>
          <w:szCs w:val="22"/>
        </w:rPr>
      </w:pPr>
      <w:r w:rsidRPr="00250CA5">
        <w:rPr>
          <w:sz w:val="22"/>
          <w:szCs w:val="22"/>
        </w:rPr>
        <w:t xml:space="preserve">lub </w:t>
      </w:r>
    </w:p>
    <w:p w14:paraId="4BD267F0" w14:textId="77777777" w:rsidR="0075600E" w:rsidRPr="00250CA5" w:rsidRDefault="0075600E" w:rsidP="00250C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250CA5">
        <w:rPr>
          <w:sz w:val="22"/>
          <w:szCs w:val="22"/>
        </w:rPr>
        <w:br/>
        <w:t>i Informacji o Działalności Gospodarczej, NIP …………., REGON ……….,</w:t>
      </w:r>
    </w:p>
    <w:p w14:paraId="61EA3BA7" w14:textId="77777777" w:rsidR="0075600E" w:rsidRPr="00250CA5" w:rsidRDefault="0075600E" w:rsidP="00250CA5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250CA5">
        <w:rPr>
          <w:i/>
          <w:sz w:val="22"/>
          <w:szCs w:val="22"/>
        </w:rPr>
        <w:t xml:space="preserve">** dotyczy przedsiębiorców będący osobami fizycznymi </w:t>
      </w:r>
    </w:p>
    <w:p w14:paraId="71FF5653" w14:textId="77777777" w:rsidR="0075600E" w:rsidRPr="00250CA5" w:rsidRDefault="0075600E" w:rsidP="00250CA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50CA5">
        <w:rPr>
          <w:color w:val="000000"/>
          <w:sz w:val="22"/>
          <w:szCs w:val="22"/>
        </w:rPr>
        <w:t>zwaną(</w:t>
      </w:r>
      <w:proofErr w:type="spellStart"/>
      <w:r w:rsidRPr="00250CA5">
        <w:rPr>
          <w:color w:val="000000"/>
          <w:sz w:val="22"/>
          <w:szCs w:val="22"/>
        </w:rPr>
        <w:t>ym</w:t>
      </w:r>
      <w:proofErr w:type="spellEnd"/>
      <w:r w:rsidRPr="00250CA5">
        <w:rPr>
          <w:color w:val="000000"/>
          <w:sz w:val="22"/>
          <w:szCs w:val="22"/>
        </w:rPr>
        <w:t>) dalej również „Podmiotem przetwarzającym”.</w:t>
      </w:r>
    </w:p>
    <w:p w14:paraId="6B9F9421" w14:textId="77777777" w:rsidR="0075600E" w:rsidRPr="00250CA5" w:rsidRDefault="0075600E" w:rsidP="00250CA5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4029811" w14:textId="77777777" w:rsidR="0075600E" w:rsidRPr="00250CA5" w:rsidRDefault="0075600E" w:rsidP="00250CA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50CA5">
        <w:rPr>
          <w:color w:val="000000"/>
          <w:sz w:val="22"/>
          <w:szCs w:val="22"/>
        </w:rPr>
        <w:t>łącznie zwanymi „</w:t>
      </w:r>
      <w:r w:rsidRPr="00250CA5">
        <w:rPr>
          <w:b/>
          <w:color w:val="000000"/>
          <w:sz w:val="22"/>
          <w:szCs w:val="22"/>
        </w:rPr>
        <w:t>Stronami</w:t>
      </w:r>
      <w:r w:rsidRPr="00250CA5">
        <w:rPr>
          <w:color w:val="000000"/>
          <w:sz w:val="22"/>
          <w:szCs w:val="22"/>
        </w:rPr>
        <w:t>”.</w:t>
      </w:r>
    </w:p>
    <w:p w14:paraId="5290BB89" w14:textId="77777777" w:rsidR="0075600E" w:rsidRPr="00250CA5" w:rsidRDefault="0075600E" w:rsidP="00250CA5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15775E2C" w14:textId="77777777" w:rsidR="0075600E" w:rsidRPr="00550693" w:rsidRDefault="0075600E" w:rsidP="00250C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50CA5">
        <w:rPr>
          <w:color w:val="000000"/>
          <w:sz w:val="22"/>
          <w:szCs w:val="22"/>
        </w:rPr>
        <w:t xml:space="preserve">W związku </w:t>
      </w:r>
      <w:r w:rsidRPr="00550693">
        <w:rPr>
          <w:sz w:val="22"/>
          <w:szCs w:val="22"/>
        </w:rPr>
        <w:t>z:</w:t>
      </w:r>
    </w:p>
    <w:p w14:paraId="1F648AF0" w14:textId="77519A59" w:rsidR="0075600E" w:rsidRPr="00550693" w:rsidRDefault="0075600E" w:rsidP="00250CA5">
      <w:pPr>
        <w:pStyle w:val="Akapitzlist"/>
        <w:autoSpaceDE w:val="0"/>
        <w:autoSpaceDN w:val="0"/>
        <w:adjustRightInd w:val="0"/>
        <w:jc w:val="both"/>
        <w:rPr>
          <w:color w:val="auto"/>
          <w:sz w:val="22"/>
          <w:szCs w:val="22"/>
        </w:rPr>
      </w:pPr>
      <w:r w:rsidRPr="00550693">
        <w:rPr>
          <w:color w:val="auto"/>
          <w:sz w:val="22"/>
          <w:szCs w:val="22"/>
        </w:rPr>
        <w:t xml:space="preserve">I. realizacją projektu </w:t>
      </w:r>
      <w:r w:rsidR="00250CA5" w:rsidRPr="00550693">
        <w:rPr>
          <w:color w:val="auto"/>
          <w:sz w:val="22"/>
          <w:szCs w:val="22"/>
        </w:rPr>
        <w:t>POWR.03.05.00-00-Z30</w:t>
      </w:r>
      <w:r w:rsidR="00B674B3" w:rsidRPr="00550693">
        <w:rPr>
          <w:color w:val="auto"/>
          <w:sz w:val="22"/>
          <w:szCs w:val="22"/>
        </w:rPr>
        <w:t>9</w:t>
      </w:r>
      <w:r w:rsidR="00250CA5" w:rsidRPr="00550693">
        <w:rPr>
          <w:color w:val="auto"/>
          <w:sz w:val="22"/>
          <w:szCs w:val="22"/>
        </w:rPr>
        <w:t>/1</w:t>
      </w:r>
      <w:r w:rsidR="00B674B3" w:rsidRPr="00550693">
        <w:rPr>
          <w:color w:val="auto"/>
          <w:sz w:val="22"/>
          <w:szCs w:val="22"/>
        </w:rPr>
        <w:t>8</w:t>
      </w:r>
      <w:r w:rsidR="00250CA5" w:rsidRPr="00550693">
        <w:rPr>
          <w:color w:val="auto"/>
          <w:sz w:val="22"/>
          <w:szCs w:val="22"/>
        </w:rPr>
        <w:t xml:space="preserve"> „Zintegrowany Program Rozwoju Akademii Górniczo-Hutniczej w Krakowie”, </w:t>
      </w:r>
      <w:r w:rsidR="00250CA5" w:rsidRPr="00550693">
        <w:rPr>
          <w:bCs/>
          <w:color w:val="auto"/>
          <w:sz w:val="22"/>
          <w:szCs w:val="22"/>
        </w:rPr>
        <w:t>współfinansowanego ze środków Europejskiego Funduszu Rozwoju Społecznego w ramach Programu Operacyjnego Wiedza Edukacja Rozwój 2014-2020,</w:t>
      </w:r>
      <w:r w:rsidR="00250CA5" w:rsidRPr="00550693">
        <w:rPr>
          <w:b/>
          <w:bCs/>
          <w:color w:val="auto"/>
          <w:sz w:val="22"/>
          <w:szCs w:val="22"/>
        </w:rPr>
        <w:t xml:space="preserve"> </w:t>
      </w:r>
      <w:r w:rsidR="00250CA5" w:rsidRPr="00550693">
        <w:rPr>
          <w:color w:val="auto"/>
          <w:sz w:val="22"/>
          <w:szCs w:val="22"/>
        </w:rPr>
        <w:t xml:space="preserve">Oś III Szkolnictwo wyższe dla gospodarki i rozwoju, Działanie 3.5 Kompleksowe programy szkół wyższych. </w:t>
      </w:r>
    </w:p>
    <w:p w14:paraId="6F32E191" w14:textId="170AE7C6" w:rsidR="0075600E" w:rsidRPr="00250CA5" w:rsidRDefault="0075600E" w:rsidP="00250CA5">
      <w:pPr>
        <w:pStyle w:val="Akapitzlist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0CA5">
        <w:rPr>
          <w:color w:val="000000"/>
          <w:sz w:val="22"/>
          <w:szCs w:val="22"/>
        </w:rPr>
        <w:t>II. zawarciem przez Strony umowy nr Kc-zp.272-</w:t>
      </w:r>
      <w:r w:rsidR="00924DC6">
        <w:rPr>
          <w:color w:val="000000"/>
          <w:sz w:val="22"/>
          <w:szCs w:val="22"/>
        </w:rPr>
        <w:t>229</w:t>
      </w:r>
      <w:r w:rsidR="007D1845" w:rsidRPr="00250CA5">
        <w:rPr>
          <w:color w:val="000000"/>
          <w:sz w:val="22"/>
          <w:szCs w:val="22"/>
        </w:rPr>
        <w:t>/21.</w:t>
      </w:r>
    </w:p>
    <w:p w14:paraId="0E04635A" w14:textId="77777777" w:rsidR="0075600E" w:rsidRPr="00250CA5" w:rsidRDefault="0075600E" w:rsidP="00250CA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596427EB" w14:textId="77777777" w:rsidR="0075600E" w:rsidRPr="00250CA5" w:rsidRDefault="0075600E" w:rsidP="00250CA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0CA5">
        <w:rPr>
          <w:color w:val="000000"/>
          <w:sz w:val="22"/>
          <w:szCs w:val="22"/>
        </w:rPr>
        <w:t>Strony zawierają niniejszą umowę powierzenia przetwarzania danych.</w:t>
      </w:r>
    </w:p>
    <w:p w14:paraId="725C535C" w14:textId="77777777" w:rsidR="0075600E" w:rsidRPr="00250CA5" w:rsidRDefault="0075600E" w:rsidP="00250CA5">
      <w:pPr>
        <w:jc w:val="center"/>
        <w:rPr>
          <w:b/>
          <w:sz w:val="22"/>
          <w:szCs w:val="22"/>
        </w:rPr>
      </w:pPr>
      <w:r w:rsidRPr="00250CA5">
        <w:rPr>
          <w:b/>
          <w:sz w:val="22"/>
          <w:szCs w:val="22"/>
        </w:rPr>
        <w:t>§ 1.</w:t>
      </w:r>
    </w:p>
    <w:p w14:paraId="5AF6ED53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1. AGH powierza Podmiotowi przetwarzającemu, w trybie art. 28 </w:t>
      </w:r>
      <w:r w:rsidRPr="00250CA5">
        <w:rPr>
          <w:spacing w:val="-6"/>
          <w:sz w:val="22"/>
          <w:szCs w:val="22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250CA5">
        <w:rPr>
          <w:sz w:val="22"/>
          <w:szCs w:val="22"/>
        </w:rPr>
        <w:t>zwanego dalej części „RODO” dane osobowe do przetwarzania wyłącznie w celu realizacji umowy nr ………………….. na zasadach i w zakresie określonym w niniejszej Umowie.</w:t>
      </w:r>
    </w:p>
    <w:p w14:paraId="4DFB8190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44A6472E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3. Podmiot przetwarzający oświadcza, iż stosuje środki bezpieczeństwa spełniające wymogi zawarte w RODO. </w:t>
      </w:r>
    </w:p>
    <w:p w14:paraId="3A058FB2" w14:textId="77777777" w:rsidR="0075600E" w:rsidRPr="00250CA5" w:rsidRDefault="0075600E" w:rsidP="00250CA5">
      <w:pPr>
        <w:jc w:val="center"/>
        <w:rPr>
          <w:b/>
          <w:sz w:val="22"/>
          <w:szCs w:val="22"/>
        </w:rPr>
      </w:pPr>
      <w:r w:rsidRPr="00250CA5">
        <w:rPr>
          <w:b/>
          <w:sz w:val="22"/>
          <w:szCs w:val="22"/>
        </w:rPr>
        <w:t>§ 2.</w:t>
      </w:r>
    </w:p>
    <w:p w14:paraId="02666D4B" w14:textId="77777777" w:rsidR="0075600E" w:rsidRPr="00250CA5" w:rsidRDefault="0075600E" w:rsidP="00250CA5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 w:rsidRPr="00250CA5">
        <w:rPr>
          <w:rFonts w:ascii="Times New Roman" w:hAnsi="Times New Roman" w:cs="Times New Roman"/>
          <w:sz w:val="22"/>
          <w:szCs w:val="22"/>
        </w:rPr>
        <w:t>1. Podmiot przetwarzający będzie przetwarzał, powierzone na podstawie niniejszej umowy następujące dane osobowe pracowników/studentów AGH: imię i nazwisko, PESEL, nr dowodu osobistego.</w:t>
      </w:r>
    </w:p>
    <w:p w14:paraId="2E7B909E" w14:textId="77777777" w:rsidR="0075600E" w:rsidRPr="00250CA5" w:rsidRDefault="0075600E" w:rsidP="00250CA5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 w:rsidRPr="00250CA5">
        <w:rPr>
          <w:rFonts w:ascii="Times New Roman" w:hAnsi="Times New Roman" w:cs="Times New Roman"/>
          <w:sz w:val="22"/>
          <w:szCs w:val="22"/>
        </w:rPr>
        <w:t>2. Odbiorcą danych będą wyłącznie upoważnieni pracownicy/współpracownicy  Podmiotu przetwarzającego.</w:t>
      </w:r>
    </w:p>
    <w:p w14:paraId="5567C3FB" w14:textId="77777777" w:rsidR="0075600E" w:rsidRPr="00250CA5" w:rsidRDefault="0075600E" w:rsidP="00250CA5">
      <w:pPr>
        <w:jc w:val="center"/>
        <w:rPr>
          <w:b/>
          <w:sz w:val="22"/>
          <w:szCs w:val="22"/>
        </w:rPr>
      </w:pPr>
      <w:r w:rsidRPr="00250CA5">
        <w:rPr>
          <w:b/>
          <w:sz w:val="22"/>
          <w:szCs w:val="22"/>
        </w:rPr>
        <w:t>§ 3.</w:t>
      </w:r>
    </w:p>
    <w:p w14:paraId="08D66913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lastRenderedPageBreak/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489BF2B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>2. Podmiot przetwarzający zobowiązuje się dołożyć należytej staranności przy przetwarzaniu powierzonych danych osobowych.</w:t>
      </w:r>
    </w:p>
    <w:p w14:paraId="5377901D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2CE08AEB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3D3E1FCE" w14:textId="5FED031D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1356F1CA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09867E98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>7. Podmiot przetwarzający po stwierdzeniu naruszenia ochrony danych osobowych bez zbędnej zwłoki zgłasza je AGH - najpóźniej w ciągu 24h.</w:t>
      </w:r>
    </w:p>
    <w:p w14:paraId="07B34724" w14:textId="77777777" w:rsidR="0075600E" w:rsidRPr="00250CA5" w:rsidRDefault="0075600E" w:rsidP="00250CA5">
      <w:pPr>
        <w:jc w:val="center"/>
        <w:rPr>
          <w:b/>
          <w:sz w:val="22"/>
          <w:szCs w:val="22"/>
        </w:rPr>
      </w:pPr>
      <w:r w:rsidRPr="00250CA5">
        <w:rPr>
          <w:b/>
          <w:sz w:val="22"/>
          <w:szCs w:val="22"/>
        </w:rPr>
        <w:t>§ 4.</w:t>
      </w:r>
    </w:p>
    <w:p w14:paraId="03BCF338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02CB553C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>2. AGH realizować będzie prawo kontroli w godzinach pracy Podmiotu przetwarzającego i z minimum 3 dniowym jego uprzedzeniem.</w:t>
      </w:r>
    </w:p>
    <w:p w14:paraId="4D918084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>3. Podmiot przetwarzający zobowiązuje się do usunięcia uchybień stwierdzonych podczas kontroli w terminie wskazanym przez AGH nie dłuższym niż 7 dni.</w:t>
      </w:r>
    </w:p>
    <w:p w14:paraId="61FC17C1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4. Podmiot przetwarzający udostępnia AGH wszelkie informacje niezbędne do wykazania spełnienia obowiązków określonych w art. 28 RODO. </w:t>
      </w:r>
    </w:p>
    <w:p w14:paraId="1F2822C1" w14:textId="77777777" w:rsidR="0075600E" w:rsidRPr="00250CA5" w:rsidRDefault="0075600E" w:rsidP="00250CA5">
      <w:pPr>
        <w:jc w:val="center"/>
        <w:rPr>
          <w:b/>
          <w:sz w:val="22"/>
          <w:szCs w:val="22"/>
        </w:rPr>
      </w:pPr>
      <w:r w:rsidRPr="00250CA5">
        <w:rPr>
          <w:b/>
          <w:sz w:val="22"/>
          <w:szCs w:val="22"/>
        </w:rPr>
        <w:t>§ 5.</w:t>
      </w:r>
    </w:p>
    <w:p w14:paraId="61C9FF35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Podmiot przetwarzający nie może powierzyć danych osobowych objętych niniejszą umową do dalszego przetwarzania.  </w:t>
      </w:r>
    </w:p>
    <w:p w14:paraId="1D507DD5" w14:textId="77777777" w:rsidR="0075600E" w:rsidRPr="00250CA5" w:rsidRDefault="0075600E" w:rsidP="00250CA5">
      <w:pPr>
        <w:jc w:val="center"/>
        <w:rPr>
          <w:b/>
          <w:sz w:val="22"/>
          <w:szCs w:val="22"/>
        </w:rPr>
      </w:pPr>
      <w:r w:rsidRPr="00250CA5">
        <w:rPr>
          <w:b/>
          <w:sz w:val="22"/>
          <w:szCs w:val="22"/>
        </w:rPr>
        <w:t>§ 6.</w:t>
      </w:r>
    </w:p>
    <w:p w14:paraId="33F8053C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4CED92C2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5123ECA6" w14:textId="229D5D62" w:rsidR="0075600E" w:rsidRPr="00250CA5" w:rsidRDefault="0075600E" w:rsidP="00250CA5">
      <w:pPr>
        <w:jc w:val="both"/>
        <w:rPr>
          <w:b/>
          <w:sz w:val="22"/>
          <w:szCs w:val="22"/>
        </w:rPr>
      </w:pPr>
      <w:r w:rsidRPr="00250CA5">
        <w:rPr>
          <w:sz w:val="22"/>
          <w:szCs w:val="22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250CA5">
        <w:rPr>
          <w:sz w:val="22"/>
          <w:szCs w:val="22"/>
          <w:lang w:eastAsia="zh-CN"/>
        </w:rPr>
        <w:t>zobowiązuje się do całkowitego zaspokojenia tego roszczenia oraz zwolnienia AGH od obowiązku świadczenia z powyższego tytułu.</w:t>
      </w:r>
    </w:p>
    <w:p w14:paraId="6A3A83C7" w14:textId="77777777" w:rsidR="0075600E" w:rsidRPr="00250CA5" w:rsidRDefault="0075600E" w:rsidP="00250CA5">
      <w:pPr>
        <w:jc w:val="center"/>
        <w:rPr>
          <w:b/>
          <w:sz w:val="22"/>
          <w:szCs w:val="22"/>
        </w:rPr>
      </w:pPr>
      <w:r w:rsidRPr="00250CA5">
        <w:rPr>
          <w:b/>
          <w:sz w:val="22"/>
          <w:szCs w:val="22"/>
        </w:rPr>
        <w:t>§ 7.</w:t>
      </w:r>
    </w:p>
    <w:p w14:paraId="61DE6393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>AGH może rozwiązać niniejszą umowę ze skutkiem natychmiastowym, gdy Podmiot przetwarzający:</w:t>
      </w:r>
    </w:p>
    <w:p w14:paraId="2B9EE907" w14:textId="77777777" w:rsidR="0075600E" w:rsidRPr="00250CA5" w:rsidRDefault="0075600E" w:rsidP="00250CA5">
      <w:pPr>
        <w:pStyle w:val="Akapitzlist"/>
        <w:contextualSpacing w:val="0"/>
        <w:jc w:val="both"/>
        <w:rPr>
          <w:sz w:val="22"/>
          <w:szCs w:val="22"/>
        </w:rPr>
      </w:pPr>
      <w:r w:rsidRPr="00250CA5">
        <w:rPr>
          <w:sz w:val="22"/>
          <w:szCs w:val="22"/>
        </w:rPr>
        <w:t>1) pomimo zobowiązania go do usunięcia uchybień stwierdzonych podczas kontroli nie usunie ich w wyznaczonym terminie;</w:t>
      </w:r>
    </w:p>
    <w:p w14:paraId="0A5E773B" w14:textId="77777777" w:rsidR="0075600E" w:rsidRPr="00250CA5" w:rsidRDefault="0075600E" w:rsidP="00250CA5">
      <w:pPr>
        <w:pStyle w:val="Akapitzlist"/>
        <w:ind w:left="709"/>
        <w:contextualSpacing w:val="0"/>
        <w:jc w:val="both"/>
        <w:rPr>
          <w:sz w:val="22"/>
          <w:szCs w:val="22"/>
        </w:rPr>
      </w:pPr>
      <w:r w:rsidRPr="00250CA5">
        <w:rPr>
          <w:sz w:val="22"/>
          <w:szCs w:val="22"/>
        </w:rPr>
        <w:t>2) przetwarza dane osobowe w sposób niezgodny z umową lub przepisami prawa;</w:t>
      </w:r>
    </w:p>
    <w:p w14:paraId="6510C30F" w14:textId="77777777" w:rsidR="0075600E" w:rsidRPr="00250CA5" w:rsidRDefault="0075600E" w:rsidP="00250CA5">
      <w:pPr>
        <w:pStyle w:val="Akapitzlist"/>
        <w:ind w:left="709"/>
        <w:contextualSpacing w:val="0"/>
        <w:jc w:val="both"/>
        <w:rPr>
          <w:sz w:val="22"/>
          <w:szCs w:val="22"/>
        </w:rPr>
      </w:pPr>
      <w:r w:rsidRPr="00250CA5">
        <w:rPr>
          <w:sz w:val="22"/>
          <w:szCs w:val="22"/>
        </w:rPr>
        <w:lastRenderedPageBreak/>
        <w:t>3) powierzył przetwarzanie danych osobowych innemu podmiotowi bez zgody AGH.</w:t>
      </w:r>
    </w:p>
    <w:p w14:paraId="4F18123B" w14:textId="77777777" w:rsidR="0075600E" w:rsidRPr="00250CA5" w:rsidRDefault="0075600E" w:rsidP="00250CA5">
      <w:pPr>
        <w:jc w:val="center"/>
        <w:rPr>
          <w:b/>
          <w:sz w:val="22"/>
          <w:szCs w:val="22"/>
        </w:rPr>
      </w:pPr>
      <w:r w:rsidRPr="00250CA5">
        <w:rPr>
          <w:b/>
          <w:sz w:val="22"/>
          <w:szCs w:val="22"/>
        </w:rPr>
        <w:t>§ 8.</w:t>
      </w:r>
    </w:p>
    <w:p w14:paraId="69803DF8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77D63971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2. Podmiot przetwarzający oświadcza, że w związku ze zobowiązaniem do zachowania </w:t>
      </w:r>
      <w:r w:rsidRPr="00250CA5">
        <w:rPr>
          <w:sz w:val="22"/>
          <w:szCs w:val="22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7066A8E5" w14:textId="77777777" w:rsidR="0075600E" w:rsidRPr="00250CA5" w:rsidRDefault="0075600E" w:rsidP="00250CA5">
      <w:pPr>
        <w:jc w:val="both"/>
        <w:rPr>
          <w:sz w:val="22"/>
          <w:szCs w:val="22"/>
        </w:rPr>
      </w:pPr>
      <w:r w:rsidRPr="00250CA5">
        <w:rPr>
          <w:sz w:val="22"/>
          <w:szCs w:val="22"/>
        </w:rPr>
        <w:t>3. Obowiązek zachowania w tajemnicy danych osobowych powierzonych do przetwarzania obowiązuje bezterminowo.</w:t>
      </w:r>
    </w:p>
    <w:p w14:paraId="2D6A5B58" w14:textId="77777777" w:rsidR="0075600E" w:rsidRPr="00250CA5" w:rsidRDefault="0075600E" w:rsidP="00250CA5">
      <w:pPr>
        <w:jc w:val="center"/>
        <w:rPr>
          <w:b/>
          <w:sz w:val="22"/>
          <w:szCs w:val="22"/>
        </w:rPr>
      </w:pPr>
      <w:r w:rsidRPr="00250CA5">
        <w:rPr>
          <w:b/>
          <w:sz w:val="22"/>
          <w:szCs w:val="22"/>
        </w:rPr>
        <w:t>§ 9.</w:t>
      </w:r>
    </w:p>
    <w:p w14:paraId="643F0613" w14:textId="2258D018" w:rsidR="0075600E" w:rsidRPr="00250CA5" w:rsidRDefault="0075600E" w:rsidP="00250CA5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1. Niniejsza umowa zostaje zawarta na czas realizacji umowy </w:t>
      </w:r>
      <w:r w:rsidR="00B674B3">
        <w:rPr>
          <w:sz w:val="22"/>
          <w:szCs w:val="22"/>
        </w:rPr>
        <w:t>KC-zp.272-</w:t>
      </w:r>
      <w:r w:rsidR="00924DC6">
        <w:rPr>
          <w:sz w:val="22"/>
          <w:szCs w:val="22"/>
        </w:rPr>
        <w:t>229</w:t>
      </w:r>
      <w:r w:rsidR="00B674B3">
        <w:rPr>
          <w:sz w:val="22"/>
          <w:szCs w:val="22"/>
        </w:rPr>
        <w:t>/21</w:t>
      </w:r>
    </w:p>
    <w:p w14:paraId="60D8EF33" w14:textId="77777777" w:rsidR="0075600E" w:rsidRPr="00250CA5" w:rsidRDefault="0075600E" w:rsidP="00250CA5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2. Umowa została sporządzona w dwóch jednobrzmiących egzemplarzach po jednym </w:t>
      </w:r>
      <w:r w:rsidRPr="00250CA5">
        <w:rPr>
          <w:sz w:val="22"/>
          <w:szCs w:val="22"/>
        </w:rPr>
        <w:tab/>
        <w:t xml:space="preserve">dla każdej ze stron. </w:t>
      </w:r>
    </w:p>
    <w:p w14:paraId="7D5D71BB" w14:textId="77777777" w:rsidR="0075600E" w:rsidRPr="00250CA5" w:rsidRDefault="0075600E" w:rsidP="00250CA5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3. W sprawach nieuregulowanych zastosowanie będą miały przepisy Kodeksu </w:t>
      </w:r>
      <w:r w:rsidRPr="00250CA5">
        <w:rPr>
          <w:sz w:val="22"/>
          <w:szCs w:val="22"/>
        </w:rPr>
        <w:tab/>
        <w:t>cywilnego oraz RODO.</w:t>
      </w:r>
    </w:p>
    <w:p w14:paraId="04E11CF5" w14:textId="77777777" w:rsidR="0075600E" w:rsidRPr="00250CA5" w:rsidRDefault="0075600E" w:rsidP="00250CA5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50CA5">
        <w:rPr>
          <w:sz w:val="22"/>
          <w:szCs w:val="22"/>
        </w:rPr>
        <w:t xml:space="preserve">4. Sądem właściwym dla rozpatrzenia sporów wynikających z niniejszej umowy będzie </w:t>
      </w:r>
      <w:r w:rsidRPr="00250CA5">
        <w:rPr>
          <w:sz w:val="22"/>
          <w:szCs w:val="22"/>
        </w:rPr>
        <w:tab/>
        <w:t>sąd właściwy dla siedziby AGH.</w:t>
      </w:r>
    </w:p>
    <w:p w14:paraId="4B208698" w14:textId="77777777" w:rsidR="0075600E" w:rsidRPr="00250CA5" w:rsidRDefault="0075600E" w:rsidP="00250CA5">
      <w:pPr>
        <w:jc w:val="center"/>
        <w:rPr>
          <w:sz w:val="22"/>
          <w:szCs w:val="22"/>
        </w:rPr>
      </w:pPr>
    </w:p>
    <w:p w14:paraId="39D859C6" w14:textId="77777777" w:rsidR="0075600E" w:rsidRPr="00250CA5" w:rsidRDefault="0075600E" w:rsidP="00250CA5">
      <w:pPr>
        <w:jc w:val="center"/>
        <w:rPr>
          <w:sz w:val="22"/>
          <w:szCs w:val="22"/>
        </w:rPr>
      </w:pPr>
      <w:r w:rsidRPr="00250CA5">
        <w:rPr>
          <w:sz w:val="22"/>
          <w:szCs w:val="22"/>
        </w:rPr>
        <w:t xml:space="preserve"> </w:t>
      </w:r>
    </w:p>
    <w:p w14:paraId="3BF8D1A1" w14:textId="77777777" w:rsidR="0075600E" w:rsidRPr="00250CA5" w:rsidRDefault="0075600E" w:rsidP="00250CA5">
      <w:pPr>
        <w:ind w:firstLine="360"/>
        <w:rPr>
          <w:sz w:val="18"/>
          <w:szCs w:val="18"/>
        </w:rPr>
      </w:pPr>
      <w:r w:rsidRPr="00250CA5">
        <w:rPr>
          <w:sz w:val="18"/>
          <w:szCs w:val="18"/>
        </w:rPr>
        <w:t xml:space="preserve">…………………………………                                         </w:t>
      </w:r>
      <w:r w:rsidRPr="00250CA5">
        <w:rPr>
          <w:sz w:val="18"/>
          <w:szCs w:val="18"/>
        </w:rPr>
        <w:tab/>
        <w:t>…………………………………………………</w:t>
      </w:r>
    </w:p>
    <w:p w14:paraId="538ED904" w14:textId="77777777" w:rsidR="0075600E" w:rsidRPr="00250CA5" w:rsidRDefault="0075600E" w:rsidP="00250CA5">
      <w:pPr>
        <w:jc w:val="center"/>
        <w:rPr>
          <w:sz w:val="18"/>
          <w:szCs w:val="18"/>
        </w:rPr>
      </w:pPr>
      <w:r w:rsidRPr="00250CA5">
        <w:rPr>
          <w:sz w:val="18"/>
          <w:szCs w:val="18"/>
        </w:rPr>
        <w:t>AGH                                                            Podmiot przetwarzający</w:t>
      </w:r>
    </w:p>
    <w:p w14:paraId="2A284BE4" w14:textId="77777777" w:rsidR="0075600E" w:rsidRPr="00250CA5" w:rsidRDefault="0075600E" w:rsidP="00250CA5">
      <w:pPr>
        <w:jc w:val="center"/>
        <w:rPr>
          <w:sz w:val="22"/>
          <w:szCs w:val="22"/>
        </w:rPr>
      </w:pPr>
    </w:p>
    <w:p w14:paraId="66F430B5" w14:textId="77777777" w:rsidR="0075600E" w:rsidRPr="00250CA5" w:rsidRDefault="0075600E" w:rsidP="00250CA5">
      <w:pPr>
        <w:jc w:val="center"/>
        <w:rPr>
          <w:sz w:val="22"/>
          <w:szCs w:val="22"/>
        </w:rPr>
      </w:pPr>
    </w:p>
    <w:p w14:paraId="06FC8243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3A8A89A6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03EC1B89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6CE1F413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23E30E93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63C9C272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73FF3E2B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17FFA48C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6596D32E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6CC56096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780DE6DB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673091B9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114AD5D0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3E704AE5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1EDD37E4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07E5456C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325405B3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23A300FF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5E74FEA0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7E595B74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08FE6F08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39CD41B6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56FCBAC1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54929ADB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4A948738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07A4891F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347E85F6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370F53DA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31350E84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0D1AC1BC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1203DBF8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47285EAD" w14:textId="77777777" w:rsidR="00250CA5" w:rsidRDefault="00250CA5" w:rsidP="00250CA5">
      <w:pPr>
        <w:pStyle w:val="Nagwek"/>
        <w:jc w:val="right"/>
        <w:rPr>
          <w:sz w:val="22"/>
          <w:szCs w:val="22"/>
        </w:rPr>
      </w:pPr>
    </w:p>
    <w:p w14:paraId="40FD8983" w14:textId="391A75DD" w:rsidR="0075600E" w:rsidRPr="00250CA5" w:rsidRDefault="0075600E" w:rsidP="00250CA5">
      <w:pPr>
        <w:pStyle w:val="Nagwek"/>
        <w:jc w:val="right"/>
        <w:rPr>
          <w:sz w:val="22"/>
          <w:szCs w:val="22"/>
        </w:rPr>
      </w:pPr>
      <w:r w:rsidRPr="00250CA5">
        <w:rPr>
          <w:sz w:val="22"/>
          <w:szCs w:val="22"/>
        </w:rPr>
        <w:lastRenderedPageBreak/>
        <w:t>Załącznik nr 1 do umowy powierzenia przetwarzania danych osobowych</w:t>
      </w:r>
    </w:p>
    <w:p w14:paraId="599146CC" w14:textId="77777777" w:rsidR="0075600E" w:rsidRPr="00250CA5" w:rsidRDefault="0075600E" w:rsidP="00250CA5">
      <w:pPr>
        <w:jc w:val="center"/>
        <w:rPr>
          <w:sz w:val="22"/>
          <w:szCs w:val="22"/>
        </w:rPr>
      </w:pPr>
    </w:p>
    <w:p w14:paraId="3555E2A4" w14:textId="77777777" w:rsidR="0075600E" w:rsidRPr="00250CA5" w:rsidRDefault="0075600E" w:rsidP="00250CA5">
      <w:pPr>
        <w:jc w:val="center"/>
        <w:rPr>
          <w:sz w:val="22"/>
          <w:szCs w:val="22"/>
        </w:rPr>
      </w:pPr>
    </w:p>
    <w:p w14:paraId="3AE481F3" w14:textId="77777777" w:rsidR="0075600E" w:rsidRPr="00250CA5" w:rsidRDefault="0075600E" w:rsidP="00250CA5">
      <w:pPr>
        <w:jc w:val="center"/>
        <w:rPr>
          <w:sz w:val="22"/>
          <w:szCs w:val="22"/>
        </w:rPr>
      </w:pPr>
    </w:p>
    <w:p w14:paraId="6B5A0EFB" w14:textId="77777777" w:rsidR="0075600E" w:rsidRPr="00250CA5" w:rsidRDefault="0075600E" w:rsidP="00250CA5">
      <w:pPr>
        <w:jc w:val="center"/>
        <w:rPr>
          <w:rFonts w:eastAsia="Calibri"/>
          <w:b/>
          <w:bCs/>
          <w:sz w:val="22"/>
          <w:szCs w:val="22"/>
        </w:rPr>
      </w:pPr>
      <w:r w:rsidRPr="00250CA5">
        <w:rPr>
          <w:rFonts w:eastAsia="Calibri"/>
          <w:b/>
          <w:bCs/>
          <w:sz w:val="22"/>
          <w:szCs w:val="22"/>
        </w:rPr>
        <w:t>UPOWAŻNIENIE Nr______</w:t>
      </w:r>
      <w:r w:rsidRPr="00250CA5">
        <w:rPr>
          <w:rFonts w:eastAsia="Calibri"/>
          <w:b/>
          <w:bCs/>
          <w:sz w:val="22"/>
          <w:szCs w:val="22"/>
        </w:rPr>
        <w:br/>
        <w:t xml:space="preserve">DO PRZETWARZANIA DANYCH OSOBOWYCH </w:t>
      </w:r>
    </w:p>
    <w:p w14:paraId="78FDACDD" w14:textId="77777777" w:rsidR="0075600E" w:rsidRPr="00250CA5" w:rsidRDefault="0075600E" w:rsidP="00250CA5">
      <w:pPr>
        <w:rPr>
          <w:spacing w:val="-6"/>
          <w:sz w:val="22"/>
          <w:szCs w:val="22"/>
        </w:rPr>
      </w:pPr>
    </w:p>
    <w:p w14:paraId="36DD99E4" w14:textId="77777777" w:rsidR="0075600E" w:rsidRPr="00250CA5" w:rsidRDefault="0075600E" w:rsidP="00250CA5">
      <w:pPr>
        <w:pStyle w:val="Tekstpodstawowy"/>
        <w:rPr>
          <w:spacing w:val="-6"/>
          <w:sz w:val="22"/>
          <w:szCs w:val="22"/>
        </w:rPr>
      </w:pPr>
    </w:p>
    <w:p w14:paraId="6E658030" w14:textId="77777777" w:rsidR="0075600E" w:rsidRPr="00250CA5" w:rsidRDefault="0075600E" w:rsidP="00250CA5">
      <w:pPr>
        <w:pStyle w:val="Tekstpodstawowy"/>
        <w:rPr>
          <w:spacing w:val="-6"/>
          <w:sz w:val="22"/>
          <w:szCs w:val="22"/>
        </w:rPr>
      </w:pPr>
      <w:r w:rsidRPr="00250CA5">
        <w:rPr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46F3B2C3" w14:textId="77777777" w:rsidR="0075600E" w:rsidRPr="00250CA5" w:rsidRDefault="0075600E" w:rsidP="00250CA5">
      <w:pPr>
        <w:pStyle w:val="Tekstpodstawowy"/>
        <w:rPr>
          <w:spacing w:val="-6"/>
          <w:sz w:val="22"/>
          <w:szCs w:val="22"/>
        </w:rPr>
      </w:pPr>
      <w:r w:rsidRPr="00250CA5">
        <w:rPr>
          <w:spacing w:val="-6"/>
          <w:sz w:val="22"/>
          <w:szCs w:val="22"/>
        </w:rPr>
        <w:t xml:space="preserve">(imię nazwisko, stanowisko) </w:t>
      </w:r>
    </w:p>
    <w:p w14:paraId="0E1DD077" w14:textId="77777777" w:rsidR="0075600E" w:rsidRPr="00250CA5" w:rsidRDefault="0075600E" w:rsidP="00250CA5">
      <w:pPr>
        <w:pStyle w:val="Tekstpodstawowy"/>
        <w:rPr>
          <w:spacing w:val="-6"/>
          <w:sz w:val="22"/>
          <w:szCs w:val="22"/>
        </w:rPr>
      </w:pPr>
    </w:p>
    <w:p w14:paraId="28D30EBE" w14:textId="77777777" w:rsidR="0075600E" w:rsidRPr="00250CA5" w:rsidRDefault="0075600E" w:rsidP="00250CA5">
      <w:pPr>
        <w:pStyle w:val="Tekstpodstawowy"/>
        <w:rPr>
          <w:spacing w:val="-6"/>
          <w:sz w:val="22"/>
          <w:szCs w:val="22"/>
        </w:rPr>
      </w:pPr>
      <w:r w:rsidRPr="00250CA5">
        <w:rPr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3E95AA0" w14:textId="77777777" w:rsidR="0075600E" w:rsidRPr="00250CA5" w:rsidRDefault="0075600E" w:rsidP="00250CA5">
      <w:pPr>
        <w:pStyle w:val="Tekstpodstawowy"/>
        <w:rPr>
          <w:spacing w:val="-6"/>
          <w:sz w:val="22"/>
          <w:szCs w:val="22"/>
        </w:rPr>
      </w:pPr>
    </w:p>
    <w:p w14:paraId="6A469087" w14:textId="77777777" w:rsidR="0075600E" w:rsidRPr="00250CA5" w:rsidRDefault="0075600E" w:rsidP="00250CA5">
      <w:pPr>
        <w:pStyle w:val="Tekstpodstawowy"/>
        <w:rPr>
          <w:spacing w:val="-6"/>
          <w:sz w:val="22"/>
          <w:szCs w:val="22"/>
        </w:rPr>
      </w:pPr>
    </w:p>
    <w:p w14:paraId="3023742B" w14:textId="77777777" w:rsidR="0075600E" w:rsidRPr="00250CA5" w:rsidRDefault="0075600E" w:rsidP="00250CA5">
      <w:pPr>
        <w:jc w:val="both"/>
        <w:rPr>
          <w:rFonts w:eastAsia="Calibri"/>
          <w:sz w:val="22"/>
          <w:szCs w:val="22"/>
        </w:rPr>
      </w:pPr>
      <w:r w:rsidRPr="00250CA5">
        <w:rPr>
          <w:rFonts w:eastAsia="Calibri"/>
          <w:sz w:val="22"/>
          <w:szCs w:val="22"/>
        </w:rPr>
        <w:t>________________________________</w:t>
      </w:r>
      <w:r w:rsidRPr="00250CA5">
        <w:rPr>
          <w:rFonts w:eastAsia="Calibri"/>
          <w:sz w:val="22"/>
          <w:szCs w:val="22"/>
        </w:rPr>
        <w:br/>
        <w:t>Czytelny podpis osoby upoważnionej do wydawania i odwoływania upoważnień.</w:t>
      </w:r>
    </w:p>
    <w:p w14:paraId="5B2C6964" w14:textId="77777777" w:rsidR="0075600E" w:rsidRPr="00250CA5" w:rsidRDefault="0075600E" w:rsidP="00250CA5">
      <w:pPr>
        <w:jc w:val="both"/>
        <w:rPr>
          <w:rFonts w:eastAsia="Calibri"/>
          <w:sz w:val="22"/>
          <w:szCs w:val="22"/>
        </w:rPr>
      </w:pPr>
    </w:p>
    <w:p w14:paraId="51D3FE03" w14:textId="77777777" w:rsidR="0075600E" w:rsidRPr="00250CA5" w:rsidRDefault="0075600E" w:rsidP="00250CA5">
      <w:pPr>
        <w:jc w:val="both"/>
        <w:rPr>
          <w:rFonts w:eastAsia="Calibri"/>
          <w:sz w:val="22"/>
          <w:szCs w:val="22"/>
        </w:rPr>
      </w:pPr>
    </w:p>
    <w:p w14:paraId="4CC4AD61" w14:textId="77777777" w:rsidR="0075600E" w:rsidRPr="00250CA5" w:rsidRDefault="0075600E" w:rsidP="00250CA5">
      <w:pPr>
        <w:suppressAutoHyphens/>
        <w:ind w:left="5664" w:firstLine="708"/>
        <w:jc w:val="both"/>
        <w:rPr>
          <w:color w:val="000000"/>
          <w:spacing w:val="-1"/>
          <w:sz w:val="22"/>
          <w:szCs w:val="22"/>
          <w:lang w:eastAsia="ar-SA"/>
        </w:rPr>
      </w:pPr>
      <w:r w:rsidRPr="00250CA5">
        <w:rPr>
          <w:color w:val="000000"/>
          <w:spacing w:val="-1"/>
          <w:sz w:val="22"/>
          <w:szCs w:val="22"/>
          <w:lang w:eastAsia="ar-SA"/>
        </w:rPr>
        <w:t>Upoważnienie otrzymałem</w:t>
      </w:r>
    </w:p>
    <w:p w14:paraId="303C387B" w14:textId="77777777" w:rsidR="0075600E" w:rsidRPr="00250CA5" w:rsidRDefault="0075600E" w:rsidP="00250CA5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14:paraId="114FA326" w14:textId="77777777" w:rsidR="0075600E" w:rsidRPr="00250CA5" w:rsidRDefault="0075600E" w:rsidP="00250CA5">
      <w:pPr>
        <w:suppressAutoHyphens/>
        <w:ind w:left="15"/>
        <w:jc w:val="both"/>
        <w:rPr>
          <w:sz w:val="22"/>
          <w:szCs w:val="22"/>
          <w:lang w:eastAsia="ar-SA"/>
        </w:rPr>
      </w:pPr>
      <w:r w:rsidRPr="00250CA5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         </w:t>
      </w:r>
    </w:p>
    <w:p w14:paraId="3732A1D3" w14:textId="77777777" w:rsidR="0075600E" w:rsidRPr="00250CA5" w:rsidRDefault="0075600E" w:rsidP="00250CA5">
      <w:pPr>
        <w:suppressAutoHyphens/>
        <w:ind w:left="6372"/>
        <w:jc w:val="both"/>
        <w:rPr>
          <w:sz w:val="18"/>
          <w:szCs w:val="18"/>
          <w:lang w:eastAsia="ar-SA"/>
        </w:rPr>
      </w:pPr>
      <w:r w:rsidRPr="00250CA5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</w:t>
      </w:r>
      <w:r w:rsidRPr="00250CA5">
        <w:rPr>
          <w:sz w:val="18"/>
          <w:szCs w:val="18"/>
          <w:lang w:eastAsia="ar-SA"/>
        </w:rPr>
        <w:t>_____________________</w:t>
      </w:r>
    </w:p>
    <w:p w14:paraId="2C76FE42" w14:textId="77777777" w:rsidR="0075600E" w:rsidRPr="00250CA5" w:rsidRDefault="0075600E" w:rsidP="00250CA5">
      <w:pPr>
        <w:suppressAutoHyphens/>
        <w:jc w:val="both"/>
        <w:rPr>
          <w:color w:val="000000"/>
          <w:spacing w:val="-1"/>
          <w:sz w:val="18"/>
          <w:szCs w:val="18"/>
          <w:lang w:eastAsia="ar-SA"/>
        </w:rPr>
      </w:pPr>
      <w:r w:rsidRPr="00250CA5">
        <w:rPr>
          <w:sz w:val="18"/>
          <w:szCs w:val="18"/>
          <w:lang w:eastAsia="ar-SA"/>
        </w:rPr>
        <w:br/>
      </w:r>
      <w:r w:rsidRPr="00250CA5">
        <w:rPr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</w:t>
      </w:r>
      <w:r w:rsidRPr="00250CA5">
        <w:rPr>
          <w:color w:val="000000"/>
          <w:spacing w:val="-1"/>
          <w:sz w:val="18"/>
          <w:szCs w:val="18"/>
          <w:lang w:eastAsia="ar-SA"/>
        </w:rPr>
        <w:tab/>
        <w:t xml:space="preserve">    (miejscowość, data, podpis)</w:t>
      </w:r>
    </w:p>
    <w:p w14:paraId="6C050550" w14:textId="77777777" w:rsidR="0075600E" w:rsidRPr="00250CA5" w:rsidRDefault="0075600E" w:rsidP="00250CA5">
      <w:pPr>
        <w:pStyle w:val="Tekstpodstawowy"/>
        <w:rPr>
          <w:spacing w:val="-6"/>
          <w:sz w:val="22"/>
          <w:szCs w:val="22"/>
        </w:rPr>
      </w:pPr>
    </w:p>
    <w:p w14:paraId="17A9B804" w14:textId="77777777" w:rsidR="0075600E" w:rsidRPr="00250CA5" w:rsidRDefault="0075600E" w:rsidP="00250CA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250CA5">
        <w:rPr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250CA5">
        <w:rPr>
          <w:color w:val="000000"/>
          <w:sz w:val="22"/>
          <w:szCs w:val="22"/>
          <w:lang w:eastAsia="ar-SA"/>
        </w:rPr>
        <w:t>am</w:t>
      </w:r>
      <w:proofErr w:type="spellEnd"/>
      <w:r w:rsidRPr="00250CA5">
        <w:rPr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250CA5">
        <w:rPr>
          <w:noProof/>
          <w:color w:val="000000"/>
          <w:sz w:val="22"/>
          <w:szCs w:val="22"/>
          <w:lang w:eastAsia="ar-SA"/>
        </w:rPr>
        <w:t>służącym</w:t>
      </w:r>
      <w:r w:rsidRPr="00250CA5">
        <w:rPr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65051EEF" w14:textId="77777777" w:rsidR="0075600E" w:rsidRPr="00250CA5" w:rsidRDefault="0075600E" w:rsidP="00250CA5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14:paraId="10809A7B" w14:textId="77777777" w:rsidR="0075600E" w:rsidRPr="00250CA5" w:rsidRDefault="0075600E" w:rsidP="00250CA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250CA5">
        <w:rPr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250CA5">
        <w:rPr>
          <w:color w:val="000000"/>
          <w:sz w:val="22"/>
          <w:szCs w:val="22"/>
          <w:lang w:eastAsia="ar-SA"/>
        </w:rPr>
        <w:t>am</w:t>
      </w:r>
      <w:proofErr w:type="spellEnd"/>
      <w:r w:rsidRPr="00250CA5">
        <w:rPr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30B32A7D" w14:textId="77777777" w:rsidR="0075600E" w:rsidRPr="00250CA5" w:rsidRDefault="0075600E" w:rsidP="00250CA5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14:paraId="6471D406" w14:textId="77777777" w:rsidR="0075600E" w:rsidRPr="00250CA5" w:rsidRDefault="0075600E" w:rsidP="00250CA5">
      <w:pPr>
        <w:suppressAutoHyphens/>
        <w:ind w:firstLine="1440"/>
        <w:jc w:val="right"/>
        <w:rPr>
          <w:color w:val="000000"/>
          <w:spacing w:val="-1"/>
          <w:sz w:val="18"/>
          <w:szCs w:val="18"/>
          <w:lang w:eastAsia="ar-SA"/>
        </w:rPr>
      </w:pPr>
      <w:r w:rsidRPr="00250CA5">
        <w:rPr>
          <w:color w:val="000000"/>
          <w:spacing w:val="-1"/>
          <w:sz w:val="18"/>
          <w:szCs w:val="18"/>
          <w:lang w:eastAsia="ar-SA"/>
        </w:rPr>
        <w:t>_______________________________</w:t>
      </w:r>
    </w:p>
    <w:p w14:paraId="7DDFE97B" w14:textId="77777777" w:rsidR="0075600E" w:rsidRPr="00250CA5" w:rsidRDefault="0075600E" w:rsidP="00250CA5">
      <w:pPr>
        <w:suppressAutoHyphens/>
        <w:ind w:firstLine="1440"/>
        <w:jc w:val="right"/>
        <w:rPr>
          <w:color w:val="000000"/>
          <w:spacing w:val="-1"/>
          <w:sz w:val="18"/>
          <w:szCs w:val="18"/>
          <w:lang w:eastAsia="ar-SA"/>
        </w:rPr>
      </w:pPr>
      <w:r w:rsidRPr="00250CA5">
        <w:rPr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Czytelny podpis osoby składającej oświadczenie</w:t>
      </w:r>
    </w:p>
    <w:p w14:paraId="120D04D4" w14:textId="77777777" w:rsidR="007007FD" w:rsidRPr="00250CA5" w:rsidRDefault="0075600E" w:rsidP="00250CA5">
      <w:pPr>
        <w:rPr>
          <w:b/>
          <w:bCs/>
          <w:spacing w:val="-6"/>
          <w:sz w:val="18"/>
          <w:szCs w:val="18"/>
        </w:rPr>
      </w:pPr>
      <w:r w:rsidRPr="00250CA5">
        <w:rPr>
          <w:rFonts w:eastAsia="Calibri"/>
          <w:b/>
          <w:sz w:val="18"/>
          <w:szCs w:val="18"/>
          <w:lang w:eastAsia="en-US"/>
        </w:rPr>
        <w:t>*</w:t>
      </w:r>
      <w:r w:rsidRPr="00250CA5">
        <w:rPr>
          <w:rFonts w:eastAsia="Calibri"/>
          <w:sz w:val="18"/>
          <w:szCs w:val="18"/>
          <w:lang w:eastAsia="en-US"/>
        </w:rPr>
        <w:t>niepotrzebne skreślić</w:t>
      </w:r>
    </w:p>
    <w:sectPr w:rsidR="007007FD" w:rsidRPr="00250CA5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2EEB2" w14:textId="77777777" w:rsidR="0034011E" w:rsidRDefault="0034011E">
      <w:r>
        <w:separator/>
      </w:r>
    </w:p>
  </w:endnote>
  <w:endnote w:type="continuationSeparator" w:id="0">
    <w:p w14:paraId="36136F3B" w14:textId="77777777" w:rsidR="0034011E" w:rsidRDefault="00340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883D3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985A1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519EA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29765" w14:textId="77777777" w:rsidR="0034011E" w:rsidRDefault="0034011E">
      <w:r>
        <w:separator/>
      </w:r>
    </w:p>
  </w:footnote>
  <w:footnote w:type="continuationSeparator" w:id="0">
    <w:p w14:paraId="0CD85EA5" w14:textId="77777777" w:rsidR="0034011E" w:rsidRDefault="00340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6393F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5AF84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F2392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19"/>
  </w:num>
  <w:num w:numId="21">
    <w:abstractNumId w:val="8"/>
  </w:num>
  <w:num w:numId="2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A4A"/>
    <w:rsid w:val="00007A4A"/>
    <w:rsid w:val="000B6493"/>
    <w:rsid w:val="000E6EAF"/>
    <w:rsid w:val="0012569B"/>
    <w:rsid w:val="001836C1"/>
    <w:rsid w:val="001A096D"/>
    <w:rsid w:val="001A3A40"/>
    <w:rsid w:val="001B682A"/>
    <w:rsid w:val="001F2F0A"/>
    <w:rsid w:val="00250CA5"/>
    <w:rsid w:val="002D5E0A"/>
    <w:rsid w:val="0034011E"/>
    <w:rsid w:val="003A7751"/>
    <w:rsid w:val="003F00EE"/>
    <w:rsid w:val="00402C5E"/>
    <w:rsid w:val="004064A3"/>
    <w:rsid w:val="00446B8D"/>
    <w:rsid w:val="00450788"/>
    <w:rsid w:val="00451B18"/>
    <w:rsid w:val="004973AF"/>
    <w:rsid w:val="004A0F0D"/>
    <w:rsid w:val="004A5892"/>
    <w:rsid w:val="004B0AAB"/>
    <w:rsid w:val="004C1054"/>
    <w:rsid w:val="0050385D"/>
    <w:rsid w:val="00550693"/>
    <w:rsid w:val="005A6ECA"/>
    <w:rsid w:val="005D69AA"/>
    <w:rsid w:val="005E0DE4"/>
    <w:rsid w:val="005F4C6A"/>
    <w:rsid w:val="006320E0"/>
    <w:rsid w:val="00645EFB"/>
    <w:rsid w:val="00651DE8"/>
    <w:rsid w:val="00691104"/>
    <w:rsid w:val="006D0F7E"/>
    <w:rsid w:val="006E792F"/>
    <w:rsid w:val="007007FD"/>
    <w:rsid w:val="00746BDC"/>
    <w:rsid w:val="0075600E"/>
    <w:rsid w:val="007613A2"/>
    <w:rsid w:val="00774622"/>
    <w:rsid w:val="007858A8"/>
    <w:rsid w:val="00787EB5"/>
    <w:rsid w:val="007A0DF3"/>
    <w:rsid w:val="007D1845"/>
    <w:rsid w:val="007D2881"/>
    <w:rsid w:val="007D2D0B"/>
    <w:rsid w:val="0087699D"/>
    <w:rsid w:val="00892E0C"/>
    <w:rsid w:val="008C28D7"/>
    <w:rsid w:val="008C634A"/>
    <w:rsid w:val="00924DC6"/>
    <w:rsid w:val="00976B68"/>
    <w:rsid w:val="009D554D"/>
    <w:rsid w:val="009F2784"/>
    <w:rsid w:val="00A00864"/>
    <w:rsid w:val="00A2054D"/>
    <w:rsid w:val="00A326F9"/>
    <w:rsid w:val="00A82F98"/>
    <w:rsid w:val="00AE506E"/>
    <w:rsid w:val="00AF42D3"/>
    <w:rsid w:val="00B14C5E"/>
    <w:rsid w:val="00B43260"/>
    <w:rsid w:val="00B46AF2"/>
    <w:rsid w:val="00B674B3"/>
    <w:rsid w:val="00B75500"/>
    <w:rsid w:val="00B8264E"/>
    <w:rsid w:val="00B93047"/>
    <w:rsid w:val="00BD29C1"/>
    <w:rsid w:val="00C12EB6"/>
    <w:rsid w:val="00C75B3E"/>
    <w:rsid w:val="00C8237F"/>
    <w:rsid w:val="00C945BB"/>
    <w:rsid w:val="00D15551"/>
    <w:rsid w:val="00D2476E"/>
    <w:rsid w:val="00D679EB"/>
    <w:rsid w:val="00D67DB9"/>
    <w:rsid w:val="00D83F0A"/>
    <w:rsid w:val="00DA1BE1"/>
    <w:rsid w:val="00DB133F"/>
    <w:rsid w:val="00E32983"/>
    <w:rsid w:val="00E451F2"/>
    <w:rsid w:val="00E7383D"/>
    <w:rsid w:val="00E73A2C"/>
    <w:rsid w:val="00E8656B"/>
    <w:rsid w:val="00ED2BA1"/>
    <w:rsid w:val="00F16EC6"/>
    <w:rsid w:val="00F20D4C"/>
    <w:rsid w:val="00F4782B"/>
    <w:rsid w:val="00F54208"/>
    <w:rsid w:val="00F55672"/>
    <w:rsid w:val="00F96E4B"/>
    <w:rsid w:val="00FA2844"/>
    <w:rsid w:val="00FB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5AB209"/>
  <w15:docId w15:val="{F08273BB-CDA8-44D1-9690-D3A6AC7FD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600E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C75B3E"/>
    <w:pPr>
      <w:ind w:left="720"/>
      <w:contextualSpacing/>
    </w:pPr>
    <w:rPr>
      <w:color w:val="00000A"/>
      <w:sz w:val="24"/>
      <w:szCs w:val="24"/>
    </w:rPr>
  </w:style>
  <w:style w:type="character" w:customStyle="1" w:styleId="ZwykytekstZnak">
    <w:name w:val="Zwykły tekst Znak"/>
    <w:link w:val="Zwykytekst"/>
    <w:rsid w:val="00C75B3E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C75B3E"/>
    <w:rPr>
      <w:sz w:val="24"/>
    </w:rPr>
  </w:style>
  <w:style w:type="character" w:customStyle="1" w:styleId="AkapitzlistZnak">
    <w:name w:val="Akapit z listą Znak"/>
    <w:link w:val="Akapitzlist"/>
    <w:uiPriority w:val="34"/>
    <w:rsid w:val="00C75B3E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C75B3E"/>
  </w:style>
  <w:style w:type="paragraph" w:styleId="Bezodstpw">
    <w:name w:val="No Spacing"/>
    <w:uiPriority w:val="1"/>
    <w:qFormat/>
    <w:rsid w:val="00C75B3E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C75B3E"/>
    <w:rPr>
      <w:color w:val="00000A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2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78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278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278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05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5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E7A43-86DF-4CE3-9C92-0BBA4CC56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2542</Words>
  <Characters>18636</Characters>
  <Application>Microsoft Office Word</Application>
  <DocSecurity>0</DocSecurity>
  <Lines>155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2021-05-31T14:03:00Z</cp:lastPrinted>
  <dcterms:created xsi:type="dcterms:W3CDTF">2021-05-31T14:03:00Z</dcterms:created>
  <dcterms:modified xsi:type="dcterms:W3CDTF">2021-05-31T14:03:00Z</dcterms:modified>
</cp:coreProperties>
</file>