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A979" w14:textId="644E8159" w:rsidR="002014CF" w:rsidRPr="003D6231" w:rsidRDefault="002014CF" w:rsidP="002014CF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C671A4">
        <w:rPr>
          <w:noProof/>
        </w:rPr>
        <w:pict w14:anchorId="2E1E87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2" o:spid="_x0000_i1025" type="#_x0000_t75" alt="Log_POWER_kolor" style="width:386.25pt;height:35.25pt;visibility:visible;mso-wrap-style:square">
            <v:imagedata r:id="rId8" o:title="Log_POWER_kolor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</w:p>
    <w:p w14:paraId="0E868943" w14:textId="77777777" w:rsidR="002014CF" w:rsidRPr="00240E71" w:rsidRDefault="002014CF" w:rsidP="002014CF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A4C7E05" w14:textId="77777777" w:rsidR="002014CF" w:rsidRDefault="002014CF" w:rsidP="002014C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8B65E0" w14:textId="77777777" w:rsidR="002014CF" w:rsidRPr="0022732C" w:rsidRDefault="002014CF" w:rsidP="002014C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D016F8" w14:textId="77777777" w:rsidR="002014CF" w:rsidRDefault="002014CF" w:rsidP="002014C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0E04B5" w14:textId="77777777" w:rsidR="002014CF" w:rsidRPr="00FA50AF" w:rsidRDefault="002014CF" w:rsidP="002014C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53D75AB6" w14:textId="77777777" w:rsidR="002014CF" w:rsidRPr="00FA50AF" w:rsidRDefault="002014CF" w:rsidP="002014C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07BFD27C" w14:textId="77777777" w:rsidR="002014CF" w:rsidRPr="00FA50AF" w:rsidRDefault="002014CF" w:rsidP="002014CF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64FA94C5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C2A2C78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78F8EECD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0EE2E61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C75F51C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4492403" w14:textId="77777777" w:rsidR="002014CF" w:rsidRPr="0022732C" w:rsidRDefault="002014CF" w:rsidP="002014C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4F78185" w14:textId="77777777" w:rsidR="002014CF" w:rsidRPr="00F03291" w:rsidRDefault="002014CF" w:rsidP="002014CF">
      <w:pPr>
        <w:rPr>
          <w:sz w:val="22"/>
          <w:szCs w:val="22"/>
        </w:rPr>
      </w:pPr>
      <w:r w:rsidRPr="00F03291">
        <w:rPr>
          <w:sz w:val="22"/>
          <w:szCs w:val="22"/>
        </w:rPr>
        <w:t>Do: Nazwa i siedziba Zamawiającego:</w:t>
      </w:r>
    </w:p>
    <w:p w14:paraId="0630C3E1" w14:textId="77777777" w:rsidR="002014CF" w:rsidRPr="00F03291" w:rsidRDefault="002014CF" w:rsidP="002014CF">
      <w:pPr>
        <w:ind w:right="-110"/>
        <w:rPr>
          <w:b/>
          <w:sz w:val="22"/>
          <w:szCs w:val="22"/>
        </w:rPr>
      </w:pPr>
      <w:r w:rsidRPr="00F03291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17D74C2F" w14:textId="56BC674E" w:rsidR="002014CF" w:rsidRPr="00F03291" w:rsidRDefault="002014CF" w:rsidP="002014CF">
      <w:pPr>
        <w:widowControl w:val="0"/>
        <w:ind w:right="1"/>
        <w:jc w:val="both"/>
        <w:rPr>
          <w:sz w:val="22"/>
          <w:szCs w:val="22"/>
        </w:rPr>
      </w:pPr>
      <w:r w:rsidRPr="00F03291"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przeprowadzenie certyfikowanego zawodowego szkolenia online „Zaawansowany pakiet kursów modelowania procesów przemysłowych z wykorzystaniem pakietu </w:t>
      </w:r>
      <w:proofErr w:type="spellStart"/>
      <w:r>
        <w:rPr>
          <w:b/>
          <w:bCs/>
          <w:iCs/>
          <w:color w:val="000000"/>
          <w:sz w:val="22"/>
          <w:szCs w:val="22"/>
          <w:lang w:eastAsia="x-none"/>
        </w:rPr>
        <w:t>Fluent</w:t>
      </w:r>
      <w:proofErr w:type="spellEnd"/>
      <w:r>
        <w:rPr>
          <w:b/>
          <w:bCs/>
          <w:iCs/>
          <w:color w:val="000000"/>
          <w:sz w:val="22"/>
          <w:szCs w:val="22"/>
          <w:lang w:eastAsia="x-none"/>
        </w:rPr>
        <w:t>” w ramach projektu POWR.03.05.00-00-Z309/18 – KC-zp.272-</w:t>
      </w:r>
      <w:r w:rsidR="008203C7">
        <w:rPr>
          <w:b/>
          <w:bCs/>
          <w:iCs/>
          <w:color w:val="000000"/>
          <w:sz w:val="22"/>
          <w:szCs w:val="22"/>
          <w:lang w:eastAsia="x-none"/>
        </w:rPr>
        <w:t>229</w:t>
      </w:r>
      <w:r>
        <w:rPr>
          <w:b/>
          <w:bCs/>
          <w:iCs/>
          <w:color w:val="000000"/>
          <w:sz w:val="22"/>
          <w:szCs w:val="22"/>
          <w:lang w:eastAsia="x-none"/>
        </w:rPr>
        <w:t>/21</w:t>
      </w:r>
      <w:r w:rsidRPr="00F03291">
        <w:rPr>
          <w:b/>
          <w:sz w:val="22"/>
          <w:szCs w:val="22"/>
        </w:rPr>
        <w:t xml:space="preserve">, </w:t>
      </w:r>
      <w:r w:rsidRPr="00F03291">
        <w:rPr>
          <w:sz w:val="22"/>
          <w:szCs w:val="22"/>
        </w:rPr>
        <w:t xml:space="preserve">oferuję realizację przedmiotu zamówienia, zgodnie z wymaganiami </w:t>
      </w:r>
      <w:r w:rsidRPr="00F03291">
        <w:rPr>
          <w:bCs/>
          <w:sz w:val="22"/>
          <w:szCs w:val="22"/>
        </w:rPr>
        <w:t>Zamawiającego, składamy ofertę na wykonanie przedmiotu zamówienia zgodnie z treścią SWZ</w:t>
      </w:r>
      <w:r w:rsidRPr="00F03291">
        <w:rPr>
          <w:sz w:val="22"/>
          <w:szCs w:val="22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6"/>
        <w:gridCol w:w="5330"/>
      </w:tblGrid>
      <w:tr w:rsidR="002014CF" w:rsidRPr="00F03291" w14:paraId="2EA562AE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5874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03291">
              <w:rPr>
                <w:b/>
                <w:sz w:val="22"/>
                <w:szCs w:val="22"/>
              </w:rPr>
              <w:t>Cena brutto</w:t>
            </w:r>
            <w:r w:rsidRPr="00F03291">
              <w:rPr>
                <w:b/>
                <w:sz w:val="22"/>
                <w:szCs w:val="22"/>
                <w:vertAlign w:val="superscript"/>
              </w:rPr>
              <w:t>1</w:t>
            </w:r>
            <w:r w:rsidRPr="00F03291">
              <w:rPr>
                <w:b/>
                <w:sz w:val="22"/>
                <w:szCs w:val="22"/>
              </w:rPr>
              <w:t xml:space="preserve"> za całość przedmiotu zamówienia</w:t>
            </w:r>
          </w:p>
          <w:p w14:paraId="3E582884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03291">
              <w:rPr>
                <w:b/>
                <w:sz w:val="22"/>
                <w:szCs w:val="22"/>
              </w:rPr>
              <w:t xml:space="preserve">[PLN] 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729A4" w14:textId="77777777" w:rsidR="002014CF" w:rsidRPr="00F03291" w:rsidRDefault="002014CF" w:rsidP="002F755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014CF" w:rsidRPr="00F03291" w14:paraId="25AC6BB1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7687B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03291">
              <w:rPr>
                <w:b/>
                <w:sz w:val="22"/>
                <w:szCs w:val="22"/>
              </w:rPr>
              <w:t>Cena brutto</w:t>
            </w:r>
            <w:r w:rsidRPr="00F03291">
              <w:rPr>
                <w:b/>
                <w:sz w:val="22"/>
                <w:szCs w:val="22"/>
                <w:vertAlign w:val="superscript"/>
              </w:rPr>
              <w:t>1</w:t>
            </w:r>
            <w:r w:rsidRPr="00F03291">
              <w:rPr>
                <w:b/>
                <w:sz w:val="22"/>
                <w:szCs w:val="22"/>
              </w:rPr>
              <w:t xml:space="preserve"> za całość przedmiotu zamówienia słownie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042A" w14:textId="77777777" w:rsidR="002014CF" w:rsidRPr="00F03291" w:rsidRDefault="002014CF" w:rsidP="002F755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014CF" w:rsidRPr="00F03291" w14:paraId="2AB88980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C3420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 w:rsidRPr="00F03291">
              <w:rPr>
                <w:b/>
                <w:sz w:val="22"/>
                <w:szCs w:val="22"/>
              </w:rPr>
              <w:t>Cena brutto</w:t>
            </w:r>
            <w:r w:rsidRPr="00F03291">
              <w:rPr>
                <w:b/>
                <w:sz w:val="22"/>
                <w:szCs w:val="22"/>
                <w:vertAlign w:val="superscript"/>
              </w:rPr>
              <w:t>1</w:t>
            </w:r>
            <w:r w:rsidRPr="00F03291">
              <w:rPr>
                <w:b/>
                <w:sz w:val="22"/>
                <w:szCs w:val="22"/>
              </w:rPr>
              <w:t xml:space="preserve"> dla 1 osoby</w:t>
            </w:r>
            <w:r w:rsidRPr="00F03291">
              <w:rPr>
                <w:sz w:val="22"/>
                <w:szCs w:val="22"/>
              </w:rPr>
              <w:t xml:space="preserve"> </w:t>
            </w:r>
          </w:p>
          <w:p w14:paraId="03588CC4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03291">
              <w:rPr>
                <w:b/>
                <w:sz w:val="22"/>
                <w:szCs w:val="22"/>
              </w:rPr>
              <w:t xml:space="preserve">[PLN] 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E635" w14:textId="77777777" w:rsidR="002014CF" w:rsidRPr="00F03291" w:rsidRDefault="002014CF" w:rsidP="002F755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014CF" w:rsidRPr="00F03291" w14:paraId="010285F3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ABED" w14:textId="77777777" w:rsidR="002014CF" w:rsidRPr="00DF41E5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DF41E5">
              <w:rPr>
                <w:b/>
                <w:sz w:val="22"/>
                <w:szCs w:val="22"/>
              </w:rPr>
              <w:t xml:space="preserve">Termin realizacji umowy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34DF5" w14:textId="6611B63A" w:rsidR="002014CF" w:rsidRPr="00C671A4" w:rsidRDefault="00C671A4" w:rsidP="002F7556">
            <w:pPr>
              <w:rPr>
                <w:sz w:val="22"/>
                <w:szCs w:val="22"/>
              </w:rPr>
            </w:pPr>
            <w:r w:rsidRPr="00C671A4">
              <w:rPr>
                <w:b/>
              </w:rPr>
              <w:t>do 30.11.2021 r.</w:t>
            </w:r>
            <w:r w:rsidR="002014CF" w:rsidRPr="00C671A4">
              <w:rPr>
                <w:b/>
              </w:rPr>
              <w:t xml:space="preserve"> od daty podpisania umowy</w:t>
            </w:r>
          </w:p>
        </w:tc>
      </w:tr>
      <w:tr w:rsidR="002014CF" w:rsidRPr="00F03291" w14:paraId="68726DBD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7BDD" w14:textId="77777777" w:rsidR="002014CF" w:rsidRPr="00DF41E5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DF41E5">
              <w:rPr>
                <w:b/>
                <w:sz w:val="22"/>
                <w:szCs w:val="22"/>
              </w:rPr>
              <w:t>Nazwa platformy szkoleniowej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BD28" w14:textId="77777777" w:rsidR="002014CF" w:rsidRPr="00DF41E5" w:rsidRDefault="002014CF" w:rsidP="002F7556">
            <w:pPr>
              <w:rPr>
                <w:b/>
              </w:rPr>
            </w:pPr>
            <w:r w:rsidRPr="00DF41E5">
              <w:rPr>
                <w:b/>
              </w:rPr>
              <w:t>………………………………………</w:t>
            </w:r>
          </w:p>
        </w:tc>
      </w:tr>
      <w:tr w:rsidR="002014CF" w:rsidRPr="00F03291" w14:paraId="72A0BB94" w14:textId="77777777" w:rsidTr="002F7556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8CD12" w14:textId="77777777" w:rsidR="002014CF" w:rsidRPr="00DF41E5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  <w:p w14:paraId="660FE41C" w14:textId="77777777" w:rsidR="002014CF" w:rsidRPr="00DF41E5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DF41E5">
              <w:rPr>
                <w:b/>
                <w:sz w:val="22"/>
                <w:szCs w:val="22"/>
              </w:rPr>
              <w:t xml:space="preserve">Termin płatności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E556" w14:textId="77777777" w:rsidR="002014CF" w:rsidRPr="00DF41E5" w:rsidRDefault="002014CF" w:rsidP="002F7556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DF41E5">
              <w:rPr>
                <w:sz w:val="22"/>
                <w:szCs w:val="22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</w:t>
            </w:r>
          </w:p>
        </w:tc>
      </w:tr>
      <w:tr w:rsidR="002014CF" w:rsidRPr="00F03291" w14:paraId="472A1A24" w14:textId="77777777" w:rsidTr="002F7556">
        <w:trPr>
          <w:trHeight w:val="1402"/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0478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  <w:p w14:paraId="5B3D320E" w14:textId="77777777" w:rsidR="002014CF" w:rsidRPr="00F03291" w:rsidRDefault="002014CF" w:rsidP="002F755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2158" w14:textId="77777777" w:rsidR="002014CF" w:rsidRPr="00F03291" w:rsidRDefault="002014CF" w:rsidP="002F7556">
            <w:pPr>
              <w:widowControl w:val="0"/>
              <w:jc w:val="both"/>
              <w:rPr>
                <w:b/>
                <w:i/>
                <w:sz w:val="22"/>
                <w:szCs w:val="22"/>
              </w:rPr>
            </w:pPr>
            <w:r w:rsidRPr="00F03291">
              <w:rPr>
                <w:i/>
                <w:sz w:val="22"/>
                <w:szCs w:val="22"/>
                <w:vertAlign w:val="superscript"/>
              </w:rPr>
              <w:t>1</w:t>
            </w:r>
            <w:r w:rsidRPr="00F03291">
              <w:rPr>
                <w:i/>
                <w:sz w:val="22"/>
                <w:szCs w:val="22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F03291">
              <w:rPr>
                <w:i/>
                <w:sz w:val="22"/>
                <w:szCs w:val="22"/>
              </w:rPr>
              <w:t>t.j</w:t>
            </w:r>
            <w:proofErr w:type="spellEnd"/>
            <w:r w:rsidRPr="00F03291">
              <w:rPr>
                <w:i/>
                <w:sz w:val="22"/>
                <w:szCs w:val="22"/>
              </w:rPr>
              <w:t>. Dz. U. 2018.701 j.t.)</w:t>
            </w:r>
          </w:p>
        </w:tc>
      </w:tr>
    </w:tbl>
    <w:p w14:paraId="3539A382" w14:textId="77777777" w:rsidR="002014CF" w:rsidRDefault="002014CF" w:rsidP="002014C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F427030" w14:textId="77777777" w:rsidR="002014CF" w:rsidRPr="00F03291" w:rsidRDefault="002014CF" w:rsidP="002014C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DF41E5"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32D6E9F5" w14:textId="77777777" w:rsidR="002014CF" w:rsidRPr="00DF41E5" w:rsidRDefault="002014CF" w:rsidP="002014CF">
      <w:pPr>
        <w:tabs>
          <w:tab w:val="left" w:pos="426"/>
        </w:tabs>
        <w:jc w:val="both"/>
        <w:rPr>
          <w:sz w:val="22"/>
          <w:szCs w:val="22"/>
        </w:rPr>
      </w:pPr>
      <w:r w:rsidRPr="00DF41E5">
        <w:rPr>
          <w:sz w:val="22"/>
          <w:szCs w:val="22"/>
        </w:rPr>
        <w:t xml:space="preserve">Osoba odpowiedzialna za realizację zamówienia </w:t>
      </w:r>
      <w:proofErr w:type="spellStart"/>
      <w:r w:rsidRPr="00DF41E5">
        <w:rPr>
          <w:sz w:val="22"/>
          <w:szCs w:val="22"/>
        </w:rPr>
        <w:t>tj</w:t>
      </w:r>
      <w:proofErr w:type="spellEnd"/>
      <w:r w:rsidRPr="00DF41E5">
        <w:rPr>
          <w:sz w:val="22"/>
          <w:szCs w:val="22"/>
        </w:rPr>
        <w:t xml:space="preserve"> ……………………. (imię i nazwisko) przeprowadziła i posiada udokumentowaną liczbę </w:t>
      </w:r>
      <w:r w:rsidRPr="00DF41E5">
        <w:rPr>
          <w:b/>
          <w:sz w:val="22"/>
          <w:szCs w:val="22"/>
          <w:shd w:val="clear" w:color="auto" w:fill="FFFFFF"/>
        </w:rPr>
        <w:t xml:space="preserve">szkoleń </w:t>
      </w:r>
      <w:r w:rsidRPr="00DF41E5">
        <w:rPr>
          <w:b/>
          <w:sz w:val="22"/>
          <w:szCs w:val="22"/>
        </w:rPr>
        <w:t xml:space="preserve">z zakresu pakietu </w:t>
      </w:r>
      <w:proofErr w:type="spellStart"/>
      <w:r w:rsidRPr="00DF41E5">
        <w:rPr>
          <w:b/>
          <w:sz w:val="22"/>
          <w:szCs w:val="22"/>
        </w:rPr>
        <w:t>Ansys</w:t>
      </w:r>
      <w:proofErr w:type="spellEnd"/>
      <w:r w:rsidRPr="00DF41E5">
        <w:rPr>
          <w:b/>
          <w:sz w:val="22"/>
          <w:szCs w:val="22"/>
        </w:rPr>
        <w:t xml:space="preserve"> w latach 2017-2021</w:t>
      </w:r>
      <w:r w:rsidRPr="00DF41E5">
        <w:rPr>
          <w:sz w:val="22"/>
          <w:szCs w:val="22"/>
        </w:rPr>
        <w:t>……… (wpisać ilość szkoleń)</w:t>
      </w:r>
    </w:p>
    <w:p w14:paraId="430B743F" w14:textId="77777777" w:rsidR="002014CF" w:rsidRPr="00F03291" w:rsidRDefault="002014CF" w:rsidP="002014CF">
      <w:pPr>
        <w:rPr>
          <w:b/>
          <w:sz w:val="22"/>
          <w:szCs w:val="22"/>
          <w:u w:val="single"/>
        </w:rPr>
      </w:pPr>
    </w:p>
    <w:p w14:paraId="29775E3E" w14:textId="77777777" w:rsidR="002014CF" w:rsidRPr="00F03291" w:rsidRDefault="002014CF" w:rsidP="002014CF">
      <w:pPr>
        <w:rPr>
          <w:b/>
          <w:sz w:val="22"/>
          <w:szCs w:val="22"/>
          <w:u w:val="single"/>
        </w:rPr>
      </w:pPr>
      <w:r w:rsidRPr="00F03291">
        <w:rPr>
          <w:b/>
          <w:sz w:val="22"/>
          <w:szCs w:val="22"/>
          <w:u w:val="single"/>
        </w:rPr>
        <w:t>Jednocześnie Oświadczam/my, że:</w:t>
      </w:r>
    </w:p>
    <w:p w14:paraId="636743B1" w14:textId="77777777" w:rsidR="002014CF" w:rsidRPr="00F03291" w:rsidRDefault="002014CF" w:rsidP="002014CF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F03291">
        <w:rPr>
          <w:color w:val="000000"/>
          <w:sz w:val="22"/>
          <w:szCs w:val="22"/>
          <w:lang w:eastAsia="ar-SA"/>
        </w:rPr>
        <w:t xml:space="preserve">Jesteśmy </w:t>
      </w:r>
      <w:r w:rsidRPr="00F03291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0B9CCEF8" w14:textId="77777777" w:rsidR="002014CF" w:rsidRDefault="002014CF" w:rsidP="002014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03291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F03291">
        <w:rPr>
          <w:sz w:val="22"/>
          <w:szCs w:val="22"/>
        </w:rPr>
        <w:t xml:space="preserve"> i nie wnosimy</w:t>
      </w:r>
      <w:r w:rsidRPr="00F03291">
        <w:rPr>
          <w:color w:val="000000"/>
          <w:sz w:val="22"/>
          <w:szCs w:val="22"/>
        </w:rPr>
        <w:t xml:space="preserve"> do nich żadnych </w:t>
      </w:r>
      <w:r w:rsidRPr="00F03291">
        <w:rPr>
          <w:sz w:val="22"/>
          <w:szCs w:val="22"/>
        </w:rPr>
        <w:t>zastrzeżeń.</w:t>
      </w:r>
    </w:p>
    <w:p w14:paraId="19BCC8A1" w14:textId="77777777" w:rsidR="002014CF" w:rsidRPr="00A66C35" w:rsidRDefault="002014CF" w:rsidP="002014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66C35">
        <w:rPr>
          <w:bCs/>
          <w:iCs/>
          <w:sz w:val="22"/>
          <w:szCs w:val="22"/>
        </w:rPr>
        <w:t xml:space="preserve">Oświadczamy, iż szkolenie zostanie przeprowadzone przez osobę, która posiada aktualny certyfikat </w:t>
      </w:r>
      <w:proofErr w:type="spellStart"/>
      <w:r w:rsidRPr="00A66C35">
        <w:rPr>
          <w:bCs/>
          <w:iCs/>
          <w:sz w:val="22"/>
          <w:szCs w:val="22"/>
        </w:rPr>
        <w:t>Ansys</w:t>
      </w:r>
      <w:proofErr w:type="spellEnd"/>
    </w:p>
    <w:p w14:paraId="7A69755E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C88FC9" w14:textId="77777777" w:rsidR="002014CF" w:rsidRPr="00F03291" w:rsidRDefault="002014CF" w:rsidP="002014CF">
      <w:pPr>
        <w:ind w:left="360"/>
        <w:jc w:val="both"/>
        <w:rPr>
          <w:i/>
          <w:sz w:val="22"/>
          <w:szCs w:val="22"/>
        </w:rPr>
      </w:pPr>
      <w:r w:rsidRPr="00F0329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40D694" w14:textId="77777777" w:rsidR="002014CF" w:rsidRPr="00F03291" w:rsidRDefault="002014CF" w:rsidP="002014CF">
      <w:pPr>
        <w:ind w:left="360"/>
        <w:jc w:val="both"/>
        <w:rPr>
          <w:i/>
          <w:sz w:val="22"/>
          <w:szCs w:val="22"/>
        </w:rPr>
      </w:pPr>
      <w:r w:rsidRPr="00F0329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74CD53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 xml:space="preserve">Oświadczam/y, że warunek określony w pkt. 8.2 </w:t>
      </w:r>
      <w:proofErr w:type="spellStart"/>
      <w:r w:rsidRPr="00F03291">
        <w:rPr>
          <w:sz w:val="22"/>
          <w:szCs w:val="22"/>
        </w:rPr>
        <w:t>ppkt</w:t>
      </w:r>
      <w:proofErr w:type="spellEnd"/>
      <w:r w:rsidRPr="00F03291">
        <w:rPr>
          <w:sz w:val="22"/>
          <w:szCs w:val="22"/>
        </w:rPr>
        <w:t xml:space="preserve"> 4 SWZ spełniamy osobiście / powołujemy się na zasoby podmiotu trzeciego w następującym zakresie </w:t>
      </w:r>
      <w:r w:rsidRPr="00F03291">
        <w:rPr>
          <w:b/>
          <w:sz w:val="22"/>
          <w:szCs w:val="22"/>
        </w:rPr>
        <w:t>(niewłaściwe skreślić)</w:t>
      </w:r>
      <w:r w:rsidRPr="00F03291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8F5AFA9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014CF" w:rsidRPr="00F03291" w14:paraId="23A8944B" w14:textId="77777777" w:rsidTr="002F75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BD50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29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B7483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291">
              <w:rPr>
                <w:sz w:val="22"/>
                <w:szCs w:val="22"/>
              </w:rPr>
              <w:t xml:space="preserve">Opis części zamówienia, którą wykonawca </w:t>
            </w:r>
          </w:p>
          <w:p w14:paraId="3FC1A63F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29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3A4DE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03291">
              <w:rPr>
                <w:sz w:val="22"/>
                <w:szCs w:val="22"/>
              </w:rPr>
              <w:t>Nazwa podwykonawcy</w:t>
            </w:r>
            <w:r w:rsidRPr="00F03291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014CF" w:rsidRPr="00F03291" w14:paraId="323C447A" w14:textId="77777777" w:rsidTr="002F75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CB35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95F15" w14:textId="77777777" w:rsidR="002014CF" w:rsidRPr="00F03291" w:rsidRDefault="002014CF" w:rsidP="002F75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196A0" w14:textId="77777777" w:rsidR="002014CF" w:rsidRPr="00F03291" w:rsidRDefault="002014CF" w:rsidP="002F75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014CF" w:rsidRPr="00F03291" w14:paraId="21D62BEF" w14:textId="77777777" w:rsidTr="002F755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BD9AE" w14:textId="77777777" w:rsidR="002014CF" w:rsidRPr="00F03291" w:rsidRDefault="002014CF" w:rsidP="002F75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ACE7D" w14:textId="77777777" w:rsidR="002014CF" w:rsidRPr="00F03291" w:rsidRDefault="002014CF" w:rsidP="002F75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068ED" w14:textId="77777777" w:rsidR="002014CF" w:rsidRPr="00F03291" w:rsidRDefault="002014CF" w:rsidP="002F75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0602F84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Umocowanymi do reprezentowania naszej firmy są następujące osoby:</w:t>
      </w:r>
    </w:p>
    <w:p w14:paraId="750B9D90" w14:textId="77777777" w:rsidR="002014CF" w:rsidRPr="00F03291" w:rsidRDefault="002014CF" w:rsidP="002014C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03291">
        <w:rPr>
          <w:rFonts w:ascii="Times New Roman" w:hAnsi="Times New Roman" w:cs="Times New Roman"/>
          <w:sz w:val="22"/>
          <w:szCs w:val="22"/>
        </w:rPr>
        <w:t>Imię i Nazwisko</w:t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  <w:r w:rsidRPr="00F03291">
        <w:rPr>
          <w:rFonts w:ascii="Times New Roman" w:hAnsi="Times New Roman" w:cs="Times New Roman"/>
          <w:sz w:val="22"/>
          <w:szCs w:val="22"/>
        </w:rPr>
        <w:tab/>
      </w:r>
    </w:p>
    <w:p w14:paraId="59A88982" w14:textId="77777777" w:rsidR="002014CF" w:rsidRPr="00F03291" w:rsidRDefault="002014CF" w:rsidP="002014CF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64BBC90A" w14:textId="2620669A" w:rsidR="002014CF" w:rsidRPr="00F03291" w:rsidRDefault="002014CF" w:rsidP="008203C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0329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03291">
        <w:rPr>
          <w:sz w:val="22"/>
          <w:szCs w:val="22"/>
        </w:rPr>
        <w:tab/>
      </w:r>
      <w:r w:rsidRPr="00F03291">
        <w:rPr>
          <w:sz w:val="22"/>
          <w:szCs w:val="22"/>
        </w:rPr>
        <w:tab/>
      </w:r>
      <w:r w:rsidRPr="00F03291">
        <w:rPr>
          <w:sz w:val="22"/>
          <w:szCs w:val="22"/>
        </w:rPr>
        <w:tab/>
      </w:r>
    </w:p>
    <w:p w14:paraId="131C63F2" w14:textId="77777777" w:rsidR="002014CF" w:rsidRPr="00F03291" w:rsidRDefault="002014CF" w:rsidP="002014C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332F030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Umocowanie dla powyżej wskazanych osób wynika z następującego (</w:t>
      </w:r>
      <w:proofErr w:type="spellStart"/>
      <w:r w:rsidRPr="00F03291">
        <w:rPr>
          <w:sz w:val="22"/>
          <w:szCs w:val="22"/>
        </w:rPr>
        <w:t>ych</w:t>
      </w:r>
      <w:proofErr w:type="spellEnd"/>
      <w:r w:rsidRPr="00F03291">
        <w:rPr>
          <w:sz w:val="22"/>
          <w:szCs w:val="22"/>
        </w:rPr>
        <w:t>) dokumentu(ów)…………………………………..................……które dołączamy do oferty.</w:t>
      </w:r>
    </w:p>
    <w:p w14:paraId="143540E6" w14:textId="77777777" w:rsidR="002014CF" w:rsidRPr="00F03291" w:rsidRDefault="002014CF" w:rsidP="002014CF">
      <w:pPr>
        <w:numPr>
          <w:ilvl w:val="0"/>
          <w:numId w:val="1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załącznikami do niniejszej oferty są:</w:t>
      </w:r>
    </w:p>
    <w:p w14:paraId="5A077AC4" w14:textId="77777777" w:rsidR="002014CF" w:rsidRPr="00F03291" w:rsidRDefault="002014CF" w:rsidP="002014CF">
      <w:pPr>
        <w:numPr>
          <w:ilvl w:val="1"/>
          <w:numId w:val="2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………………………………………………………………………………………….</w:t>
      </w:r>
    </w:p>
    <w:p w14:paraId="6BFD886B" w14:textId="77777777" w:rsidR="002014CF" w:rsidRPr="00F03291" w:rsidRDefault="002014CF" w:rsidP="002014CF">
      <w:pPr>
        <w:numPr>
          <w:ilvl w:val="1"/>
          <w:numId w:val="2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……………………………………………..……………………………………………</w:t>
      </w:r>
    </w:p>
    <w:p w14:paraId="78675B31" w14:textId="77777777" w:rsidR="002014CF" w:rsidRPr="00F03291" w:rsidRDefault="002014CF" w:rsidP="002014CF">
      <w:pPr>
        <w:numPr>
          <w:ilvl w:val="1"/>
          <w:numId w:val="2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0225D6A" w14:textId="77777777" w:rsidR="002014CF" w:rsidRPr="00F03291" w:rsidRDefault="002014CF" w:rsidP="002014CF">
      <w:pPr>
        <w:numPr>
          <w:ilvl w:val="1"/>
          <w:numId w:val="2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………………………………………………………………………………………….</w:t>
      </w:r>
    </w:p>
    <w:p w14:paraId="316673AA" w14:textId="77777777" w:rsidR="002014CF" w:rsidRPr="00F03291" w:rsidRDefault="002014CF" w:rsidP="002014CF">
      <w:pPr>
        <w:numPr>
          <w:ilvl w:val="1"/>
          <w:numId w:val="2"/>
        </w:numPr>
        <w:jc w:val="both"/>
        <w:rPr>
          <w:sz w:val="22"/>
          <w:szCs w:val="22"/>
        </w:rPr>
      </w:pPr>
      <w:r w:rsidRPr="00F03291">
        <w:rPr>
          <w:sz w:val="22"/>
          <w:szCs w:val="22"/>
        </w:rPr>
        <w:t>……………………………………………..……………………………………………</w:t>
      </w:r>
    </w:p>
    <w:p w14:paraId="01068940" w14:textId="5B388477" w:rsidR="00FE545C" w:rsidRPr="002014CF" w:rsidRDefault="002014CF" w:rsidP="008203C7">
      <w:pPr>
        <w:spacing w:line="259" w:lineRule="auto"/>
        <w:jc w:val="center"/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 xml:space="preserve">lektronicznym lub </w:t>
      </w:r>
      <w:r w:rsidRPr="00C17CB7">
        <w:rPr>
          <w:bCs/>
          <w:i/>
          <w:iCs/>
          <w:color w:val="FF0000"/>
          <w:lang w:eastAsia="en-US"/>
        </w:rPr>
        <w:t>podpisem zaufanym lub podpisem osobistym</w:t>
      </w:r>
      <w:r>
        <w:rPr>
          <w:bCs/>
          <w:i/>
          <w:iCs/>
          <w:color w:val="FF0000"/>
          <w:lang w:eastAsia="en-US"/>
        </w:rPr>
        <w:t>.</w:t>
      </w:r>
    </w:p>
    <w:sectPr w:rsidR="00FE545C" w:rsidRPr="002014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3E6EF" w14:textId="77777777" w:rsidR="007D20D6" w:rsidRDefault="007D20D6">
      <w:r>
        <w:separator/>
      </w:r>
    </w:p>
  </w:endnote>
  <w:endnote w:type="continuationSeparator" w:id="0">
    <w:p w14:paraId="04FC89A5" w14:textId="77777777" w:rsidR="007D20D6" w:rsidRDefault="007D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301FF" w14:textId="77777777" w:rsidR="001A4E91" w:rsidRDefault="001A4E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E4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3A6A9" w14:textId="77777777" w:rsidR="001A4E91" w:rsidRDefault="001A4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E1E0A" w14:textId="77777777" w:rsidR="007D20D6" w:rsidRDefault="007D20D6">
      <w:r>
        <w:separator/>
      </w:r>
    </w:p>
  </w:footnote>
  <w:footnote w:type="continuationSeparator" w:id="0">
    <w:p w14:paraId="4ECA900D" w14:textId="77777777" w:rsidR="007D20D6" w:rsidRDefault="007D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1395E" w14:textId="77777777" w:rsidR="001A4E91" w:rsidRDefault="001A4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15F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F254A" w14:textId="77777777" w:rsidR="001A4E91" w:rsidRDefault="001A4E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0D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4E91"/>
    <w:rsid w:val="001D4612"/>
    <w:rsid w:val="002014CF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20D6"/>
    <w:rsid w:val="008203C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71A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77F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DCCADC"/>
  <w15:chartTrackingRefBased/>
  <w15:docId w15:val="{45AF2D64-1237-42E3-9FF0-9879C105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4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2014C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583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2021-05-31T14:02:00Z</cp:lastPrinted>
  <dcterms:created xsi:type="dcterms:W3CDTF">2021-05-31T14:02:00Z</dcterms:created>
  <dcterms:modified xsi:type="dcterms:W3CDTF">2021-05-31T14:02:00Z</dcterms:modified>
</cp:coreProperties>
</file>