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32B3114" w:rsidR="005D2404" w:rsidRPr="00D94905" w:rsidRDefault="008D2AB8" w:rsidP="00D94905">
      <w:pPr>
        <w:jc w:val="both"/>
        <w:rPr>
          <w:b/>
          <w:sz w:val="20"/>
          <w:szCs w:val="20"/>
        </w:rPr>
      </w:pPr>
      <w:r w:rsidRPr="00D94905">
        <w:rPr>
          <w:sz w:val="20"/>
          <w:szCs w:val="20"/>
        </w:rPr>
        <w:t>Przystępując do postępowania o udzielenie zamówienia publicznego, którego przedmiotem jest</w:t>
      </w:r>
      <w:r w:rsidR="00074D63">
        <w:rPr>
          <w:sz w:val="20"/>
          <w:szCs w:val="20"/>
        </w:rPr>
        <w:t xml:space="preserve"> </w:t>
      </w:r>
      <w:bookmarkStart w:id="0" w:name="_Hlk72740044"/>
      <w:r w:rsidR="00074D63" w:rsidRPr="00074D63">
        <w:rPr>
          <w:b/>
          <w:bCs/>
          <w:sz w:val="20"/>
          <w:szCs w:val="20"/>
        </w:rPr>
        <w:t>dostawa</w:t>
      </w:r>
      <w:r w:rsidR="00D94905" w:rsidRPr="00D94905">
        <w:rPr>
          <w:b/>
          <w:sz w:val="20"/>
          <w:szCs w:val="20"/>
        </w:rPr>
        <w:t xml:space="preserve"> </w:t>
      </w:r>
      <w:r w:rsidR="00A92816">
        <w:rPr>
          <w:b/>
          <w:sz w:val="20"/>
          <w:szCs w:val="20"/>
        </w:rPr>
        <w:t xml:space="preserve">taśm barwiących do </w:t>
      </w:r>
      <w:proofErr w:type="spellStart"/>
      <w:r w:rsidR="00A92816">
        <w:rPr>
          <w:b/>
          <w:sz w:val="20"/>
          <w:szCs w:val="20"/>
        </w:rPr>
        <w:t>retransferowych</w:t>
      </w:r>
      <w:proofErr w:type="spellEnd"/>
      <w:r w:rsidR="00A92816">
        <w:rPr>
          <w:b/>
          <w:sz w:val="20"/>
          <w:szCs w:val="20"/>
        </w:rPr>
        <w:t xml:space="preserve"> i sublimacyjnych drukarek kart i legitymacji dla Sekcji Dokumentów Publicznych AGH</w:t>
      </w:r>
      <w:r w:rsidR="00D94905" w:rsidRPr="00D94905">
        <w:rPr>
          <w:b/>
          <w:sz w:val="20"/>
          <w:szCs w:val="20"/>
        </w:rPr>
        <w:t xml:space="preserve"> - KC-zp.272-</w:t>
      </w:r>
      <w:r w:rsidR="00A92816">
        <w:rPr>
          <w:b/>
          <w:sz w:val="20"/>
          <w:szCs w:val="20"/>
        </w:rPr>
        <w:t>213</w:t>
      </w:r>
      <w:r w:rsidR="00D94905" w:rsidRPr="00D94905">
        <w:rPr>
          <w:b/>
          <w:sz w:val="20"/>
          <w:szCs w:val="20"/>
        </w:rPr>
        <w:t>/21</w:t>
      </w:r>
      <w:bookmarkEnd w:id="0"/>
      <w:r w:rsidRPr="00D94905">
        <w:rPr>
          <w:sz w:val="20"/>
          <w:szCs w:val="20"/>
        </w:rPr>
        <w:t>,</w:t>
      </w:r>
      <w:r w:rsidRPr="00D94905">
        <w:rPr>
          <w:b/>
          <w:sz w:val="20"/>
          <w:szCs w:val="20"/>
        </w:rPr>
        <w:t xml:space="preserve"> </w:t>
      </w:r>
      <w:r w:rsidRPr="00D94905">
        <w:rPr>
          <w:sz w:val="20"/>
          <w:szCs w:val="20"/>
        </w:rPr>
        <w:t>oferuję r</w:t>
      </w:r>
      <w:r w:rsidR="0073659D" w:rsidRPr="00D94905">
        <w:rPr>
          <w:sz w:val="20"/>
          <w:szCs w:val="20"/>
        </w:rPr>
        <w:t xml:space="preserve">ealizację przedmiotu zamówienia, </w:t>
      </w:r>
      <w:r w:rsidRPr="00D94905">
        <w:rPr>
          <w:sz w:val="20"/>
          <w:szCs w:val="20"/>
        </w:rPr>
        <w:t>zgodnie z</w:t>
      </w:r>
      <w:r w:rsidR="006D107A" w:rsidRPr="00D94905">
        <w:rPr>
          <w:sz w:val="20"/>
          <w:szCs w:val="20"/>
        </w:rPr>
        <w:t xml:space="preserve"> </w:t>
      </w:r>
      <w:r w:rsidRPr="00D94905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7DA30F6" w14:textId="77777777" w:rsidR="00E10DAF" w:rsidRDefault="00E10DAF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tbl>
      <w:tblPr>
        <w:tblW w:w="10348" w:type="dxa"/>
        <w:tblInd w:w="-1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624"/>
        <w:gridCol w:w="2298"/>
        <w:gridCol w:w="898"/>
        <w:gridCol w:w="945"/>
        <w:gridCol w:w="992"/>
        <w:gridCol w:w="709"/>
        <w:gridCol w:w="1422"/>
      </w:tblGrid>
      <w:tr w:rsidR="00E10DAF" w14:paraId="28A2FAC2" w14:textId="77777777" w:rsidTr="00E70C3B">
        <w:trPr>
          <w:trHeight w:val="124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BA064FF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34F356C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NAZWA Towaru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elementu / części/ usługi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0C13F36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typ, model,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producent, nazwa własna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0A2BF55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ILOŚĆ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liczba szt.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E92C2A4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CENA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jednostk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 xml:space="preserve"> netto [PLN]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F421892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WARTOŚĆ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netto [PLN]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5B57C53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E6F231E" w14:textId="77777777" w:rsidR="00E10DAF" w:rsidRDefault="00E10DAF" w:rsidP="00E70C3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WARTOŚĆ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 xml:space="preserve"> brutto  [PLN]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  <w:t>(z doliczonym VAT)</w:t>
            </w:r>
          </w:p>
        </w:tc>
      </w:tr>
      <w:tr w:rsidR="00E10DAF" w:rsidRPr="00E10DAF" w14:paraId="6283CCA2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F7ABB8C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5DF8" w14:textId="77777777" w:rsidR="00D12818" w:rsidRDefault="00D12818" w:rsidP="00D12818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taśma barwiąca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Color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YMCK - 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>do drukarek XID 9330/ 580ie/ 8600</w:t>
            </w:r>
          </w:p>
          <w:p w14:paraId="75BE4347" w14:textId="77777777" w:rsidR="00D12818" w:rsidRDefault="00D12818" w:rsidP="00D12818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EDIsecure</w:t>
            </w:r>
            <w:proofErr w:type="spellEnd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XID Color Ribbon</w:t>
            </w:r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YMCK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 xml:space="preserve">-a’ 1000 prints - </w:t>
            </w:r>
            <w:r w:rsidRPr="00E10DAF">
              <w:rPr>
                <w:rFonts w:ascii="Arial Narrow" w:hAnsi="Arial Narrow" w:cs="Arial"/>
                <w:b/>
                <w:color w:val="000000"/>
                <w:sz w:val="18"/>
                <w:szCs w:val="18"/>
                <w:lang w:val="en-US"/>
              </w:rPr>
              <w:t>DIC10216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)</w:t>
            </w:r>
          </w:p>
          <w:p w14:paraId="3EF77984" w14:textId="520797A2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A3AE" w14:textId="77777777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252D" w14:textId="3B723019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 </w:t>
            </w:r>
            <w:proofErr w:type="spellStart"/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rolek</w:t>
            </w:r>
            <w:proofErr w:type="spellEnd"/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7F674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A872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8CAE5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96D9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10DAF" w14:paraId="06D87D37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54E5FD4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67BEE" w14:textId="77777777" w:rsidR="00D12818" w:rsidRDefault="00D12818" w:rsidP="00D12818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taśma barwiąca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Color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YMCKK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-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br/>
              <w:t>do drukarek XID 9330/ 580ie/ 8600</w:t>
            </w:r>
          </w:p>
          <w:p w14:paraId="6CF7D865" w14:textId="7DDD498D" w:rsidR="00D12818" w:rsidRPr="00D12818" w:rsidRDefault="00D12818" w:rsidP="00D12818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EDIsecure</w:t>
            </w:r>
            <w:proofErr w:type="spellEnd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XID 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ColorRibbon</w:t>
            </w:r>
            <w:proofErr w:type="spellEnd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>YMCKK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 xml:space="preserve">-a’ 750 prints - </w:t>
            </w:r>
            <w:r w:rsidRPr="00E10DAF">
              <w:rPr>
                <w:rFonts w:ascii="Arial Narrow" w:hAnsi="Arial Narrow" w:cs="Arial"/>
                <w:b/>
                <w:color w:val="000000"/>
                <w:sz w:val="18"/>
                <w:szCs w:val="18"/>
                <w:lang w:val="en-US"/>
              </w:rPr>
              <w:t>DIC10217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)</w:t>
            </w:r>
          </w:p>
          <w:p w14:paraId="771FDFA4" w14:textId="085103DD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8207" w14:textId="77777777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00C4C" w14:textId="102063AA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16 </w:t>
            </w:r>
            <w:proofErr w:type="spellStart"/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olek</w:t>
            </w:r>
            <w:proofErr w:type="spellEnd"/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C3EF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D7946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236EB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8999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10DAF" w14:paraId="3DC8AA42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A485729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59F6" w14:textId="71E4170A" w:rsidR="00D12818" w:rsidRDefault="00D12818" w:rsidP="00D12818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Taśma barwiąca- kolorowa 1/2 YMCKO </w:t>
            </w:r>
            <w:r>
              <w:rPr>
                <w:rFonts w:ascii="Arial Narrow" w:hAnsi="Arial Narrow" w:cs="Arial"/>
                <w:color w:val="000000"/>
                <w:sz w:val="18"/>
                <w:szCs w:val="18"/>
              </w:rPr>
              <w:t>do drukark</w:t>
            </w:r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Evolis</w:t>
            </w:r>
            <w:proofErr w:type="spellEnd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Dualys</w:t>
            </w:r>
            <w:proofErr w:type="spellEnd"/>
          </w:p>
          <w:p w14:paraId="4216EEB5" w14:textId="31B4FF65" w:rsidR="00D12818" w:rsidRPr="00D12818" w:rsidRDefault="00D12818" w:rsidP="00D12818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(COLOR RIBBON </w:t>
            </w:r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>1/2 YMCKO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>R3013 for Evolis)</w:t>
            </w:r>
          </w:p>
          <w:p w14:paraId="559CC08C" w14:textId="270DD8E1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9EF6" w14:textId="20D34583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36FC" w14:textId="43E3A6C3" w:rsidR="00E10DAF" w:rsidRPr="00EA30C6" w:rsidRDefault="00E10DAF" w:rsidP="00E70C3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  <w:r w:rsidR="00EA30C6" w:rsidRPr="00EA30C6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>rolek</w:t>
            </w:r>
            <w:proofErr w:type="spellEnd"/>
            <w:r w:rsidRPr="00EA30C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81F83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DC6BF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E6546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0311C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10DAF" w14:paraId="7D25C41C" w14:textId="77777777" w:rsidTr="00E70C3B">
        <w:trPr>
          <w:trHeight w:val="12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6386A76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42E7" w14:textId="77777777" w:rsidR="00EA30C6" w:rsidRPr="00D12818" w:rsidRDefault="00EA30C6" w:rsidP="00EA30C6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12818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film </w:t>
            </w:r>
            <w:proofErr w:type="spellStart"/>
            <w:r w:rsidRPr="00D12818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>retransferowy</w:t>
            </w:r>
            <w:proofErr w:type="spellEnd"/>
            <w:r w:rsidRPr="00D12818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12818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do drukarek </w:t>
            </w:r>
            <w:r w:rsidRPr="00D12818">
              <w:rPr>
                <w:rFonts w:ascii="Arial Narrow" w:hAnsi="Arial Narrow" w:cs="Arial"/>
                <w:color w:val="000000"/>
                <w:sz w:val="18"/>
                <w:szCs w:val="18"/>
              </w:rPr>
              <w:br/>
              <w:t xml:space="preserve">XID 9330 / XID 580ie / XID 8600  </w:t>
            </w:r>
          </w:p>
          <w:p w14:paraId="30569184" w14:textId="2E215D3A" w:rsidR="00EA30C6" w:rsidRPr="00EA30C6" w:rsidRDefault="00EA30C6" w:rsidP="00EA30C6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EDIsecure</w:t>
            </w:r>
            <w:proofErr w:type="spellEnd"/>
            <w:r w:rsidRPr="00E10DAF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XID Re-Transfer Film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br/>
              <w:t xml:space="preserve">- a’ 1000 prints - </w:t>
            </w:r>
            <w:r w:rsidRPr="00E10DAF">
              <w:rPr>
                <w:rFonts w:ascii="Arial Narrow" w:hAnsi="Arial Narrow" w:cs="Arial"/>
                <w:b/>
                <w:color w:val="000000"/>
                <w:sz w:val="18"/>
                <w:szCs w:val="18"/>
                <w:lang w:val="en-US"/>
              </w:rPr>
              <w:t xml:space="preserve"> DIC10319</w:t>
            </w: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>)</w:t>
            </w:r>
          </w:p>
          <w:p w14:paraId="2270B8E5" w14:textId="5945EDED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FB3D" w14:textId="77777777" w:rsidR="00E10DAF" w:rsidRP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2908" w14:textId="4E9A3725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  <w:r w:rsidR="00EA30C6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19 </w:t>
            </w:r>
            <w:proofErr w:type="spellStart"/>
            <w:r w:rsidR="00EA30C6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rolek</w:t>
            </w:r>
            <w:proofErr w:type="spellEnd"/>
            <w:r w:rsidR="00EA30C6" w:rsidRPr="00EA30C6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D186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CF5AC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81DA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7525" w14:textId="77777777" w:rsidR="00E10DAF" w:rsidRP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10DAF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E10DAF" w:rsidRPr="00EA30C6" w14:paraId="41871FAA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CE164CD" w14:textId="6173C227" w:rsidR="00E10DAF" w:rsidRDefault="00EA30C6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CAE2" w14:textId="77777777" w:rsidR="00EA30C6" w:rsidRDefault="00EA30C6" w:rsidP="00E70C3B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</w:p>
          <w:p w14:paraId="390A7421" w14:textId="56ACD4CD" w:rsidR="00EA30C6" w:rsidRPr="00EA30C6" w:rsidRDefault="00EA30C6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taśma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laminacyjna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do ILM (XID 9330) - folia przezroczysta do laminacji kart z procesorem stykowym w drukarkach XID 9330 oraz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Matica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8600 z modułem laminującym ILM. Rolka wystarcza na 555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pojedyńczych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laminacji kart - 0,5mil z ISO otworem na chip (P0B-431-LE, 22size, DIC10179 -  ILU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Clear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Patch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0,5  With ISO Chip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Cut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-Out -3.780”x152”/ 555 wydruków);</w:t>
            </w:r>
          </w:p>
          <w:p w14:paraId="22C67C5E" w14:textId="77777777" w:rsidR="00EA30C6" w:rsidRDefault="00EA30C6" w:rsidP="00E70C3B">
            <w:pPr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</w:rPr>
            </w:pPr>
          </w:p>
          <w:p w14:paraId="3141DE4A" w14:textId="339DF911" w:rsidR="00E10DAF" w:rsidRPr="00EA30C6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7B00" w14:textId="77777777" w:rsidR="00E10DAF" w:rsidRPr="00EA30C6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78BA" w14:textId="02BB5FFF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16 rolek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46D96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CCA43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86413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27CA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10DAF" w:rsidRPr="00EA30C6" w14:paraId="45A3C8CE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7D687D5" w14:textId="1F550A84" w:rsidR="00E10DAF" w:rsidRDefault="00EA30C6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439E" w14:textId="7B7CA04B" w:rsidR="00E10DAF" w:rsidRPr="00EA30C6" w:rsidRDefault="00EA30C6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zestaw czyszczący -  do drukarek do kart plastikowych XID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EDIsecure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Cleaning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Kit do drukarek XID (DIK 10044)  Zestaw czyszczący XID zawiera</w:t>
            </w:r>
            <w:r w:rsidR="008E396A">
              <w:rPr>
                <w:rFonts w:ascii="Arial Narrow" w:hAnsi="Arial Narrow" w:cs="Arial"/>
                <w:color w:val="000000"/>
                <w:sz w:val="18"/>
                <w:szCs w:val="18"/>
              </w:rPr>
              <w:t>jący</w:t>
            </w: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: 10 kart czyszczących, 10 </w:t>
            </w:r>
            <w:r w:rsidR="008E396A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kart </w:t>
            </w: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czyszczących </w:t>
            </w:r>
            <w:r w:rsidR="008E396A">
              <w:rPr>
                <w:rFonts w:ascii="Arial Narrow" w:hAnsi="Arial Narrow" w:cs="Arial"/>
                <w:color w:val="000000"/>
                <w:sz w:val="18"/>
                <w:szCs w:val="18"/>
              </w:rPr>
              <w:t>rolki</w:t>
            </w: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,  10 wacików do czyszczenia głowicy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DC98" w14:textId="77777777" w:rsidR="00E10DAF" w:rsidRPr="00EA30C6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05EAE" w14:textId="69EDF6C5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2 zestawy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CFA2C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5655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AC762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BF89" w14:textId="77777777" w:rsidR="00E10DAF" w:rsidRPr="00EA30C6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10DAF" w14:paraId="679AAF78" w14:textId="77777777" w:rsidTr="00E70C3B">
        <w:trPr>
          <w:trHeight w:val="10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75B5F1A" w14:textId="7F87B0D9" w:rsidR="00E10DAF" w:rsidRDefault="00EA30C6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413C" w14:textId="1A194A43" w:rsidR="00E10DAF" w:rsidRDefault="00EA30C6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zestaw czyszczący -  do drukarek do kart plastikowych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Evolis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Dualis. 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Cleaning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Kit do drukarek EVOLIS (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Regular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>Cleaning</w:t>
            </w:r>
            <w:proofErr w:type="spellEnd"/>
            <w:r w:rsidRPr="00EA30C6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Kit)  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7E01" w14:textId="77777777" w:rsidR="00E10DAF" w:rsidRDefault="00E10DAF" w:rsidP="00E70C3B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1B2B8" w14:textId="0C200621" w:rsidR="00E10DAF" w:rsidRPr="00EA30C6" w:rsidRDefault="00EA30C6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0C6">
              <w:rPr>
                <w:rFonts w:ascii="Arial" w:hAnsi="Arial" w:cs="Arial"/>
                <w:color w:val="000000"/>
                <w:sz w:val="18"/>
                <w:szCs w:val="18"/>
              </w:rPr>
              <w:t xml:space="preserve">2 zestawy </w:t>
            </w:r>
            <w:r w:rsidR="00E10DAF" w:rsidRPr="00EA30C6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2C30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0421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45E5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B4F35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10DAF" w14:paraId="308A2311" w14:textId="77777777" w:rsidTr="00E70C3B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A7B51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99B68" w14:textId="77777777" w:rsidR="00E10DAF" w:rsidRPr="00126E9C" w:rsidRDefault="00E10DAF" w:rsidP="00E70C3B">
            <w:pPr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BBB78" w14:textId="77777777" w:rsidR="00E10DAF" w:rsidRPr="00126E9C" w:rsidRDefault="00E10DAF" w:rsidP="00E70C3B">
            <w:pPr>
              <w:rPr>
                <w:rFonts w:ascii="Arial" w:hAnsi="Arial" w:cs="Arial"/>
                <w:b/>
                <w:color w:val="000000"/>
                <w:sz w:val="22"/>
                <w:szCs w:val="18"/>
              </w:rPr>
            </w:pPr>
            <w:r w:rsidRPr="00126E9C">
              <w:rPr>
                <w:rFonts w:ascii="Arial" w:hAnsi="Arial" w:cs="Arial"/>
                <w:b/>
                <w:color w:val="000000"/>
                <w:sz w:val="22"/>
                <w:szCs w:val="18"/>
              </w:rPr>
              <w:t>RAZEM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3F0DF" w14:textId="77777777" w:rsidR="00E10DAF" w:rsidRDefault="00E10DAF" w:rsidP="00E70C3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C3B4E" w14:textId="77777777" w:rsidR="00E10DAF" w:rsidRDefault="00E10DAF" w:rsidP="00E70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0C0430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99229" w14:textId="77777777" w:rsidR="00E10DAF" w:rsidRDefault="00E10DAF" w:rsidP="00E70C3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8F7DF" w14:textId="77777777" w:rsidR="00E10DAF" w:rsidRDefault="00E10DAF" w:rsidP="00E70C3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08CC7EF2" w14:textId="77777777" w:rsidR="00E10DAF" w:rsidRDefault="00E10DAF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86A3FE5" w14:textId="6C0FEFF8" w:rsidR="00486653" w:rsidRPr="00B03AA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5577DD">
        <w:rPr>
          <w:b/>
          <w:sz w:val="20"/>
          <w:szCs w:val="20"/>
        </w:rPr>
        <w:t xml:space="preserve">…… dni </w:t>
      </w:r>
      <w:r w:rsidRPr="00C81224">
        <w:rPr>
          <w:b/>
          <w:sz w:val="20"/>
          <w:szCs w:val="20"/>
        </w:rPr>
        <w:t xml:space="preserve">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730FB3DB" w:rsidR="008D2AB8" w:rsidRDefault="008D2AB8" w:rsidP="008D2AB8">
      <w:pPr>
        <w:jc w:val="right"/>
        <w:rPr>
          <w:sz w:val="22"/>
          <w:szCs w:val="22"/>
        </w:rPr>
      </w:pPr>
    </w:p>
    <w:p w14:paraId="3C73E07B" w14:textId="44779557" w:rsidR="00E10DAF" w:rsidRDefault="00E10DAF" w:rsidP="008D2AB8">
      <w:pPr>
        <w:jc w:val="right"/>
        <w:rPr>
          <w:sz w:val="22"/>
          <w:szCs w:val="22"/>
        </w:rPr>
      </w:pPr>
    </w:p>
    <w:p w14:paraId="19DE66C3" w14:textId="02C2E814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E7D03EC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7BBAC930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E10DAF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D5E50" w14:textId="77777777" w:rsidR="00123BBC" w:rsidRDefault="00123BBC">
      <w:r>
        <w:separator/>
      </w:r>
    </w:p>
  </w:endnote>
  <w:endnote w:type="continuationSeparator" w:id="0">
    <w:p w14:paraId="19019E4F" w14:textId="77777777" w:rsidR="00123BBC" w:rsidRDefault="0012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6BA0E" w14:textId="77777777" w:rsidR="00123BBC" w:rsidRDefault="00123BBC">
      <w:r>
        <w:separator/>
      </w:r>
    </w:p>
  </w:footnote>
  <w:footnote w:type="continuationSeparator" w:id="0">
    <w:p w14:paraId="5CCA49D3" w14:textId="77777777" w:rsidR="00123BBC" w:rsidRDefault="0012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4DCC0234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74D63"/>
    <w:rsid w:val="00085967"/>
    <w:rsid w:val="000B731D"/>
    <w:rsid w:val="000D6134"/>
    <w:rsid w:val="000E09C7"/>
    <w:rsid w:val="000F6589"/>
    <w:rsid w:val="00106636"/>
    <w:rsid w:val="00116EC6"/>
    <w:rsid w:val="00123BBC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577DD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9071B"/>
    <w:rsid w:val="008B2F0C"/>
    <w:rsid w:val="008B4928"/>
    <w:rsid w:val="008C4BAD"/>
    <w:rsid w:val="008C6A42"/>
    <w:rsid w:val="008D2AB8"/>
    <w:rsid w:val="008E396A"/>
    <w:rsid w:val="008F1C66"/>
    <w:rsid w:val="008F5DC6"/>
    <w:rsid w:val="00960965"/>
    <w:rsid w:val="00970FE4"/>
    <w:rsid w:val="00992894"/>
    <w:rsid w:val="009D651F"/>
    <w:rsid w:val="00A0022B"/>
    <w:rsid w:val="00A346FE"/>
    <w:rsid w:val="00A47B4D"/>
    <w:rsid w:val="00A518DA"/>
    <w:rsid w:val="00A83018"/>
    <w:rsid w:val="00A92816"/>
    <w:rsid w:val="00AB79C6"/>
    <w:rsid w:val="00AB7D71"/>
    <w:rsid w:val="00B03AA1"/>
    <w:rsid w:val="00B774DC"/>
    <w:rsid w:val="00B97C35"/>
    <w:rsid w:val="00BA79C6"/>
    <w:rsid w:val="00BF6F0A"/>
    <w:rsid w:val="00C1016D"/>
    <w:rsid w:val="00C81224"/>
    <w:rsid w:val="00C969A6"/>
    <w:rsid w:val="00CA7D36"/>
    <w:rsid w:val="00D12818"/>
    <w:rsid w:val="00D24208"/>
    <w:rsid w:val="00D572B5"/>
    <w:rsid w:val="00D60C38"/>
    <w:rsid w:val="00D66893"/>
    <w:rsid w:val="00D90ACB"/>
    <w:rsid w:val="00D94905"/>
    <w:rsid w:val="00DC1500"/>
    <w:rsid w:val="00E10DAF"/>
    <w:rsid w:val="00E44371"/>
    <w:rsid w:val="00E949B0"/>
    <w:rsid w:val="00EA30C6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7B43D-E1D5-4601-89CC-190A7744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686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Dorota Achrem-Achremowicz</cp:lastModifiedBy>
  <cp:revision>2</cp:revision>
  <cp:lastPrinted>2021-06-01T08:07:00Z</cp:lastPrinted>
  <dcterms:created xsi:type="dcterms:W3CDTF">2021-06-01T08:07:00Z</dcterms:created>
  <dcterms:modified xsi:type="dcterms:W3CDTF">2021-06-01T08:07:00Z</dcterms:modified>
</cp:coreProperties>
</file>