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7DE538B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41CB1" w:rsidRPr="00741CB1">
        <w:rPr>
          <w:b/>
        </w:rPr>
        <w:t xml:space="preserve">usługa w zakresie badania wzrostu kryształów w obecności bakteriofagów w eksperymencie wieloczynnikowym wraz z analizą dyfraktometryczną otrzymanych faz mineralnych dla </w:t>
      </w:r>
      <w:proofErr w:type="spellStart"/>
      <w:r w:rsidR="00741CB1" w:rsidRPr="00741CB1">
        <w:rPr>
          <w:b/>
        </w:rPr>
        <w:t>WGGiOŚ</w:t>
      </w:r>
      <w:proofErr w:type="spellEnd"/>
      <w:r w:rsidR="00741CB1" w:rsidRPr="00741CB1">
        <w:rPr>
          <w:b/>
        </w:rPr>
        <w:t>– KC-zp.272-177/21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1513" w14:textId="77777777" w:rsidR="007F570D" w:rsidRDefault="007F570D" w:rsidP="0038231F">
      <w:pPr>
        <w:spacing w:after="0" w:line="240" w:lineRule="auto"/>
      </w:pPr>
      <w:r>
        <w:separator/>
      </w:r>
    </w:p>
  </w:endnote>
  <w:endnote w:type="continuationSeparator" w:id="0">
    <w:p w14:paraId="1D3C1FCB" w14:textId="77777777" w:rsidR="007F570D" w:rsidRDefault="007F57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D66EC" w14:textId="77777777" w:rsidR="007F570D" w:rsidRDefault="007F570D" w:rsidP="0038231F">
      <w:pPr>
        <w:spacing w:after="0" w:line="240" w:lineRule="auto"/>
      </w:pPr>
      <w:r>
        <w:separator/>
      </w:r>
    </w:p>
  </w:footnote>
  <w:footnote w:type="continuationSeparator" w:id="0">
    <w:p w14:paraId="5892E0C3" w14:textId="77777777" w:rsidR="007F570D" w:rsidRDefault="007F57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2021-04-21T06:48:00Z</cp:lastPrinted>
  <dcterms:created xsi:type="dcterms:W3CDTF">2021-04-21T06:49:00Z</dcterms:created>
  <dcterms:modified xsi:type="dcterms:W3CDTF">2021-05-12T09:55:00Z</dcterms:modified>
</cp:coreProperties>
</file>